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B82DD4" w:rsidRDefault="00B82DD4" w:rsidP="00FE6035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757851560" r:id="rId5"/>
        </w:object>
      </w:r>
    </w:p>
    <w:p w:rsidR="00B82DD4" w:rsidRDefault="00B82DD4" w:rsidP="00FE6035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B82DD4" w:rsidRDefault="00B82DD4" w:rsidP="00FE6035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B82DD4" w:rsidRDefault="00B82DD4" w:rsidP="00FE6035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B82DD4" w:rsidRDefault="00B82DD4" w:rsidP="00FE6035">
      <w:pPr>
        <w:pStyle w:val="Normal2"/>
        <w:jc w:val="both"/>
        <w:rPr>
          <w:rFonts w:ascii="Times New Roman" w:hAnsi="Times New Roman"/>
          <w:b/>
          <w:szCs w:val="24"/>
        </w:rPr>
      </w:pPr>
    </w:p>
    <w:p w:rsidR="00B82DD4" w:rsidRDefault="00B82DD4" w:rsidP="00FE6035">
      <w:pPr>
        <w:pStyle w:val="Normal2"/>
        <w:jc w:val="both"/>
        <w:rPr>
          <w:rFonts w:ascii="Times New Roman" w:hAnsi="Times New Roman"/>
          <w:b/>
          <w:szCs w:val="24"/>
        </w:rPr>
      </w:pPr>
    </w:p>
    <w:p w:rsidR="00B82DD4" w:rsidRDefault="00B82DD4" w:rsidP="00FE6035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Проєкт      </w:t>
      </w:r>
    </w:p>
    <w:p w:rsidR="00B82DD4" w:rsidRDefault="00B82DD4" w:rsidP="00FE603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82DD4" w:rsidRDefault="00B82DD4" w:rsidP="00FE6035">
      <w:pPr>
        <w:pStyle w:val="Title"/>
        <w:rPr>
          <w:rFonts w:ascii="Times New Roman" w:hAnsi="Times New Roman"/>
          <w:b/>
          <w:szCs w:val="24"/>
        </w:rPr>
      </w:pPr>
    </w:p>
    <w:p w:rsidR="00B82DD4" w:rsidRDefault="00B82DD4" w:rsidP="00FE6035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 </w:t>
      </w:r>
    </w:p>
    <w:p w:rsidR="00B82DD4" w:rsidRDefault="00B82DD4" w:rsidP="00FE6035">
      <w:pPr>
        <w:pStyle w:val="Title"/>
        <w:rPr>
          <w:rFonts w:ascii="Times New Roman" w:hAnsi="Times New Roman"/>
          <w:b/>
          <w:szCs w:val="24"/>
          <w:lang w:val="ru-RU"/>
        </w:rPr>
      </w:pPr>
    </w:p>
    <w:p w:rsidR="00B82DD4" w:rsidRDefault="00B82DD4" w:rsidP="00FE6035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_______ 2023                                               м. Кіцмань                                                      №____</w:t>
      </w:r>
    </w:p>
    <w:p w:rsidR="00B82DD4" w:rsidRDefault="00B82DD4" w:rsidP="008D785D">
      <w:pPr>
        <w:rPr>
          <w:sz w:val="24"/>
          <w:lang w:val="uk-UA"/>
        </w:rPr>
      </w:pPr>
    </w:p>
    <w:p w:rsidR="00B82DD4" w:rsidRDefault="00B82DD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B82DD4" w:rsidRPr="003B408E" w:rsidRDefault="00B82DD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Собку Олександру Миколайовичу</w:t>
      </w:r>
    </w:p>
    <w:p w:rsidR="00B82DD4" w:rsidRDefault="00B82DD4" w:rsidP="008D785D">
      <w:pPr>
        <w:jc w:val="both"/>
        <w:rPr>
          <w:b/>
          <w:sz w:val="24"/>
          <w:szCs w:val="24"/>
          <w:lang w:val="uk-UA"/>
        </w:rPr>
      </w:pPr>
    </w:p>
    <w:p w:rsidR="00B82DD4" w:rsidRDefault="00B82DD4" w:rsidP="008D785D">
      <w:pPr>
        <w:jc w:val="both"/>
        <w:rPr>
          <w:b/>
          <w:sz w:val="24"/>
          <w:szCs w:val="24"/>
          <w:lang w:val="uk-UA"/>
        </w:rPr>
      </w:pPr>
    </w:p>
    <w:p w:rsidR="00B82DD4" w:rsidRDefault="00B82DD4" w:rsidP="007B4068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№ 635 від 31.08.2023року гр.Собка Олександра Миколайовича, який проживає за адресою: м.Кіцмань, АДРЕСА 1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реабілітацію та відповідні документи, що підтверджують потребу у наданні матеріальної допомоги (копія паспорта та  ідентифікаційного  номера, копія довідки про обставини травми (поранення, контузії, каліцтва), копія військового квитка, копія виписки із медичної карти стаціонарного хворого травматологічного відділення,</w:t>
      </w:r>
      <w:r w:rsidRPr="008A7A3B">
        <w:rPr>
          <w:bCs/>
          <w:sz w:val="24"/>
          <w:szCs w:val="24"/>
          <w:lang w:val="uk-UA"/>
        </w:rPr>
        <w:t xml:space="preserve">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</w:t>
      </w:r>
      <w:r>
        <w:rPr>
          <w:bCs/>
          <w:sz w:val="24"/>
          <w:szCs w:val="24"/>
          <w:lang w:val="uk-UA"/>
        </w:rPr>
        <w:t>), к</w:t>
      </w:r>
      <w:r>
        <w:rPr>
          <w:sz w:val="24"/>
          <w:szCs w:val="24"/>
          <w:lang w:val="uk-UA"/>
        </w:rPr>
        <w:t xml:space="preserve">еруючись ст. 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 та 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B82DD4" w:rsidRDefault="00B82DD4" w:rsidP="00E53F40">
      <w:pPr>
        <w:jc w:val="both"/>
        <w:rPr>
          <w:bCs/>
          <w:sz w:val="24"/>
          <w:szCs w:val="24"/>
          <w:lang w:val="uk-UA"/>
        </w:rPr>
      </w:pPr>
    </w:p>
    <w:p w:rsidR="00B82DD4" w:rsidRDefault="00B82DD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B82DD4" w:rsidRDefault="00B82DD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B82DD4" w:rsidRDefault="00B82DD4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гр.Собку Олександру</w:t>
      </w:r>
      <w:r w:rsidRPr="008A7A3B">
        <w:rPr>
          <w:rFonts w:ascii="Times New Roman" w:hAnsi="Times New Roman"/>
          <w:szCs w:val="24"/>
        </w:rPr>
        <w:t xml:space="preserve"> Миколайовичу</w:t>
      </w:r>
      <w:r>
        <w:rPr>
          <w:rFonts w:ascii="Times New Roman" w:hAnsi="Times New Roman"/>
          <w:szCs w:val="24"/>
        </w:rPr>
        <w:t>, який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м.Кіцмань, АДРЕСА 1,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та  реабілітацію </w:t>
      </w:r>
      <w:r>
        <w:rPr>
          <w:rFonts w:ascii="Times New Roman" w:hAnsi="Times New Roman"/>
          <w:bCs/>
          <w:szCs w:val="24"/>
        </w:rPr>
        <w:t>в  сумі ______ грн. (___________ гривень).</w:t>
      </w:r>
    </w:p>
    <w:p w:rsidR="00B82DD4" w:rsidRDefault="00B82DD4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B82DD4" w:rsidRDefault="00B82DD4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:rsidR="00B82DD4" w:rsidRDefault="00B82DD4" w:rsidP="00AE462C">
      <w:pPr>
        <w:ind w:firstLine="600"/>
        <w:jc w:val="both"/>
        <w:rPr>
          <w:sz w:val="24"/>
          <w:szCs w:val="24"/>
          <w:lang w:val="uk-UA"/>
        </w:rPr>
      </w:pPr>
    </w:p>
    <w:p w:rsidR="00B82DD4" w:rsidRDefault="00B82DD4" w:rsidP="00D9417D">
      <w:pPr>
        <w:ind w:firstLine="600"/>
        <w:jc w:val="both"/>
        <w:rPr>
          <w:sz w:val="24"/>
          <w:szCs w:val="24"/>
          <w:lang w:val="uk-UA"/>
        </w:rPr>
      </w:pPr>
      <w:r>
        <w:rPr>
          <w:bCs/>
          <w:sz w:val="24"/>
          <w:szCs w:val="24"/>
          <w:lang w:val="uk-UA"/>
        </w:rPr>
        <w:t>3. Контроль за виконанням даного рішення покласти на начальника відділу з питань соціальної роботи Світлану ІВАНЦИН.</w:t>
      </w:r>
    </w:p>
    <w:p w:rsidR="00B82DD4" w:rsidRDefault="00B82DD4" w:rsidP="00AE462C">
      <w:pPr>
        <w:ind w:firstLine="567"/>
        <w:jc w:val="both"/>
        <w:rPr>
          <w:sz w:val="24"/>
          <w:szCs w:val="24"/>
          <w:lang w:val="uk-UA"/>
        </w:rPr>
      </w:pPr>
    </w:p>
    <w:p w:rsidR="00B82DD4" w:rsidRDefault="00B82DD4" w:rsidP="00AE462C">
      <w:pPr>
        <w:ind w:firstLine="600"/>
        <w:jc w:val="both"/>
        <w:rPr>
          <w:sz w:val="24"/>
          <w:szCs w:val="24"/>
          <w:lang w:val="uk-UA"/>
        </w:rPr>
      </w:pPr>
    </w:p>
    <w:p w:rsidR="00B82DD4" w:rsidRDefault="00B82DD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B82DD4" w:rsidRDefault="00B82DD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B82DD4" w:rsidRDefault="00B82DD4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:rsidR="00B82DD4" w:rsidRDefault="00B82DD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B82DD4" w:rsidRDefault="00B82DD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B82DD4" w:rsidRDefault="00B82DD4" w:rsidP="00AE462C">
      <w:pPr>
        <w:rPr>
          <w:b/>
          <w:sz w:val="24"/>
          <w:szCs w:val="24"/>
          <w:lang w:val="uk-UA"/>
        </w:rPr>
      </w:pPr>
    </w:p>
    <w:p w:rsidR="00B82DD4" w:rsidRDefault="00B82DD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B82DD4" w:rsidSect="005A0D8C">
      <w:pgSz w:w="11906" w:h="16838"/>
      <w:pgMar w:top="360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807F9"/>
    <w:rsid w:val="0008599E"/>
    <w:rsid w:val="000C419B"/>
    <w:rsid w:val="000C4894"/>
    <w:rsid w:val="001B6DCD"/>
    <w:rsid w:val="001C6A3B"/>
    <w:rsid w:val="001F6DF8"/>
    <w:rsid w:val="00210848"/>
    <w:rsid w:val="002903AD"/>
    <w:rsid w:val="002A4963"/>
    <w:rsid w:val="00340AAA"/>
    <w:rsid w:val="003B408E"/>
    <w:rsid w:val="003F6687"/>
    <w:rsid w:val="00425A98"/>
    <w:rsid w:val="004262F3"/>
    <w:rsid w:val="00484A52"/>
    <w:rsid w:val="004A0C88"/>
    <w:rsid w:val="004A6A04"/>
    <w:rsid w:val="004F6DA6"/>
    <w:rsid w:val="00504454"/>
    <w:rsid w:val="00515BB1"/>
    <w:rsid w:val="005825EA"/>
    <w:rsid w:val="005A0D8C"/>
    <w:rsid w:val="005D0916"/>
    <w:rsid w:val="006047E5"/>
    <w:rsid w:val="00633119"/>
    <w:rsid w:val="006B3A8B"/>
    <w:rsid w:val="00747D8D"/>
    <w:rsid w:val="007B4068"/>
    <w:rsid w:val="007B7049"/>
    <w:rsid w:val="007C2F26"/>
    <w:rsid w:val="007D0E9D"/>
    <w:rsid w:val="008A7A3B"/>
    <w:rsid w:val="008B124A"/>
    <w:rsid w:val="008D785D"/>
    <w:rsid w:val="009015D1"/>
    <w:rsid w:val="009D2DCA"/>
    <w:rsid w:val="00A461C0"/>
    <w:rsid w:val="00A5595A"/>
    <w:rsid w:val="00A75804"/>
    <w:rsid w:val="00AB23AD"/>
    <w:rsid w:val="00AE462C"/>
    <w:rsid w:val="00B74B7B"/>
    <w:rsid w:val="00B82DD4"/>
    <w:rsid w:val="00B948F9"/>
    <w:rsid w:val="00B96261"/>
    <w:rsid w:val="00C370DB"/>
    <w:rsid w:val="00C9560C"/>
    <w:rsid w:val="00D869BE"/>
    <w:rsid w:val="00D9417D"/>
    <w:rsid w:val="00D96BC9"/>
    <w:rsid w:val="00DA1936"/>
    <w:rsid w:val="00DA412D"/>
    <w:rsid w:val="00E53F40"/>
    <w:rsid w:val="00ED7152"/>
    <w:rsid w:val="00F70701"/>
    <w:rsid w:val="00F8306D"/>
    <w:rsid w:val="00FE60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8806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6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347</Words>
  <Characters>1982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dcterms:created xsi:type="dcterms:W3CDTF">2023-10-03T10:34:00Z</dcterms:created>
  <dcterms:modified xsi:type="dcterms:W3CDTF">2023-10-03T12:20:00Z</dcterms:modified>
</cp:coreProperties>
</file>