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F14B5" w:rsidRDefault="00BF14B5" w:rsidP="000638DA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7851510" r:id="rId5"/>
        </w:object>
      </w:r>
    </w:p>
    <w:p w:rsidR="00BF14B5" w:rsidRDefault="00BF14B5" w:rsidP="000638D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F14B5" w:rsidRDefault="00BF14B5" w:rsidP="000638D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F14B5" w:rsidRDefault="00BF14B5" w:rsidP="000638DA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F14B5" w:rsidRDefault="00BF14B5" w:rsidP="000638DA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BF14B5" w:rsidRDefault="00BF14B5" w:rsidP="000638DA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BF14B5" w:rsidRDefault="00BF14B5" w:rsidP="000638DA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BF14B5" w:rsidRDefault="00BF14B5" w:rsidP="000638DA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F14B5" w:rsidRDefault="00BF14B5" w:rsidP="000638DA">
      <w:pPr>
        <w:pStyle w:val="Title"/>
        <w:rPr>
          <w:rFonts w:ascii="Times New Roman" w:hAnsi="Times New Roman"/>
          <w:b/>
          <w:szCs w:val="24"/>
        </w:rPr>
      </w:pPr>
    </w:p>
    <w:p w:rsidR="00BF14B5" w:rsidRDefault="00BF14B5" w:rsidP="000638DA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BF14B5" w:rsidRDefault="00BF14B5" w:rsidP="000638DA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BF14B5" w:rsidRDefault="00BF14B5" w:rsidP="000638D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                                            м. Кіцмань                                                      №____</w:t>
      </w:r>
    </w:p>
    <w:p w:rsidR="00BF14B5" w:rsidRDefault="00BF14B5" w:rsidP="000638DA">
      <w:pPr>
        <w:rPr>
          <w:sz w:val="24"/>
          <w:lang w:val="uk-UA"/>
        </w:rPr>
      </w:pPr>
    </w:p>
    <w:p w:rsidR="00BF14B5" w:rsidRDefault="00BF14B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F14B5" w:rsidRPr="003B408E" w:rsidRDefault="00BF14B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Семенчук Ользі Дмитрівні</w:t>
      </w:r>
    </w:p>
    <w:p w:rsidR="00BF14B5" w:rsidRDefault="00BF14B5" w:rsidP="008D785D">
      <w:pPr>
        <w:jc w:val="both"/>
        <w:rPr>
          <w:b/>
          <w:sz w:val="24"/>
          <w:szCs w:val="24"/>
          <w:lang w:val="uk-UA"/>
        </w:rPr>
      </w:pPr>
    </w:p>
    <w:p w:rsidR="00BF14B5" w:rsidRDefault="00BF14B5" w:rsidP="008D785D">
      <w:pPr>
        <w:jc w:val="both"/>
        <w:rPr>
          <w:b/>
          <w:sz w:val="24"/>
          <w:szCs w:val="24"/>
          <w:lang w:val="uk-UA"/>
        </w:rPr>
      </w:pPr>
    </w:p>
    <w:p w:rsidR="00BF14B5" w:rsidRDefault="00BF14B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107/4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гр.Семенчук Ольги Дмитрівни, 19**р.н.,  яка проживає за адресою: с.Шипинці, АДРЕСА 1 щодо надання матеріальної допомоги на поховання сина Різничука О.І.,19**р.н.,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номера, </w:t>
      </w:r>
      <w:r>
        <w:rPr>
          <w:bCs/>
          <w:sz w:val="24"/>
          <w:szCs w:val="24"/>
          <w:lang w:val="uk-UA"/>
        </w:rPr>
        <w:t xml:space="preserve">копія довідки про реєстрацію місця проживання, копія свідоцтва про народження Різничука О.І., копія свідоцтва про смерть Різничука О.І.,  копія довідки про отримання допомоги на поховання, копія довідки з Чернівецького обласного центру зайнятості, копія свідоцтва про розірвання шлюбу Різничук О.Д., копія довідки з Головного управління пенсійного фонду України в Чернівецькій області,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F14B5" w:rsidRDefault="00BF14B5" w:rsidP="007B4068">
      <w:pPr>
        <w:jc w:val="both"/>
        <w:rPr>
          <w:bCs/>
          <w:sz w:val="24"/>
          <w:szCs w:val="24"/>
          <w:lang w:val="uk-UA"/>
        </w:rPr>
      </w:pPr>
    </w:p>
    <w:p w:rsidR="00BF14B5" w:rsidRDefault="00BF14B5" w:rsidP="00E53F40">
      <w:pPr>
        <w:jc w:val="both"/>
        <w:rPr>
          <w:bCs/>
          <w:sz w:val="24"/>
          <w:szCs w:val="24"/>
          <w:lang w:val="uk-UA"/>
        </w:rPr>
      </w:pPr>
    </w:p>
    <w:p w:rsidR="00BF14B5" w:rsidRDefault="00BF14B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F14B5" w:rsidRDefault="00BF14B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F14B5" w:rsidRDefault="00BF14B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гр.Семенчук Ользі Дмитрівні, яка проживає за адресою:</w:t>
      </w:r>
      <w:r>
        <w:rPr>
          <w:szCs w:val="24"/>
        </w:rPr>
        <w:t xml:space="preserve"> </w:t>
      </w:r>
      <w:r w:rsidRPr="00603018">
        <w:rPr>
          <w:rFonts w:ascii="Times New Roman" w:hAnsi="Times New Roman"/>
          <w:szCs w:val="24"/>
        </w:rPr>
        <w:t xml:space="preserve">с.Шипинці, </w:t>
      </w:r>
      <w:r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BF14B5" w:rsidRDefault="00BF14B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BF14B5" w:rsidRDefault="00BF14B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BF14B5" w:rsidRDefault="00BF14B5" w:rsidP="00AE462C">
      <w:pPr>
        <w:ind w:firstLine="600"/>
        <w:jc w:val="both"/>
        <w:rPr>
          <w:sz w:val="24"/>
          <w:szCs w:val="24"/>
          <w:lang w:val="uk-UA"/>
        </w:rPr>
      </w:pPr>
    </w:p>
    <w:p w:rsidR="00BF14B5" w:rsidRDefault="00BF14B5" w:rsidP="00266B5E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начальника відділу з питань соціальної роботи Світлану ІВАНЦИН.</w:t>
      </w:r>
    </w:p>
    <w:p w:rsidR="00BF14B5" w:rsidRDefault="00BF14B5" w:rsidP="00AE462C">
      <w:pPr>
        <w:ind w:firstLine="600"/>
        <w:jc w:val="both"/>
        <w:rPr>
          <w:sz w:val="24"/>
          <w:szCs w:val="24"/>
          <w:lang w:val="uk-UA"/>
        </w:rPr>
      </w:pPr>
    </w:p>
    <w:p w:rsidR="00BF14B5" w:rsidRDefault="00BF14B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BF14B5" w:rsidRDefault="00BF14B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BF14B5" w:rsidRDefault="00BF14B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F14B5" w:rsidRDefault="00BF14B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F14B5" w:rsidRDefault="00BF14B5" w:rsidP="00AE462C">
      <w:pPr>
        <w:rPr>
          <w:b/>
          <w:sz w:val="24"/>
          <w:szCs w:val="24"/>
          <w:lang w:val="uk-UA"/>
        </w:rPr>
      </w:pPr>
    </w:p>
    <w:p w:rsidR="00BF14B5" w:rsidRDefault="00BF14B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F14B5" w:rsidSect="003E6CD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638DA"/>
    <w:rsid w:val="000807F9"/>
    <w:rsid w:val="0008599E"/>
    <w:rsid w:val="000C419B"/>
    <w:rsid w:val="00150E2F"/>
    <w:rsid w:val="001B6DCD"/>
    <w:rsid w:val="001C0072"/>
    <w:rsid w:val="001C6A3B"/>
    <w:rsid w:val="00206FD4"/>
    <w:rsid w:val="00210848"/>
    <w:rsid w:val="00220BBD"/>
    <w:rsid w:val="00237155"/>
    <w:rsid w:val="00247167"/>
    <w:rsid w:val="00266B5E"/>
    <w:rsid w:val="002A4963"/>
    <w:rsid w:val="00313F9A"/>
    <w:rsid w:val="00340AAA"/>
    <w:rsid w:val="003624E0"/>
    <w:rsid w:val="003B408E"/>
    <w:rsid w:val="003E3B39"/>
    <w:rsid w:val="003E3B6F"/>
    <w:rsid w:val="003E6CDD"/>
    <w:rsid w:val="004027F1"/>
    <w:rsid w:val="004A49ED"/>
    <w:rsid w:val="00504454"/>
    <w:rsid w:val="00515BB1"/>
    <w:rsid w:val="005376B1"/>
    <w:rsid w:val="00581DAF"/>
    <w:rsid w:val="005825EA"/>
    <w:rsid w:val="005867DE"/>
    <w:rsid w:val="00603018"/>
    <w:rsid w:val="0062246B"/>
    <w:rsid w:val="006C2211"/>
    <w:rsid w:val="00704359"/>
    <w:rsid w:val="00747D8D"/>
    <w:rsid w:val="0076044B"/>
    <w:rsid w:val="007B4068"/>
    <w:rsid w:val="007D0E9D"/>
    <w:rsid w:val="007F0112"/>
    <w:rsid w:val="007F1A68"/>
    <w:rsid w:val="00812578"/>
    <w:rsid w:val="00892585"/>
    <w:rsid w:val="008A035A"/>
    <w:rsid w:val="008B124A"/>
    <w:rsid w:val="008D785D"/>
    <w:rsid w:val="00991095"/>
    <w:rsid w:val="009E586C"/>
    <w:rsid w:val="009F0E92"/>
    <w:rsid w:val="00A461C0"/>
    <w:rsid w:val="00A75804"/>
    <w:rsid w:val="00A83486"/>
    <w:rsid w:val="00AA7906"/>
    <w:rsid w:val="00AB23AD"/>
    <w:rsid w:val="00AC6A48"/>
    <w:rsid w:val="00AD1B7E"/>
    <w:rsid w:val="00AE462C"/>
    <w:rsid w:val="00B61329"/>
    <w:rsid w:val="00B96261"/>
    <w:rsid w:val="00BF14B5"/>
    <w:rsid w:val="00C16148"/>
    <w:rsid w:val="00C37466"/>
    <w:rsid w:val="00CA4DB2"/>
    <w:rsid w:val="00CB2830"/>
    <w:rsid w:val="00CC68E4"/>
    <w:rsid w:val="00D534D4"/>
    <w:rsid w:val="00D869BE"/>
    <w:rsid w:val="00D930A7"/>
    <w:rsid w:val="00DA1936"/>
    <w:rsid w:val="00DA412D"/>
    <w:rsid w:val="00E53F40"/>
    <w:rsid w:val="00E56772"/>
    <w:rsid w:val="00E7431A"/>
    <w:rsid w:val="00E87572"/>
    <w:rsid w:val="00EA2C51"/>
    <w:rsid w:val="00EF54AE"/>
    <w:rsid w:val="00F706D3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76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371</Words>
  <Characters>2120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dcterms:created xsi:type="dcterms:W3CDTF">2023-10-03T10:33:00Z</dcterms:created>
  <dcterms:modified xsi:type="dcterms:W3CDTF">2023-10-03T12:19:00Z</dcterms:modified>
</cp:coreProperties>
</file>