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02E61" w:rsidRDefault="00102E61" w:rsidP="00AF0D91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7851393" r:id="rId5"/>
        </w:object>
      </w:r>
    </w:p>
    <w:p w:rsidR="00102E61" w:rsidRDefault="00102E61" w:rsidP="00AF0D91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02E61" w:rsidRDefault="00102E61" w:rsidP="00AF0D91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02E61" w:rsidRDefault="00102E61" w:rsidP="00AF0D91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02E61" w:rsidRDefault="00102E61" w:rsidP="00AF0D91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102E61" w:rsidRDefault="00102E61" w:rsidP="00AF0D91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102E61" w:rsidRDefault="00102E61" w:rsidP="00AF0D91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102E61" w:rsidRDefault="00102E61" w:rsidP="00AF0D9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02E61" w:rsidRDefault="00102E61" w:rsidP="00AF0D91">
      <w:pPr>
        <w:pStyle w:val="Title"/>
        <w:rPr>
          <w:rFonts w:ascii="Times New Roman" w:hAnsi="Times New Roman"/>
          <w:b/>
          <w:szCs w:val="24"/>
        </w:rPr>
      </w:pPr>
    </w:p>
    <w:p w:rsidR="00102E61" w:rsidRDefault="00102E61" w:rsidP="00AF0D91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102E61" w:rsidRDefault="00102E61" w:rsidP="00AF0D91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102E61" w:rsidRDefault="00102E61" w:rsidP="00AF0D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                                            м. Кіцмань                                                     №____</w:t>
      </w:r>
    </w:p>
    <w:p w:rsidR="00102E61" w:rsidRDefault="00102E61" w:rsidP="00AF0D91">
      <w:pPr>
        <w:rPr>
          <w:sz w:val="24"/>
          <w:lang w:val="uk-UA"/>
        </w:rPr>
      </w:pPr>
    </w:p>
    <w:p w:rsidR="00102E61" w:rsidRDefault="00102E6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02E61" w:rsidRPr="003B408E" w:rsidRDefault="00102E6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Венгринюк Наталії Антонівні</w:t>
      </w:r>
    </w:p>
    <w:p w:rsidR="00102E61" w:rsidRDefault="00102E61" w:rsidP="008D785D">
      <w:pPr>
        <w:jc w:val="both"/>
        <w:rPr>
          <w:b/>
          <w:sz w:val="24"/>
          <w:szCs w:val="24"/>
          <w:lang w:val="uk-UA"/>
        </w:rPr>
      </w:pPr>
    </w:p>
    <w:p w:rsidR="00102E61" w:rsidRDefault="00102E61" w:rsidP="008D785D">
      <w:pPr>
        <w:jc w:val="both"/>
        <w:rPr>
          <w:b/>
          <w:sz w:val="24"/>
          <w:szCs w:val="24"/>
          <w:lang w:val="uk-UA"/>
        </w:rPr>
      </w:pPr>
    </w:p>
    <w:p w:rsidR="00102E61" w:rsidRDefault="00102E6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86/4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.2023</w:t>
      </w:r>
      <w:r>
        <w:rPr>
          <w:sz w:val="24"/>
          <w:szCs w:val="24"/>
          <w:lang w:val="uk-UA"/>
        </w:rPr>
        <w:t xml:space="preserve">  р</w:t>
      </w:r>
      <w:r w:rsidRPr="00AC6A48">
        <w:rPr>
          <w:sz w:val="24"/>
          <w:szCs w:val="24"/>
          <w:lang w:val="uk-UA"/>
        </w:rPr>
        <w:t xml:space="preserve">оку </w:t>
      </w:r>
      <w:r>
        <w:rPr>
          <w:sz w:val="24"/>
          <w:szCs w:val="24"/>
          <w:lang w:val="uk-UA"/>
        </w:rPr>
        <w:t xml:space="preserve">гр.Венгринюк Наталії Антонівни, 19**р.н.,  яка проживає за адресою: с.Шипинці, АДРЕСА 1 щодо надання матеріальної допомоги на поховання сина Венгринюка І.І., 19**р.н.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</w:t>
      </w:r>
      <w:r>
        <w:rPr>
          <w:bCs/>
          <w:sz w:val="24"/>
          <w:szCs w:val="24"/>
          <w:lang w:val="uk-UA"/>
        </w:rPr>
        <w:t xml:space="preserve">, копія свідоцтва про смерть Венгринюка І.І.,  копія довідки про отримання допомоги на поховання, копія довідки з Чернівецького обласного центру зайнятості, копія довідки з Головного управління пенсійного фонду України в Чернівецькій області,  довідка про останнє місце реєстрації Венгринюка  І.І., </w:t>
      </w:r>
      <w:r w:rsidRPr="008B124A">
        <w:rPr>
          <w:bCs/>
          <w:sz w:val="24"/>
          <w:szCs w:val="24"/>
          <w:lang w:val="uk-UA"/>
        </w:rPr>
        <w:t xml:space="preserve">банківський рахунок для перерахування коштів), </w:t>
      </w:r>
      <w:r>
        <w:rPr>
          <w:bCs/>
          <w:sz w:val="24"/>
          <w:szCs w:val="24"/>
          <w:lang w:val="uk-UA"/>
        </w:rPr>
        <w:t xml:space="preserve"> керуючись  </w:t>
      </w:r>
      <w:r>
        <w:rPr>
          <w:sz w:val="24"/>
          <w:szCs w:val="24"/>
          <w:lang w:val="uk-UA"/>
        </w:rPr>
        <w:t>ст. 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02E61" w:rsidRDefault="00102E61" w:rsidP="007B4068">
      <w:pPr>
        <w:jc w:val="both"/>
        <w:rPr>
          <w:bCs/>
          <w:sz w:val="24"/>
          <w:szCs w:val="24"/>
          <w:lang w:val="uk-UA"/>
        </w:rPr>
      </w:pPr>
    </w:p>
    <w:p w:rsidR="00102E61" w:rsidRDefault="00102E61" w:rsidP="00E53F40">
      <w:pPr>
        <w:jc w:val="both"/>
        <w:rPr>
          <w:bCs/>
          <w:sz w:val="24"/>
          <w:szCs w:val="24"/>
          <w:lang w:val="uk-UA"/>
        </w:rPr>
      </w:pPr>
    </w:p>
    <w:p w:rsidR="00102E61" w:rsidRDefault="00102E6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02E61" w:rsidRDefault="00102E6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02E61" w:rsidRDefault="00102E6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гр.Венгринюк Наталії Антонівні, яка проживає за адресою:</w:t>
      </w:r>
      <w:r>
        <w:rPr>
          <w:szCs w:val="24"/>
        </w:rPr>
        <w:t xml:space="preserve"> </w:t>
      </w:r>
      <w:r w:rsidRPr="00603018">
        <w:rPr>
          <w:rFonts w:ascii="Times New Roman" w:hAnsi="Times New Roman"/>
          <w:szCs w:val="24"/>
        </w:rPr>
        <w:t xml:space="preserve">с.Шипинці, </w:t>
      </w:r>
      <w:r>
        <w:rPr>
          <w:rFonts w:ascii="Times New Roman" w:hAnsi="Times New Roman"/>
          <w:szCs w:val="24"/>
        </w:rPr>
        <w:t>АДРЕСА 1</w:t>
      </w:r>
      <w:r w:rsidRPr="00BC7B60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102E61" w:rsidRDefault="00102E6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102E61" w:rsidRDefault="00102E6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102E61" w:rsidRDefault="00102E61" w:rsidP="00AE462C">
      <w:pPr>
        <w:ind w:firstLine="600"/>
        <w:jc w:val="both"/>
        <w:rPr>
          <w:sz w:val="24"/>
          <w:szCs w:val="24"/>
          <w:lang w:val="uk-UA"/>
        </w:rPr>
      </w:pPr>
    </w:p>
    <w:p w:rsidR="00102E61" w:rsidRDefault="00102E61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начальника відділу з питань соціальної роботи Світлану ІВАНЦИН.</w:t>
      </w:r>
    </w:p>
    <w:p w:rsidR="00102E61" w:rsidRDefault="00102E61" w:rsidP="00AE462C">
      <w:pPr>
        <w:ind w:firstLine="600"/>
        <w:jc w:val="both"/>
        <w:rPr>
          <w:bCs/>
          <w:sz w:val="24"/>
          <w:szCs w:val="24"/>
          <w:lang w:val="uk-UA"/>
        </w:rPr>
      </w:pPr>
    </w:p>
    <w:p w:rsidR="00102E61" w:rsidRDefault="00102E61" w:rsidP="00AE462C">
      <w:pPr>
        <w:ind w:firstLine="709"/>
        <w:jc w:val="center"/>
        <w:rPr>
          <w:sz w:val="24"/>
          <w:szCs w:val="24"/>
          <w:lang w:val="uk-UA"/>
        </w:rPr>
      </w:pPr>
    </w:p>
    <w:p w:rsidR="00102E61" w:rsidRDefault="00102E61" w:rsidP="00AE462C">
      <w:pPr>
        <w:ind w:firstLine="709"/>
        <w:jc w:val="center"/>
        <w:rPr>
          <w:sz w:val="24"/>
          <w:szCs w:val="24"/>
          <w:lang w:val="uk-UA"/>
        </w:rPr>
      </w:pPr>
    </w:p>
    <w:p w:rsidR="00102E61" w:rsidRDefault="00102E61" w:rsidP="009539C9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102E61" w:rsidRDefault="00102E6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02E61" w:rsidRDefault="00102E6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02E61" w:rsidRDefault="00102E61" w:rsidP="00AE462C">
      <w:pPr>
        <w:rPr>
          <w:b/>
          <w:sz w:val="24"/>
          <w:szCs w:val="24"/>
          <w:lang w:val="uk-UA"/>
        </w:rPr>
      </w:pPr>
    </w:p>
    <w:p w:rsidR="00102E61" w:rsidRPr="00AE462C" w:rsidRDefault="00102E61" w:rsidP="00AE462C">
      <w:pPr>
        <w:ind w:firstLine="600"/>
        <w:jc w:val="both"/>
        <w:rPr>
          <w:lang w:val="uk-UA"/>
        </w:rPr>
      </w:pPr>
    </w:p>
    <w:sectPr w:rsidR="00102E61" w:rsidRPr="00AE462C" w:rsidSect="00007E09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7E09"/>
    <w:rsid w:val="00044E0D"/>
    <w:rsid w:val="00055EAF"/>
    <w:rsid w:val="000807F9"/>
    <w:rsid w:val="0008599E"/>
    <w:rsid w:val="00090B59"/>
    <w:rsid w:val="000C419B"/>
    <w:rsid w:val="00102E61"/>
    <w:rsid w:val="00150E2F"/>
    <w:rsid w:val="001B6DCD"/>
    <w:rsid w:val="001C6A3B"/>
    <w:rsid w:val="00210848"/>
    <w:rsid w:val="00220BBD"/>
    <w:rsid w:val="002A4963"/>
    <w:rsid w:val="002C52AA"/>
    <w:rsid w:val="002F0331"/>
    <w:rsid w:val="003108AF"/>
    <w:rsid w:val="00340AAA"/>
    <w:rsid w:val="003624E0"/>
    <w:rsid w:val="003B408E"/>
    <w:rsid w:val="003E3B39"/>
    <w:rsid w:val="003F442D"/>
    <w:rsid w:val="004027F1"/>
    <w:rsid w:val="0042661A"/>
    <w:rsid w:val="00453E45"/>
    <w:rsid w:val="004873B7"/>
    <w:rsid w:val="00504454"/>
    <w:rsid w:val="00515BB1"/>
    <w:rsid w:val="0052116E"/>
    <w:rsid w:val="005376B1"/>
    <w:rsid w:val="00581DAF"/>
    <w:rsid w:val="005825EA"/>
    <w:rsid w:val="005867DE"/>
    <w:rsid w:val="00603018"/>
    <w:rsid w:val="0062246B"/>
    <w:rsid w:val="00693D95"/>
    <w:rsid w:val="006C2211"/>
    <w:rsid w:val="006E3AE8"/>
    <w:rsid w:val="00747D8D"/>
    <w:rsid w:val="0076044B"/>
    <w:rsid w:val="007B4068"/>
    <w:rsid w:val="007D0E9D"/>
    <w:rsid w:val="007F0112"/>
    <w:rsid w:val="00892585"/>
    <w:rsid w:val="008A035A"/>
    <w:rsid w:val="008B124A"/>
    <w:rsid w:val="008D785D"/>
    <w:rsid w:val="00914751"/>
    <w:rsid w:val="009539C9"/>
    <w:rsid w:val="00991095"/>
    <w:rsid w:val="009B06ED"/>
    <w:rsid w:val="009E586C"/>
    <w:rsid w:val="009F0E92"/>
    <w:rsid w:val="00A358EE"/>
    <w:rsid w:val="00A461C0"/>
    <w:rsid w:val="00A67B0C"/>
    <w:rsid w:val="00A75804"/>
    <w:rsid w:val="00A83486"/>
    <w:rsid w:val="00AB23AD"/>
    <w:rsid w:val="00AC6A48"/>
    <w:rsid w:val="00AE462C"/>
    <w:rsid w:val="00AF0D91"/>
    <w:rsid w:val="00B61329"/>
    <w:rsid w:val="00B96261"/>
    <w:rsid w:val="00BC7B60"/>
    <w:rsid w:val="00BD7A1E"/>
    <w:rsid w:val="00C0669C"/>
    <w:rsid w:val="00C23000"/>
    <w:rsid w:val="00C329B4"/>
    <w:rsid w:val="00C37466"/>
    <w:rsid w:val="00CA2236"/>
    <w:rsid w:val="00CA4DB2"/>
    <w:rsid w:val="00CB2830"/>
    <w:rsid w:val="00CC2CAE"/>
    <w:rsid w:val="00CD44AF"/>
    <w:rsid w:val="00D534D4"/>
    <w:rsid w:val="00D869BE"/>
    <w:rsid w:val="00D930A7"/>
    <w:rsid w:val="00DA1936"/>
    <w:rsid w:val="00DA412D"/>
    <w:rsid w:val="00E21EB2"/>
    <w:rsid w:val="00E53F40"/>
    <w:rsid w:val="00E56772"/>
    <w:rsid w:val="00E7431A"/>
    <w:rsid w:val="00EA2C51"/>
    <w:rsid w:val="00F706D3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1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360</Words>
  <Characters>2057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dcterms:created xsi:type="dcterms:W3CDTF">2023-10-03T10:33:00Z</dcterms:created>
  <dcterms:modified xsi:type="dcterms:W3CDTF">2023-10-03T12:17:00Z</dcterms:modified>
</cp:coreProperties>
</file>