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F10EB2" w:rsidRDefault="00F10EB2" w:rsidP="008D785D">
      <w:pPr>
        <w:pStyle w:val="1"/>
        <w:jc w:val="center"/>
        <w:rPr>
          <w:rFonts w:ascii="Times New Roman" w:hAnsi="Times New Roman"/>
          <w:sz w:val="22"/>
          <w:lang w:val="en-GB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aint.Picture" ShapeID="_x0000_i1025" DrawAspect="Content" ObjectID="_1757851325" r:id="rId5"/>
        </w:object>
      </w:r>
    </w:p>
    <w:p w:rsidR="00F10EB2" w:rsidRDefault="00F10EB2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F10EB2" w:rsidRDefault="00F10EB2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F10EB2" w:rsidRDefault="00F10EB2" w:rsidP="008D785D"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F10EB2" w:rsidRDefault="00F10EB2" w:rsidP="008D785D">
      <w:pPr>
        <w:pStyle w:val="Normal2"/>
        <w:jc w:val="both"/>
        <w:rPr>
          <w:rFonts w:ascii="Times New Roman" w:hAnsi="Times New Roman"/>
          <w:b/>
          <w:szCs w:val="24"/>
        </w:rPr>
      </w:pPr>
    </w:p>
    <w:p w:rsidR="00F10EB2" w:rsidRDefault="00F10EB2" w:rsidP="008D785D">
      <w:pPr>
        <w:pStyle w:val="Normal2"/>
        <w:jc w:val="both"/>
        <w:rPr>
          <w:rFonts w:ascii="Times New Roman" w:hAnsi="Times New Roman"/>
          <w:b/>
          <w:szCs w:val="24"/>
        </w:rPr>
      </w:pPr>
    </w:p>
    <w:p w:rsidR="00F10EB2" w:rsidRDefault="00F10EB2" w:rsidP="008D785D">
      <w:pPr>
        <w:pStyle w:val="Normal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Проєкт      </w:t>
      </w:r>
    </w:p>
    <w:p w:rsidR="00F10EB2" w:rsidRDefault="00F10EB2" w:rsidP="008D785D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F10EB2" w:rsidRDefault="00F10EB2" w:rsidP="008D785D">
      <w:pPr>
        <w:pStyle w:val="Title"/>
        <w:rPr>
          <w:rFonts w:ascii="Times New Roman" w:hAnsi="Times New Roman"/>
          <w:b/>
          <w:szCs w:val="24"/>
        </w:rPr>
      </w:pPr>
    </w:p>
    <w:p w:rsidR="00F10EB2" w:rsidRDefault="00F10EB2" w:rsidP="008D785D">
      <w:pPr>
        <w:pStyle w:val="Title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 </w:t>
      </w:r>
    </w:p>
    <w:p w:rsidR="00F10EB2" w:rsidRDefault="00F10EB2" w:rsidP="008D785D">
      <w:pPr>
        <w:pStyle w:val="Title"/>
        <w:rPr>
          <w:rFonts w:ascii="Times New Roman" w:hAnsi="Times New Roman"/>
          <w:b/>
          <w:szCs w:val="24"/>
          <w:lang w:val="ru-RU"/>
        </w:rPr>
      </w:pPr>
    </w:p>
    <w:p w:rsidR="00F10EB2" w:rsidRDefault="00F10EB2" w:rsidP="008D785D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_______ 2023                                             м. Кіцмань                                                      №_____</w:t>
      </w:r>
    </w:p>
    <w:p w:rsidR="00F10EB2" w:rsidRDefault="00F10EB2" w:rsidP="008D785D">
      <w:pPr>
        <w:rPr>
          <w:sz w:val="24"/>
          <w:lang w:val="uk-UA"/>
        </w:rPr>
      </w:pPr>
    </w:p>
    <w:p w:rsidR="00F10EB2" w:rsidRDefault="00F10EB2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F10EB2" w:rsidRPr="003B408E" w:rsidRDefault="00F10EB2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Буденчуку Олександру Миколайовичу</w:t>
      </w:r>
    </w:p>
    <w:p w:rsidR="00F10EB2" w:rsidRDefault="00F10EB2" w:rsidP="008D785D">
      <w:pPr>
        <w:jc w:val="both"/>
        <w:rPr>
          <w:b/>
          <w:sz w:val="24"/>
          <w:szCs w:val="24"/>
          <w:lang w:val="uk-UA"/>
        </w:rPr>
      </w:pPr>
    </w:p>
    <w:p w:rsidR="00F10EB2" w:rsidRDefault="00F10EB2" w:rsidP="008D785D">
      <w:pPr>
        <w:jc w:val="both"/>
        <w:rPr>
          <w:b/>
          <w:sz w:val="24"/>
          <w:szCs w:val="24"/>
          <w:lang w:val="uk-UA"/>
        </w:rPr>
      </w:pPr>
    </w:p>
    <w:p w:rsidR="00F10EB2" w:rsidRDefault="00F10EB2" w:rsidP="007B4068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№647 від 06.09.2023року гр.Буденчука Олександра Миколайовича, який проживає за адресою: м.Кіцмань, АДРЕСА 1,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реабілітацію та відповідні документи, що підтверджують потребу у наданні матеріальної допомоги (копія паспорта та  ідентифікаційного  номера, копія довідки про обставини травми (поранення, контузії, каліцтва), копія виписки із медичної карти стаціонарного хворого,</w:t>
      </w:r>
      <w:r w:rsidRPr="008A7A3B">
        <w:rPr>
          <w:bCs/>
          <w:sz w:val="24"/>
          <w:szCs w:val="24"/>
          <w:lang w:val="uk-UA"/>
        </w:rPr>
        <w:t xml:space="preserve">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</w:t>
      </w:r>
      <w:r>
        <w:rPr>
          <w:bCs/>
          <w:sz w:val="24"/>
          <w:szCs w:val="24"/>
          <w:lang w:val="uk-UA"/>
        </w:rPr>
        <w:t>, к</w:t>
      </w:r>
      <w:r>
        <w:rPr>
          <w:sz w:val="24"/>
          <w:szCs w:val="24"/>
          <w:lang w:val="uk-UA"/>
        </w:rPr>
        <w:t xml:space="preserve">еруючись ст. 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2023рік, затвердженою рішенням </w:t>
      </w:r>
      <w:r>
        <w:rPr>
          <w:sz w:val="24"/>
          <w:szCs w:val="24"/>
          <w:lang w:val="en-US"/>
        </w:rPr>
        <w:t>XXIV</w:t>
      </w:r>
      <w:r>
        <w:rPr>
          <w:sz w:val="24"/>
          <w:szCs w:val="24"/>
          <w:lang w:val="uk-UA"/>
        </w:rPr>
        <w:t xml:space="preserve"> сесії Кіцманської міської ради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VIII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  від 16.12.2022 року №375/12,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F10EB2" w:rsidRDefault="00F10EB2" w:rsidP="00E53F40">
      <w:pPr>
        <w:jc w:val="both"/>
        <w:rPr>
          <w:bCs/>
          <w:sz w:val="24"/>
          <w:szCs w:val="24"/>
          <w:lang w:val="uk-UA"/>
        </w:rPr>
      </w:pPr>
    </w:p>
    <w:p w:rsidR="00F10EB2" w:rsidRDefault="00F10EB2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F10EB2" w:rsidRDefault="00F10EB2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F10EB2" w:rsidRDefault="00F10EB2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гр.Б</w:t>
      </w:r>
      <w:r w:rsidRPr="008A7A3B">
        <w:rPr>
          <w:rFonts w:ascii="Times New Roman" w:hAnsi="Times New Roman"/>
          <w:szCs w:val="24"/>
        </w:rPr>
        <w:t>уденчуку Олександру Миколайовичу</w:t>
      </w:r>
      <w:r>
        <w:rPr>
          <w:rFonts w:ascii="Times New Roman" w:hAnsi="Times New Roman"/>
          <w:szCs w:val="24"/>
        </w:rPr>
        <w:t>, який проживає за адресою: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>м.Кіцмань, АДРЕСА 1,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н</w:t>
      </w:r>
      <w:r>
        <w:rPr>
          <w:rFonts w:ascii="Times New Roman" w:hAnsi="Times New Roman"/>
          <w:bCs/>
          <w:szCs w:val="24"/>
        </w:rPr>
        <w:t>а лікування</w:t>
      </w:r>
      <w:r>
        <w:rPr>
          <w:rFonts w:ascii="Times New Roman" w:hAnsi="Times New Roman"/>
          <w:szCs w:val="24"/>
        </w:rPr>
        <w:t xml:space="preserve"> та  реабілітацію </w:t>
      </w:r>
      <w:r>
        <w:rPr>
          <w:rFonts w:ascii="Times New Roman" w:hAnsi="Times New Roman"/>
          <w:bCs/>
          <w:szCs w:val="24"/>
        </w:rPr>
        <w:t>в  сумі ______ грн. (___________ гривень).</w:t>
      </w:r>
    </w:p>
    <w:p w:rsidR="00F10EB2" w:rsidRDefault="00F10EB2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F10EB2" w:rsidRDefault="00F10EB2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заявником.</w:t>
      </w:r>
    </w:p>
    <w:p w:rsidR="00F10EB2" w:rsidRDefault="00F10EB2" w:rsidP="00AE462C">
      <w:pPr>
        <w:ind w:firstLine="600"/>
        <w:jc w:val="both"/>
        <w:rPr>
          <w:sz w:val="24"/>
          <w:szCs w:val="24"/>
          <w:lang w:val="uk-UA"/>
        </w:rPr>
      </w:pPr>
    </w:p>
    <w:p w:rsidR="00F10EB2" w:rsidRDefault="00F10EB2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bCs/>
          <w:sz w:val="24"/>
          <w:szCs w:val="24"/>
          <w:lang w:val="uk-UA"/>
        </w:rPr>
        <w:t>3. Контроль за виконанням даного рішення покласти на начальника відділу з питань соціальної роботи Світлану ІВАНЦИН.</w:t>
      </w:r>
    </w:p>
    <w:p w:rsidR="00F10EB2" w:rsidRDefault="00F10EB2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F10EB2" w:rsidRDefault="00F10EB2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F10EB2" w:rsidRDefault="00F10EB2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F10EB2" w:rsidRDefault="00F10EB2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:rsidR="00F10EB2" w:rsidRDefault="00F10EB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F10EB2" w:rsidRDefault="00F10EB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F10EB2" w:rsidRDefault="00F10EB2" w:rsidP="00AE462C">
      <w:pPr>
        <w:rPr>
          <w:b/>
          <w:sz w:val="24"/>
          <w:szCs w:val="24"/>
          <w:lang w:val="uk-UA"/>
        </w:rPr>
      </w:pPr>
    </w:p>
    <w:p w:rsidR="00F10EB2" w:rsidRDefault="00F10EB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F10EB2" w:rsidSect="00516D0A">
      <w:pgSz w:w="11906" w:h="16838"/>
      <w:pgMar w:top="54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807F9"/>
    <w:rsid w:val="0008599E"/>
    <w:rsid w:val="000C419B"/>
    <w:rsid w:val="001B6DCD"/>
    <w:rsid w:val="001C6A3B"/>
    <w:rsid w:val="00210848"/>
    <w:rsid w:val="00233ACD"/>
    <w:rsid w:val="00262E06"/>
    <w:rsid w:val="002903AD"/>
    <w:rsid w:val="002A4963"/>
    <w:rsid w:val="002C4969"/>
    <w:rsid w:val="002F02DB"/>
    <w:rsid w:val="00340AAA"/>
    <w:rsid w:val="0034758C"/>
    <w:rsid w:val="00372E2E"/>
    <w:rsid w:val="00386914"/>
    <w:rsid w:val="003A37FA"/>
    <w:rsid w:val="003B408E"/>
    <w:rsid w:val="003E0D6B"/>
    <w:rsid w:val="004A0C88"/>
    <w:rsid w:val="00504454"/>
    <w:rsid w:val="00506A59"/>
    <w:rsid w:val="00515BB1"/>
    <w:rsid w:val="00516D0A"/>
    <w:rsid w:val="005825EA"/>
    <w:rsid w:val="0058674B"/>
    <w:rsid w:val="00747D8D"/>
    <w:rsid w:val="00785F71"/>
    <w:rsid w:val="007B4068"/>
    <w:rsid w:val="007D0E9D"/>
    <w:rsid w:val="008A7A3B"/>
    <w:rsid w:val="008B124A"/>
    <w:rsid w:val="008D785D"/>
    <w:rsid w:val="009015D1"/>
    <w:rsid w:val="00932BCC"/>
    <w:rsid w:val="00A461C0"/>
    <w:rsid w:val="00A75804"/>
    <w:rsid w:val="00AB23AD"/>
    <w:rsid w:val="00AE462C"/>
    <w:rsid w:val="00B82CFD"/>
    <w:rsid w:val="00B96261"/>
    <w:rsid w:val="00BB473C"/>
    <w:rsid w:val="00C724EE"/>
    <w:rsid w:val="00C91C7F"/>
    <w:rsid w:val="00C92E85"/>
    <w:rsid w:val="00C977F1"/>
    <w:rsid w:val="00D869BE"/>
    <w:rsid w:val="00D96BC9"/>
    <w:rsid w:val="00DA1936"/>
    <w:rsid w:val="00DA412D"/>
    <w:rsid w:val="00DB2969"/>
    <w:rsid w:val="00E53F40"/>
    <w:rsid w:val="00F10EB2"/>
    <w:rsid w:val="00F152E5"/>
    <w:rsid w:val="00F74F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521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1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339</Words>
  <Characters>1933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6</cp:revision>
  <dcterms:created xsi:type="dcterms:W3CDTF">2023-10-03T10:32:00Z</dcterms:created>
  <dcterms:modified xsi:type="dcterms:W3CDTF">2023-10-03T12:16:00Z</dcterms:modified>
</cp:coreProperties>
</file>