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5C1" w:rsidRPr="00A461C0" w:rsidRDefault="00A145C1" w:rsidP="003A720B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7" o:title=""/>
          </v:shape>
          <o:OLEObject Type="Embed" ProgID="Paint.Picture" ShapeID="_x0000_i1025" DrawAspect="Content" ObjectID="_1757851264" r:id="rId8"/>
        </w:object>
      </w:r>
    </w:p>
    <w:p w:rsidR="00A145C1" w:rsidRPr="00D927B7" w:rsidRDefault="00A145C1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A145C1" w:rsidRPr="00D927B7" w:rsidRDefault="00A145C1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A145C1" w:rsidRDefault="00A145C1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A145C1" w:rsidRDefault="00A145C1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</w:p>
    <w:p w:rsidR="00A145C1" w:rsidRDefault="00A145C1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A145C1" w:rsidRDefault="00A145C1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A145C1" w:rsidRDefault="00A145C1" w:rsidP="001060DB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        Проєкт</w:t>
      </w:r>
    </w:p>
    <w:p w:rsidR="00A145C1" w:rsidRPr="00A461C0" w:rsidRDefault="00A145C1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Я </w:t>
      </w:r>
    </w:p>
    <w:p w:rsidR="00A145C1" w:rsidRPr="00A461C0" w:rsidRDefault="00A145C1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A145C1" w:rsidRDefault="00A145C1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23</w:t>
      </w:r>
      <w:r w:rsidRPr="00A461C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        </w:t>
      </w:r>
      <w:r w:rsidRPr="00A461C0">
        <w:rPr>
          <w:rFonts w:ascii="Times New Roman" w:hAnsi="Times New Roman"/>
          <w:szCs w:val="24"/>
        </w:rPr>
        <w:t xml:space="preserve">                        </w:t>
      </w:r>
      <w:r>
        <w:rPr>
          <w:rFonts w:ascii="Times New Roman" w:hAnsi="Times New Roman"/>
          <w:szCs w:val="24"/>
        </w:rPr>
        <w:t xml:space="preserve">   </w:t>
      </w:r>
      <w:r w:rsidRPr="00A461C0">
        <w:rPr>
          <w:rFonts w:ascii="Times New Roman" w:hAnsi="Times New Roman"/>
          <w:szCs w:val="24"/>
        </w:rPr>
        <w:t>м. Кіцмань</w:t>
      </w:r>
      <w:r>
        <w:rPr>
          <w:rFonts w:ascii="Times New Roman" w:hAnsi="Times New Roman"/>
          <w:szCs w:val="24"/>
        </w:rPr>
        <w:t xml:space="preserve">                                              № ________</w:t>
      </w:r>
    </w:p>
    <w:p w:rsidR="00A145C1" w:rsidRPr="00A461C0" w:rsidRDefault="00A145C1" w:rsidP="00EE1455">
      <w:pPr>
        <w:pStyle w:val="Normal2"/>
        <w:rPr>
          <w:rFonts w:ascii="Times New Roman" w:hAnsi="Times New Roman"/>
          <w:b/>
          <w:szCs w:val="24"/>
        </w:rPr>
      </w:pPr>
    </w:p>
    <w:p w:rsidR="00A145C1" w:rsidRDefault="00A145C1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A145C1" w:rsidRDefault="00A145C1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Про компенсацію витрат за тимчасове розміщення</w:t>
      </w:r>
    </w:p>
    <w:p w:rsidR="00A145C1" w:rsidRDefault="00A145C1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(перебування) </w:t>
      </w: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внутрішньо переміщених осіб </w:t>
      </w:r>
    </w:p>
    <w:p w:rsidR="00A145C1" w:rsidRDefault="00A145C1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145C1" w:rsidRDefault="00A145C1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A145C1" w:rsidRPr="00297282" w:rsidRDefault="00A145C1" w:rsidP="0043563E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ст. 34 Закону України «Про  місцеве самоврядування в Україні»,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постановою </w:t>
      </w:r>
      <w:r>
        <w:rPr>
          <w:rFonts w:ascii="Times New Roman" w:hAnsi="Times New Roman"/>
          <w:bCs/>
          <w:sz w:val="24"/>
          <w:szCs w:val="24"/>
          <w:lang w:val="uk-UA"/>
        </w:rPr>
        <w:t>К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абінету Міністрів України від 19 березня 2022р. №333 </w:t>
      </w:r>
      <w:r>
        <w:rPr>
          <w:rFonts w:ascii="Times New Roman" w:hAnsi="Times New Roman"/>
          <w:bCs/>
          <w:sz w:val="24"/>
          <w:szCs w:val="24"/>
          <w:lang w:val="uk-UA"/>
        </w:rPr>
        <w:t>(зі змінами затвердженими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п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останов</w:t>
      </w:r>
      <w:r>
        <w:rPr>
          <w:rFonts w:ascii="Times New Roman" w:hAnsi="Times New Roman"/>
          <w:bCs/>
          <w:sz w:val="24"/>
          <w:szCs w:val="24"/>
          <w:lang w:val="uk-UA"/>
        </w:rPr>
        <w:t>ою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Кабінету Міністрів України від 30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вересня 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2022р. №</w:t>
      </w:r>
      <w:r>
        <w:rPr>
          <w:rFonts w:ascii="Times New Roman" w:hAnsi="Times New Roman"/>
          <w:bCs/>
          <w:sz w:val="24"/>
          <w:szCs w:val="24"/>
          <w:lang w:val="uk-UA"/>
        </w:rPr>
        <w:t>1094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)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«</w:t>
      </w:r>
      <w:r>
        <w:rPr>
          <w:rFonts w:ascii="Times New Roman" w:hAnsi="Times New Roman"/>
          <w:bCs/>
          <w:sz w:val="24"/>
          <w:szCs w:val="24"/>
          <w:lang w:val="uk-UA"/>
        </w:rPr>
        <w:t>Порядок компенсації витрат за тимчасове розміщення (перебування) внутрішньо переміщених осіб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розглянувши заяви __________ власників жилих приміщень, які надали прихисток внутрішньо переміщеним особам та відповідні документи,  виконавчий комітет міської ради</w:t>
      </w:r>
    </w:p>
    <w:p w:rsidR="00A145C1" w:rsidRPr="00A461C0" w:rsidRDefault="00A145C1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A145C1" w:rsidRDefault="00A145C1" w:rsidP="00632CA1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A145C1" w:rsidRDefault="00A145C1" w:rsidP="00B80CFA">
      <w:pPr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1. Визначити обсяг та джерело компенсації особам, що  розмістили  внутрішньо переміщених осіб.</w:t>
      </w:r>
    </w:p>
    <w:p w:rsidR="00A145C1" w:rsidRPr="006B649A" w:rsidRDefault="00A145C1" w:rsidP="00B80CFA">
      <w:pPr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Подати перелік  згідно з додатк</w:t>
      </w:r>
      <w:r>
        <w:rPr>
          <w:rFonts w:ascii="Times New Roman" w:hAnsi="Times New Roman"/>
          <w:bCs/>
          <w:sz w:val="24"/>
          <w:szCs w:val="24"/>
          <w:lang w:val="uk-UA"/>
        </w:rPr>
        <w:t>ом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A0B2D">
        <w:rPr>
          <w:rFonts w:ascii="Times New Roman" w:hAnsi="Times New Roman"/>
          <w:sz w:val="24"/>
          <w:szCs w:val="24"/>
          <w:lang w:val="uk-UA"/>
        </w:rPr>
        <w:t>на отримання компенсації за тимчасове розміщення внутрішньо переміщених осіб, які перемістилися у період воєнного стану на оплату житлово-комунальних послуг за</w:t>
      </w:r>
      <w:r w:rsidRPr="001A2ABE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Pr="008D1BD5">
        <w:rPr>
          <w:rFonts w:ascii="Times New Roman" w:hAnsi="Times New Roman"/>
          <w:bCs/>
          <w:sz w:val="24"/>
          <w:szCs w:val="24"/>
          <w:lang w:val="uk-UA"/>
        </w:rPr>
        <w:t>вересень</w:t>
      </w:r>
      <w:r w:rsidRPr="001A2AB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A0B2D">
        <w:rPr>
          <w:rFonts w:ascii="Times New Roman" w:hAnsi="Times New Roman"/>
          <w:sz w:val="24"/>
          <w:szCs w:val="24"/>
          <w:lang w:val="uk-UA"/>
        </w:rPr>
        <w:t>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року до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Чернівецької </w:t>
      </w:r>
      <w:r>
        <w:rPr>
          <w:rFonts w:ascii="Times New Roman" w:hAnsi="Times New Roman"/>
          <w:bCs/>
          <w:sz w:val="24"/>
          <w:szCs w:val="24"/>
          <w:lang w:val="uk-UA"/>
        </w:rPr>
        <w:t>районної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військової адміністрації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- 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до </w:t>
      </w:r>
      <w:r>
        <w:rPr>
          <w:rFonts w:ascii="Times New Roman" w:hAnsi="Times New Roman"/>
          <w:bCs/>
          <w:sz w:val="24"/>
          <w:szCs w:val="24"/>
          <w:lang w:val="uk-UA"/>
        </w:rPr>
        <w:t>12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10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3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року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(додаток 5 додається).</w:t>
      </w:r>
    </w:p>
    <w:p w:rsidR="00A145C1" w:rsidRPr="0049467A" w:rsidRDefault="00A145C1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начальника відділу з питань соціальної роботи Світлану ІВАНЦИН.</w:t>
      </w:r>
    </w:p>
    <w:p w:rsidR="00A145C1" w:rsidRDefault="00A145C1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145C1" w:rsidRDefault="00A145C1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145C1" w:rsidRDefault="00A145C1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145C1" w:rsidRDefault="00A145C1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:rsidR="00A145C1" w:rsidRDefault="00A145C1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A145C1" w:rsidRDefault="00A145C1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A145C1" w:rsidRDefault="00A145C1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A145C1" w:rsidRDefault="00A145C1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A145C1" w:rsidRDefault="00A145C1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A145C1" w:rsidRDefault="00A145C1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A145C1" w:rsidRDefault="00A145C1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A145C1" w:rsidRPr="006E1E18" w:rsidRDefault="00A145C1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A145C1" w:rsidRPr="00AB1F9E" w:rsidRDefault="00A145C1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A145C1" w:rsidRDefault="00A145C1">
      <w:pPr>
        <w:rPr>
          <w:lang w:val="uk-UA"/>
        </w:rPr>
      </w:pPr>
    </w:p>
    <w:sectPr w:rsidR="00A145C1" w:rsidSect="001060DB">
      <w:pgSz w:w="11906" w:h="16838" w:code="9"/>
      <w:pgMar w:top="36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45C1" w:rsidRDefault="00A145C1" w:rsidP="00EE1455">
      <w:pPr>
        <w:spacing w:after="0" w:line="240" w:lineRule="auto"/>
      </w:pPr>
      <w:r>
        <w:separator/>
      </w:r>
    </w:p>
  </w:endnote>
  <w:endnote w:type="continuationSeparator" w:id="0">
    <w:p w:rsidR="00A145C1" w:rsidRDefault="00A145C1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45C1" w:rsidRDefault="00A145C1" w:rsidP="00EE1455">
      <w:pPr>
        <w:spacing w:after="0" w:line="240" w:lineRule="auto"/>
      </w:pPr>
      <w:r>
        <w:separator/>
      </w:r>
    </w:p>
  </w:footnote>
  <w:footnote w:type="continuationSeparator" w:id="0">
    <w:p w:rsidR="00A145C1" w:rsidRDefault="00A145C1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42B21"/>
    <w:rsid w:val="00051F69"/>
    <w:rsid w:val="000541DF"/>
    <w:rsid w:val="00060337"/>
    <w:rsid w:val="000632C1"/>
    <w:rsid w:val="000721E5"/>
    <w:rsid w:val="00080D4D"/>
    <w:rsid w:val="000B5805"/>
    <w:rsid w:val="000C2108"/>
    <w:rsid w:val="000C2D57"/>
    <w:rsid w:val="000E1A71"/>
    <w:rsid w:val="000E5091"/>
    <w:rsid w:val="000E63CB"/>
    <w:rsid w:val="001060DB"/>
    <w:rsid w:val="00142D11"/>
    <w:rsid w:val="00147A60"/>
    <w:rsid w:val="001557F1"/>
    <w:rsid w:val="0015746B"/>
    <w:rsid w:val="00167E75"/>
    <w:rsid w:val="00170069"/>
    <w:rsid w:val="001718E6"/>
    <w:rsid w:val="00183C65"/>
    <w:rsid w:val="00196D86"/>
    <w:rsid w:val="00196E40"/>
    <w:rsid w:val="00197C29"/>
    <w:rsid w:val="001A2ABE"/>
    <w:rsid w:val="001A7E99"/>
    <w:rsid w:val="001C15F9"/>
    <w:rsid w:val="001C7378"/>
    <w:rsid w:val="001C73FB"/>
    <w:rsid w:val="001C7E27"/>
    <w:rsid w:val="001D0F18"/>
    <w:rsid w:val="001E3D41"/>
    <w:rsid w:val="001F0B10"/>
    <w:rsid w:val="00203C4A"/>
    <w:rsid w:val="002060C5"/>
    <w:rsid w:val="00211C8E"/>
    <w:rsid w:val="002147DE"/>
    <w:rsid w:val="00241E96"/>
    <w:rsid w:val="002576D7"/>
    <w:rsid w:val="00261A87"/>
    <w:rsid w:val="00267089"/>
    <w:rsid w:val="00277DD8"/>
    <w:rsid w:val="0028366E"/>
    <w:rsid w:val="00284622"/>
    <w:rsid w:val="00287F9F"/>
    <w:rsid w:val="00290C23"/>
    <w:rsid w:val="00297282"/>
    <w:rsid w:val="002B3791"/>
    <w:rsid w:val="002C71F1"/>
    <w:rsid w:val="002C7B41"/>
    <w:rsid w:val="002D5D4C"/>
    <w:rsid w:val="002D70CD"/>
    <w:rsid w:val="002E4626"/>
    <w:rsid w:val="002E5250"/>
    <w:rsid w:val="002E671A"/>
    <w:rsid w:val="00303B1E"/>
    <w:rsid w:val="00307527"/>
    <w:rsid w:val="0031460F"/>
    <w:rsid w:val="00316404"/>
    <w:rsid w:val="0032457C"/>
    <w:rsid w:val="0033638B"/>
    <w:rsid w:val="00360BB1"/>
    <w:rsid w:val="0037758D"/>
    <w:rsid w:val="00385665"/>
    <w:rsid w:val="003A720B"/>
    <w:rsid w:val="003E14DD"/>
    <w:rsid w:val="003E3FED"/>
    <w:rsid w:val="0041052A"/>
    <w:rsid w:val="0043563E"/>
    <w:rsid w:val="004474E2"/>
    <w:rsid w:val="00447CED"/>
    <w:rsid w:val="00460077"/>
    <w:rsid w:val="004803E6"/>
    <w:rsid w:val="0048639B"/>
    <w:rsid w:val="0049467A"/>
    <w:rsid w:val="004A28F2"/>
    <w:rsid w:val="004B527B"/>
    <w:rsid w:val="004C2D83"/>
    <w:rsid w:val="004C337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44212"/>
    <w:rsid w:val="0054571C"/>
    <w:rsid w:val="005553BC"/>
    <w:rsid w:val="0056080C"/>
    <w:rsid w:val="00565E3F"/>
    <w:rsid w:val="005740E8"/>
    <w:rsid w:val="005871DB"/>
    <w:rsid w:val="005A2F4B"/>
    <w:rsid w:val="005B2782"/>
    <w:rsid w:val="005B29C8"/>
    <w:rsid w:val="005C6BAE"/>
    <w:rsid w:val="005E0C88"/>
    <w:rsid w:val="005E6D17"/>
    <w:rsid w:val="005E7FAC"/>
    <w:rsid w:val="00617B34"/>
    <w:rsid w:val="00620297"/>
    <w:rsid w:val="00621196"/>
    <w:rsid w:val="00622D10"/>
    <w:rsid w:val="00632CA1"/>
    <w:rsid w:val="00646CEF"/>
    <w:rsid w:val="00656B8E"/>
    <w:rsid w:val="0065707F"/>
    <w:rsid w:val="006654F9"/>
    <w:rsid w:val="00670F1B"/>
    <w:rsid w:val="006711AF"/>
    <w:rsid w:val="006735AA"/>
    <w:rsid w:val="006837C5"/>
    <w:rsid w:val="0068673C"/>
    <w:rsid w:val="006A0B2D"/>
    <w:rsid w:val="006B649A"/>
    <w:rsid w:val="006C041C"/>
    <w:rsid w:val="006D0D67"/>
    <w:rsid w:val="006D3704"/>
    <w:rsid w:val="006D565C"/>
    <w:rsid w:val="006E019F"/>
    <w:rsid w:val="006E1711"/>
    <w:rsid w:val="006E1E18"/>
    <w:rsid w:val="00701739"/>
    <w:rsid w:val="00710520"/>
    <w:rsid w:val="007115E4"/>
    <w:rsid w:val="00716119"/>
    <w:rsid w:val="00721B83"/>
    <w:rsid w:val="007519F1"/>
    <w:rsid w:val="00755C9E"/>
    <w:rsid w:val="007714A7"/>
    <w:rsid w:val="00784638"/>
    <w:rsid w:val="00784D6A"/>
    <w:rsid w:val="00786924"/>
    <w:rsid w:val="00791E35"/>
    <w:rsid w:val="007B22D0"/>
    <w:rsid w:val="007B6793"/>
    <w:rsid w:val="007E2669"/>
    <w:rsid w:val="007E6625"/>
    <w:rsid w:val="00803DE7"/>
    <w:rsid w:val="00844C39"/>
    <w:rsid w:val="008744E2"/>
    <w:rsid w:val="008775DC"/>
    <w:rsid w:val="00881954"/>
    <w:rsid w:val="00885039"/>
    <w:rsid w:val="00885136"/>
    <w:rsid w:val="00897759"/>
    <w:rsid w:val="008A23C6"/>
    <w:rsid w:val="008D1BD5"/>
    <w:rsid w:val="0090377E"/>
    <w:rsid w:val="0092462C"/>
    <w:rsid w:val="00937DF7"/>
    <w:rsid w:val="00954219"/>
    <w:rsid w:val="009629C0"/>
    <w:rsid w:val="009A4009"/>
    <w:rsid w:val="009C4B9B"/>
    <w:rsid w:val="009C6216"/>
    <w:rsid w:val="009D77E2"/>
    <w:rsid w:val="009E6D0F"/>
    <w:rsid w:val="009E77FB"/>
    <w:rsid w:val="00A01EC5"/>
    <w:rsid w:val="00A145C1"/>
    <w:rsid w:val="00A15ABB"/>
    <w:rsid w:val="00A1646A"/>
    <w:rsid w:val="00A20614"/>
    <w:rsid w:val="00A25E10"/>
    <w:rsid w:val="00A373DA"/>
    <w:rsid w:val="00A3764C"/>
    <w:rsid w:val="00A45738"/>
    <w:rsid w:val="00A461C0"/>
    <w:rsid w:val="00A67B06"/>
    <w:rsid w:val="00A77AF4"/>
    <w:rsid w:val="00A90080"/>
    <w:rsid w:val="00A920B6"/>
    <w:rsid w:val="00A93E71"/>
    <w:rsid w:val="00A94E39"/>
    <w:rsid w:val="00A96949"/>
    <w:rsid w:val="00AB1F9E"/>
    <w:rsid w:val="00AB56D4"/>
    <w:rsid w:val="00AD2EBD"/>
    <w:rsid w:val="00AD30E6"/>
    <w:rsid w:val="00AD580F"/>
    <w:rsid w:val="00AE2905"/>
    <w:rsid w:val="00AE5BF1"/>
    <w:rsid w:val="00AF2354"/>
    <w:rsid w:val="00AF2744"/>
    <w:rsid w:val="00B069A7"/>
    <w:rsid w:val="00B3280F"/>
    <w:rsid w:val="00B372FE"/>
    <w:rsid w:val="00B539A9"/>
    <w:rsid w:val="00B56DDB"/>
    <w:rsid w:val="00B67C87"/>
    <w:rsid w:val="00B80CFA"/>
    <w:rsid w:val="00B8284C"/>
    <w:rsid w:val="00B866DF"/>
    <w:rsid w:val="00B96289"/>
    <w:rsid w:val="00B967C2"/>
    <w:rsid w:val="00BB00E6"/>
    <w:rsid w:val="00BC12F1"/>
    <w:rsid w:val="00C220F2"/>
    <w:rsid w:val="00C40302"/>
    <w:rsid w:val="00C67808"/>
    <w:rsid w:val="00C74289"/>
    <w:rsid w:val="00C83AB3"/>
    <w:rsid w:val="00C911C2"/>
    <w:rsid w:val="00C94FF1"/>
    <w:rsid w:val="00CD0537"/>
    <w:rsid w:val="00CD2076"/>
    <w:rsid w:val="00CD57BE"/>
    <w:rsid w:val="00CE1B9C"/>
    <w:rsid w:val="00D2183B"/>
    <w:rsid w:val="00D25BDC"/>
    <w:rsid w:val="00D3158F"/>
    <w:rsid w:val="00D40E12"/>
    <w:rsid w:val="00D5587D"/>
    <w:rsid w:val="00D927B7"/>
    <w:rsid w:val="00DA44A6"/>
    <w:rsid w:val="00DB20D0"/>
    <w:rsid w:val="00DC4917"/>
    <w:rsid w:val="00DE3259"/>
    <w:rsid w:val="00DF74A8"/>
    <w:rsid w:val="00E163F6"/>
    <w:rsid w:val="00E21D41"/>
    <w:rsid w:val="00E258CC"/>
    <w:rsid w:val="00E41228"/>
    <w:rsid w:val="00E613C6"/>
    <w:rsid w:val="00E70B91"/>
    <w:rsid w:val="00E761AC"/>
    <w:rsid w:val="00E861AD"/>
    <w:rsid w:val="00E86403"/>
    <w:rsid w:val="00E905E7"/>
    <w:rsid w:val="00EA1659"/>
    <w:rsid w:val="00EA6322"/>
    <w:rsid w:val="00EB0603"/>
    <w:rsid w:val="00EC0E7D"/>
    <w:rsid w:val="00EE0997"/>
    <w:rsid w:val="00EE1455"/>
    <w:rsid w:val="00F1598C"/>
    <w:rsid w:val="00F35A2A"/>
    <w:rsid w:val="00F42C37"/>
    <w:rsid w:val="00F51A39"/>
    <w:rsid w:val="00F57BC3"/>
    <w:rsid w:val="00F623EF"/>
    <w:rsid w:val="00F774B2"/>
    <w:rsid w:val="00F8056A"/>
    <w:rsid w:val="00F82CD5"/>
    <w:rsid w:val="00F90DCA"/>
    <w:rsid w:val="00F926B0"/>
    <w:rsid w:val="00FA32CB"/>
    <w:rsid w:val="00FA59DA"/>
    <w:rsid w:val="00FB10E1"/>
    <w:rsid w:val="00FC288C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7275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256</Words>
  <Characters>1464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cp:lastPrinted>2022-12-08T12:01:00Z</cp:lastPrinted>
  <dcterms:created xsi:type="dcterms:W3CDTF">2023-10-03T10:30:00Z</dcterms:created>
  <dcterms:modified xsi:type="dcterms:W3CDTF">2023-10-03T12:15:00Z</dcterms:modified>
</cp:coreProperties>
</file>