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D5D53" w:rsidRPr="00BC40F0" w:rsidRDefault="00CD5D53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622122" r:id="rId6"/>
        </w:object>
      </w:r>
      <w:bookmarkEnd w:id="0"/>
    </w:p>
    <w:p w:rsidR="00CD5D53" w:rsidRPr="00BC40F0" w:rsidRDefault="00CD5D53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D5D53" w:rsidRPr="00BC40F0" w:rsidRDefault="00CD5D53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D5D53" w:rsidRPr="00BC40F0" w:rsidRDefault="00CD5D53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CD5D53" w:rsidRPr="00BC40F0" w:rsidRDefault="00CD5D53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D5D53" w:rsidRPr="00BC40F0" w:rsidRDefault="00CD5D53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CD5D53" w:rsidRDefault="00CD5D53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CD5D53" w:rsidRPr="00F72909" w:rsidRDefault="00CD5D53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D5D53" w:rsidRPr="00874DC2" w:rsidRDefault="00CD5D53" w:rsidP="00435CF8">
      <w:pPr>
        <w:pStyle w:val="Title"/>
        <w:jc w:val="right"/>
        <w:rPr>
          <w:rFonts w:ascii="Times New Roman" w:hAnsi="Times New Roman"/>
          <w:b/>
          <w:szCs w:val="28"/>
        </w:rPr>
      </w:pPr>
    </w:p>
    <w:p w:rsidR="00CD5D53" w:rsidRPr="00325DFA" w:rsidRDefault="00CD5D53" w:rsidP="00221755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CD5D53" w:rsidRDefault="00CD5D53" w:rsidP="00F72909">
      <w:pPr>
        <w:pStyle w:val="Title"/>
        <w:rPr>
          <w:rFonts w:ascii="Times New Roman" w:hAnsi="Times New Roman"/>
          <w:b/>
          <w:szCs w:val="24"/>
        </w:rPr>
      </w:pPr>
    </w:p>
    <w:p w:rsidR="00CD5D53" w:rsidRDefault="00CD5D53" w:rsidP="00F72909">
      <w:pPr>
        <w:pStyle w:val="Title"/>
        <w:rPr>
          <w:rFonts w:ascii="Times New Roman" w:hAnsi="Times New Roman"/>
          <w:b/>
          <w:szCs w:val="24"/>
        </w:rPr>
      </w:pPr>
    </w:p>
    <w:p w:rsidR="00CD5D53" w:rsidRDefault="00CD5D53" w:rsidP="00F72909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226/9</w:t>
      </w:r>
    </w:p>
    <w:p w:rsidR="00CD5D53" w:rsidRPr="00874DC2" w:rsidRDefault="00CD5D53" w:rsidP="00F72909">
      <w:pPr>
        <w:pStyle w:val="Title"/>
        <w:rPr>
          <w:sz w:val="18"/>
        </w:rPr>
      </w:pPr>
    </w:p>
    <w:p w:rsidR="00CD5D53" w:rsidRPr="00874DC2" w:rsidRDefault="00CD5D53" w:rsidP="00221755">
      <w:pPr>
        <w:rPr>
          <w:sz w:val="24"/>
          <w:lang w:val="uk-UA"/>
        </w:rPr>
      </w:pPr>
      <w:r>
        <w:rPr>
          <w:sz w:val="24"/>
          <w:lang w:val="uk-UA"/>
        </w:rPr>
        <w:t>13</w:t>
      </w:r>
      <w:r w:rsidRPr="00874DC2">
        <w:rPr>
          <w:sz w:val="24"/>
          <w:lang w:val="uk-UA"/>
        </w:rPr>
        <w:t xml:space="preserve"> </w:t>
      </w:r>
      <w:r>
        <w:rPr>
          <w:sz w:val="24"/>
          <w:lang w:val="uk-UA"/>
        </w:rPr>
        <w:t>вересня</w:t>
      </w:r>
      <w:r w:rsidRPr="00874DC2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874DC2">
        <w:rPr>
          <w:sz w:val="24"/>
          <w:lang w:val="uk-UA"/>
        </w:rPr>
        <w:t xml:space="preserve"> року                                                                </w:t>
      </w:r>
      <w:r>
        <w:rPr>
          <w:sz w:val="24"/>
          <w:lang w:val="uk-UA"/>
        </w:rPr>
        <w:t xml:space="preserve">                       </w:t>
      </w:r>
      <w:r w:rsidRPr="00874DC2">
        <w:rPr>
          <w:sz w:val="24"/>
          <w:lang w:val="uk-UA"/>
        </w:rPr>
        <w:t xml:space="preserve">   </w:t>
      </w:r>
      <w:r>
        <w:rPr>
          <w:sz w:val="24"/>
          <w:lang w:val="uk-UA"/>
        </w:rPr>
        <w:t xml:space="preserve">           </w:t>
      </w:r>
      <w:r w:rsidRPr="00874DC2">
        <w:rPr>
          <w:sz w:val="24"/>
          <w:lang w:val="uk-UA"/>
        </w:rPr>
        <w:t xml:space="preserve"> м. Кіцмань</w:t>
      </w:r>
    </w:p>
    <w:p w:rsidR="00CD5D53" w:rsidRPr="00325DFA" w:rsidRDefault="00CD5D53" w:rsidP="00221755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CD5D53" w:rsidRPr="00E873D1" w:rsidRDefault="00CD5D53" w:rsidP="00BC4BFE">
      <w:pPr>
        <w:ind w:right="4315"/>
        <w:rPr>
          <w:b/>
          <w:sz w:val="24"/>
          <w:szCs w:val="24"/>
          <w:lang w:val="uk-UA"/>
        </w:rPr>
      </w:pPr>
      <w:r w:rsidRPr="00E873D1">
        <w:rPr>
          <w:b/>
          <w:sz w:val="24"/>
          <w:szCs w:val="24"/>
          <w:lang w:val="uk-UA"/>
        </w:rPr>
        <w:t xml:space="preserve">Про надання дозволу ТОВ «ВСТ-Автодрайв» на розміщення об’єкта зовнішньої реклами    </w:t>
      </w:r>
    </w:p>
    <w:p w:rsidR="00CD5D53" w:rsidRPr="00D90525" w:rsidRDefault="00CD5D53" w:rsidP="00CD577F">
      <w:pPr>
        <w:ind w:right="4315"/>
        <w:rPr>
          <w:b/>
          <w:sz w:val="24"/>
          <w:szCs w:val="24"/>
          <w:lang w:val="uk-UA"/>
        </w:rPr>
      </w:pPr>
    </w:p>
    <w:p w:rsidR="00CD5D53" w:rsidRPr="00D90525" w:rsidRDefault="00CD5D53" w:rsidP="00CD577F">
      <w:pPr>
        <w:rPr>
          <w:b/>
          <w:sz w:val="24"/>
          <w:szCs w:val="24"/>
          <w:lang w:val="uk-UA"/>
        </w:rPr>
      </w:pPr>
    </w:p>
    <w:p w:rsidR="00CD5D53" w:rsidRPr="00D90525" w:rsidRDefault="00CD5D53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ТОВ «ВСТ-Автодрайв» </w:t>
      </w:r>
      <w:r w:rsidRPr="00D90525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вх. №</w:t>
      </w:r>
      <w:r>
        <w:rPr>
          <w:sz w:val="24"/>
          <w:szCs w:val="24"/>
          <w:lang w:val="uk-UA"/>
        </w:rPr>
        <w:t xml:space="preserve"> 1100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08.08.2023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об’єкта зовнішньої реклами на примиканні вулиць Лисенка та Незалежності в м. Кіцмань, паспорт вивіски, викопіювання з генерального плану м. Кіцмань, Чернівецького району, Чернівецької області, ілюстративної таблиці  розміщення зовнішньої реклами, ескіз рекламного носія, схематичний план розташування зовнішньої реклами,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міської ради</w:t>
      </w:r>
    </w:p>
    <w:p w:rsidR="00CD5D53" w:rsidRPr="00D90525" w:rsidRDefault="00CD5D53" w:rsidP="00CD577F">
      <w:pPr>
        <w:jc w:val="both"/>
        <w:rPr>
          <w:b/>
          <w:sz w:val="24"/>
          <w:szCs w:val="24"/>
          <w:lang w:val="uk-UA"/>
        </w:rPr>
      </w:pPr>
    </w:p>
    <w:p w:rsidR="00CD5D53" w:rsidRPr="00D90525" w:rsidRDefault="00CD5D53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CD5D53" w:rsidRPr="00D90525" w:rsidRDefault="00CD5D53" w:rsidP="00CD577F">
      <w:pPr>
        <w:jc w:val="center"/>
        <w:rPr>
          <w:sz w:val="24"/>
          <w:szCs w:val="24"/>
          <w:lang w:val="uk-UA"/>
        </w:rPr>
      </w:pPr>
    </w:p>
    <w:p w:rsidR="00CD5D53" w:rsidRDefault="00CD5D53" w:rsidP="00CD577F">
      <w:pPr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Надати дозвіл ТОВ «ВСТ-Автодрайв» на розміщення об’єкта зовнішньої реклами на примиканні вулиць Лисенка та Незалежності  в м. Кіцмань, Чернівецького району, Чернівецької області терміном на 10 років.</w:t>
      </w:r>
    </w:p>
    <w:p w:rsidR="00CD5D53" w:rsidRDefault="00CD5D53" w:rsidP="000B5DA9">
      <w:pPr>
        <w:autoSpaceDE/>
        <w:autoSpaceDN/>
        <w:ind w:left="709"/>
        <w:jc w:val="both"/>
        <w:rPr>
          <w:sz w:val="24"/>
          <w:szCs w:val="24"/>
          <w:lang w:val="uk-UA"/>
        </w:rPr>
      </w:pPr>
    </w:p>
    <w:p w:rsidR="00CD5D53" w:rsidRDefault="00CD5D53" w:rsidP="00151A1D">
      <w:pPr>
        <w:autoSpaceDE/>
        <w:autoSpaceDN/>
        <w:jc w:val="both"/>
      </w:pPr>
      <w:r>
        <w:rPr>
          <w:sz w:val="24"/>
          <w:szCs w:val="24"/>
          <w:lang w:val="uk-UA"/>
        </w:rPr>
        <w:t xml:space="preserve">            2. </w:t>
      </w:r>
      <w:r w:rsidRPr="0053215D">
        <w:rPr>
          <w:sz w:val="24"/>
          <w:szCs w:val="24"/>
          <w:lang w:val="uk-UA"/>
        </w:rPr>
        <w:t>Контроль за виконанням цього рішення покласти на заступ</w:t>
      </w:r>
      <w:bookmarkStart w:id="1" w:name="_GoBack"/>
      <w:bookmarkEnd w:id="1"/>
      <w:r w:rsidRPr="0053215D">
        <w:rPr>
          <w:sz w:val="24"/>
          <w:szCs w:val="24"/>
          <w:lang w:val="uk-UA"/>
        </w:rPr>
        <w:t xml:space="preserve">ника міського голови з питань діяльності виконавчих органів  </w:t>
      </w:r>
      <w:r>
        <w:rPr>
          <w:sz w:val="24"/>
          <w:szCs w:val="24"/>
          <w:lang w:val="uk-UA"/>
        </w:rPr>
        <w:t xml:space="preserve">Юрія КОСАРА. </w:t>
      </w:r>
    </w:p>
    <w:p w:rsidR="00CD5D53" w:rsidRDefault="00CD5D53" w:rsidP="00CD577F">
      <w:pPr>
        <w:pStyle w:val="ListParagraph"/>
      </w:pPr>
    </w:p>
    <w:p w:rsidR="00CD5D53" w:rsidRDefault="00CD5D53" w:rsidP="00CD577F">
      <w:pPr>
        <w:pStyle w:val="ListParagraph"/>
      </w:pPr>
    </w:p>
    <w:p w:rsidR="00CD5D53" w:rsidRDefault="00CD5D53" w:rsidP="00CD577F">
      <w:pPr>
        <w:pStyle w:val="ListParagraph"/>
      </w:pPr>
    </w:p>
    <w:p w:rsidR="00CD5D53" w:rsidRPr="00CD577F" w:rsidRDefault="00CD5D53" w:rsidP="00CD577F">
      <w:pPr>
        <w:pStyle w:val="ListParagraph"/>
      </w:pPr>
    </w:p>
    <w:p w:rsidR="00CD5D53" w:rsidRPr="00BC40F0" w:rsidRDefault="00CD5D53" w:rsidP="00BE44A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CD5D53" w:rsidRDefault="00CD5D53" w:rsidP="00CD577F">
      <w:pPr>
        <w:ind w:left="720"/>
        <w:jc w:val="center"/>
        <w:rPr>
          <w:b/>
          <w:lang w:val="uk-UA"/>
        </w:rPr>
      </w:pPr>
    </w:p>
    <w:p w:rsidR="00CD5D53" w:rsidRDefault="00CD5D53" w:rsidP="00CD577F">
      <w:pPr>
        <w:ind w:left="720"/>
        <w:jc w:val="center"/>
        <w:rPr>
          <w:b/>
          <w:lang w:val="uk-UA"/>
        </w:rPr>
      </w:pPr>
    </w:p>
    <w:sectPr w:rsidR="00CD5D53" w:rsidSect="009C706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D30"/>
    <w:rsid w:val="00014BB7"/>
    <w:rsid w:val="00060C36"/>
    <w:rsid w:val="00064A56"/>
    <w:rsid w:val="000660F3"/>
    <w:rsid w:val="00067D15"/>
    <w:rsid w:val="0009366D"/>
    <w:rsid w:val="000B22C9"/>
    <w:rsid w:val="000B5DA9"/>
    <w:rsid w:val="000C5EC3"/>
    <w:rsid w:val="000E07BB"/>
    <w:rsid w:val="000F7091"/>
    <w:rsid w:val="001048C8"/>
    <w:rsid w:val="001342DF"/>
    <w:rsid w:val="00135A70"/>
    <w:rsid w:val="0014125A"/>
    <w:rsid w:val="00151A1D"/>
    <w:rsid w:val="001862AE"/>
    <w:rsid w:val="001A4634"/>
    <w:rsid w:val="001B3352"/>
    <w:rsid w:val="001E5A6C"/>
    <w:rsid w:val="001F5BC3"/>
    <w:rsid w:val="00206C69"/>
    <w:rsid w:val="00221755"/>
    <w:rsid w:val="002279EE"/>
    <w:rsid w:val="00251A7E"/>
    <w:rsid w:val="00270253"/>
    <w:rsid w:val="002C2139"/>
    <w:rsid w:val="002E4163"/>
    <w:rsid w:val="00325DFA"/>
    <w:rsid w:val="00343E3C"/>
    <w:rsid w:val="003452AD"/>
    <w:rsid w:val="003A2AA1"/>
    <w:rsid w:val="003C5E4E"/>
    <w:rsid w:val="003C6E62"/>
    <w:rsid w:val="003F3C5D"/>
    <w:rsid w:val="004054FD"/>
    <w:rsid w:val="00420D0C"/>
    <w:rsid w:val="004215D4"/>
    <w:rsid w:val="00425646"/>
    <w:rsid w:val="00435CF8"/>
    <w:rsid w:val="004365BD"/>
    <w:rsid w:val="00462AD3"/>
    <w:rsid w:val="00483B39"/>
    <w:rsid w:val="004861E9"/>
    <w:rsid w:val="004A1455"/>
    <w:rsid w:val="004B71FC"/>
    <w:rsid w:val="004D4578"/>
    <w:rsid w:val="004D5CC4"/>
    <w:rsid w:val="004D67C5"/>
    <w:rsid w:val="0052560E"/>
    <w:rsid w:val="005275B2"/>
    <w:rsid w:val="00527B8F"/>
    <w:rsid w:val="0053215D"/>
    <w:rsid w:val="00547216"/>
    <w:rsid w:val="00582586"/>
    <w:rsid w:val="005A1501"/>
    <w:rsid w:val="005A4233"/>
    <w:rsid w:val="005B1D7B"/>
    <w:rsid w:val="005C6167"/>
    <w:rsid w:val="00604B63"/>
    <w:rsid w:val="006074E8"/>
    <w:rsid w:val="006266C9"/>
    <w:rsid w:val="00640810"/>
    <w:rsid w:val="006432EE"/>
    <w:rsid w:val="006555CA"/>
    <w:rsid w:val="006845B5"/>
    <w:rsid w:val="0069013B"/>
    <w:rsid w:val="006A51A9"/>
    <w:rsid w:val="006C57B8"/>
    <w:rsid w:val="006E4D4B"/>
    <w:rsid w:val="0072370F"/>
    <w:rsid w:val="00764F42"/>
    <w:rsid w:val="00777597"/>
    <w:rsid w:val="007D7FD3"/>
    <w:rsid w:val="008051ED"/>
    <w:rsid w:val="008134C5"/>
    <w:rsid w:val="00834F7E"/>
    <w:rsid w:val="008405BB"/>
    <w:rsid w:val="0084582D"/>
    <w:rsid w:val="00854717"/>
    <w:rsid w:val="00855820"/>
    <w:rsid w:val="00874BAC"/>
    <w:rsid w:val="00874DC2"/>
    <w:rsid w:val="00885874"/>
    <w:rsid w:val="008B58E2"/>
    <w:rsid w:val="008E41B1"/>
    <w:rsid w:val="008F0F25"/>
    <w:rsid w:val="00914BED"/>
    <w:rsid w:val="00947CCE"/>
    <w:rsid w:val="00954FC8"/>
    <w:rsid w:val="009666FF"/>
    <w:rsid w:val="00981FB4"/>
    <w:rsid w:val="009C7060"/>
    <w:rsid w:val="009D123B"/>
    <w:rsid w:val="009D2229"/>
    <w:rsid w:val="009D2268"/>
    <w:rsid w:val="00A305B8"/>
    <w:rsid w:val="00A341CE"/>
    <w:rsid w:val="00A448DD"/>
    <w:rsid w:val="00A54208"/>
    <w:rsid w:val="00A60BD1"/>
    <w:rsid w:val="00A62998"/>
    <w:rsid w:val="00A71DD2"/>
    <w:rsid w:val="00A9102F"/>
    <w:rsid w:val="00A93865"/>
    <w:rsid w:val="00AA2A50"/>
    <w:rsid w:val="00AA4042"/>
    <w:rsid w:val="00AB743E"/>
    <w:rsid w:val="00AD2A7B"/>
    <w:rsid w:val="00AF1511"/>
    <w:rsid w:val="00B1021D"/>
    <w:rsid w:val="00B3011A"/>
    <w:rsid w:val="00B41139"/>
    <w:rsid w:val="00B4312D"/>
    <w:rsid w:val="00B43A3F"/>
    <w:rsid w:val="00B564FC"/>
    <w:rsid w:val="00BA1BD3"/>
    <w:rsid w:val="00BC40F0"/>
    <w:rsid w:val="00BC4BFE"/>
    <w:rsid w:val="00BE44A4"/>
    <w:rsid w:val="00C037CF"/>
    <w:rsid w:val="00C306E5"/>
    <w:rsid w:val="00C4342C"/>
    <w:rsid w:val="00C76F47"/>
    <w:rsid w:val="00C8204E"/>
    <w:rsid w:val="00C83AC9"/>
    <w:rsid w:val="00C86362"/>
    <w:rsid w:val="00CB32AC"/>
    <w:rsid w:val="00CD20E9"/>
    <w:rsid w:val="00CD3F64"/>
    <w:rsid w:val="00CD577F"/>
    <w:rsid w:val="00CD5D53"/>
    <w:rsid w:val="00D164C9"/>
    <w:rsid w:val="00D4223B"/>
    <w:rsid w:val="00D75995"/>
    <w:rsid w:val="00D90525"/>
    <w:rsid w:val="00DC0BAA"/>
    <w:rsid w:val="00DF1277"/>
    <w:rsid w:val="00E26AF1"/>
    <w:rsid w:val="00E31A68"/>
    <w:rsid w:val="00E3367E"/>
    <w:rsid w:val="00E402AB"/>
    <w:rsid w:val="00E44198"/>
    <w:rsid w:val="00E8207E"/>
    <w:rsid w:val="00E873D1"/>
    <w:rsid w:val="00E90819"/>
    <w:rsid w:val="00EA028E"/>
    <w:rsid w:val="00EA602A"/>
    <w:rsid w:val="00ED480B"/>
    <w:rsid w:val="00EF5CFE"/>
    <w:rsid w:val="00F26D3A"/>
    <w:rsid w:val="00F647FC"/>
    <w:rsid w:val="00F72909"/>
    <w:rsid w:val="00FB17C4"/>
    <w:rsid w:val="00FC77D2"/>
    <w:rsid w:val="00FD198B"/>
    <w:rsid w:val="00FD45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84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259</Words>
  <Characters>1482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2023-03-02T14:04:00Z</cp:lastPrinted>
  <dcterms:created xsi:type="dcterms:W3CDTF">2023-09-08T13:23:00Z</dcterms:created>
  <dcterms:modified xsi:type="dcterms:W3CDTF">2023-09-19T06:49:00Z</dcterms:modified>
</cp:coreProperties>
</file>