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56D" w:rsidRPr="00003498" w:rsidRDefault="00CF456D" w:rsidP="00291431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6564975" r:id="rId6"/>
        </w:object>
      </w:r>
    </w:p>
    <w:p w:rsidR="00CF456D" w:rsidRPr="00003498" w:rsidRDefault="00CF456D" w:rsidP="00291431">
      <w:pPr>
        <w:pStyle w:val="Caption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CF456D" w:rsidRPr="00003498" w:rsidRDefault="00CF456D" w:rsidP="00291431">
      <w:pPr>
        <w:pStyle w:val="Heading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CF456D" w:rsidRPr="00003498" w:rsidRDefault="00CF456D" w:rsidP="00291431">
      <w:pPr>
        <w:pStyle w:val="Heading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CF456D" w:rsidRPr="00003498" w:rsidRDefault="00CF456D" w:rsidP="00291431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CF456D" w:rsidRPr="00003498" w:rsidRDefault="00CF456D" w:rsidP="00291431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CF456D" w:rsidRPr="00003498" w:rsidRDefault="00CF456D" w:rsidP="00291431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CF456D" w:rsidRPr="00723384" w:rsidRDefault="00CF456D" w:rsidP="008242A6">
      <w:pPr>
        <w:pStyle w:val="Normal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_x0000_s1026" style="position:absolute;left:0;text-align:left;z-index:251658240" from="-21.25pt,8.3pt" to="475.55pt,8.3pt" o:allowincell="f" strokeweight=".5pt"/>
        </w:pict>
      </w:r>
    </w:p>
    <w:p w:rsidR="00CF456D" w:rsidRPr="00723384" w:rsidRDefault="00CF456D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CF456D" w:rsidRPr="00723384" w:rsidRDefault="00CF456D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CF456D" w:rsidRPr="00723384" w:rsidRDefault="00CF456D" w:rsidP="00D735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 І Ш Е Н Н Я  № 224/9</w:t>
      </w:r>
    </w:p>
    <w:p w:rsidR="00CF456D" w:rsidRPr="00723384" w:rsidRDefault="00CF456D" w:rsidP="00D735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F456D" w:rsidRPr="00723384" w:rsidRDefault="00CF456D" w:rsidP="009E0C0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13 вересня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2023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року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723384">
        <w:rPr>
          <w:rFonts w:ascii="Times New Roman" w:hAnsi="Times New Roman"/>
          <w:sz w:val="24"/>
          <w:szCs w:val="24"/>
          <w:lang w:val="uk-UA"/>
        </w:rPr>
        <w:t>м. Кіцмань</w:t>
      </w:r>
    </w:p>
    <w:p w:rsidR="00CF456D" w:rsidRPr="00723384" w:rsidRDefault="00CF456D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CF456D" w:rsidRPr="00240154" w:rsidRDefault="00CF456D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Про</w:t>
      </w:r>
      <w:r w:rsidRPr="0024015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утворення</w:t>
      </w:r>
      <w:r w:rsidRPr="00240154">
        <w:rPr>
          <w:rFonts w:ascii="Times New Roman" w:hAnsi="Times New Roman" w:cs="Times New Roman"/>
          <w:b/>
          <w:iCs/>
          <w:spacing w:val="1"/>
        </w:rPr>
        <w:t xml:space="preserve"> </w:t>
      </w:r>
      <w:r>
        <w:rPr>
          <w:rFonts w:ascii="Times New Roman" w:hAnsi="Times New Roman" w:cs="Times New Roman"/>
          <w:b/>
          <w:iCs/>
        </w:rPr>
        <w:t>міждисциплінарних</w:t>
      </w:r>
      <w:r w:rsidRPr="00240154">
        <w:rPr>
          <w:rFonts w:ascii="Times New Roman" w:hAnsi="Times New Roman" w:cs="Times New Roman"/>
          <w:b/>
          <w:iCs/>
        </w:rPr>
        <w:t xml:space="preserve"> </w:t>
      </w:r>
    </w:p>
    <w:p w:rsidR="00CF456D" w:rsidRPr="00240154" w:rsidRDefault="00CF456D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CF456D" w:rsidRPr="00240154" w:rsidRDefault="00CF456D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240154">
        <w:rPr>
          <w:rFonts w:ascii="Times New Roman" w:hAnsi="Times New Roman" w:cs="Times New Roman"/>
          <w:b/>
          <w:iCs/>
        </w:rPr>
        <w:t>захисту</w:t>
      </w:r>
      <w:r w:rsidRPr="00240154">
        <w:rPr>
          <w:rFonts w:ascii="Times New Roman" w:hAnsi="Times New Roman" w:cs="Times New Roman"/>
          <w:b/>
          <w:iCs/>
          <w:spacing w:val="-57"/>
        </w:rPr>
        <w:t xml:space="preserve">    </w:t>
      </w:r>
      <w:r>
        <w:rPr>
          <w:rFonts w:ascii="Times New Roman" w:hAnsi="Times New Roman" w:cs="Times New Roman"/>
          <w:b/>
          <w:iCs/>
        </w:rPr>
        <w:t>дітей</w:t>
      </w:r>
      <w:r w:rsidRPr="00240154">
        <w:rPr>
          <w:rFonts w:ascii="Times New Roman" w:hAnsi="Times New Roman" w:cs="Times New Roman"/>
          <w:b/>
          <w:iCs/>
        </w:rPr>
        <w:t>,</w:t>
      </w:r>
      <w:r w:rsidRPr="0024015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як</w:t>
      </w:r>
      <w:r>
        <w:rPr>
          <w:rFonts w:ascii="Times New Roman" w:hAnsi="Times New Roman" w:cs="Times New Roman"/>
          <w:b/>
          <w:iCs/>
        </w:rPr>
        <w:t>і</w:t>
      </w:r>
      <w:r w:rsidRPr="00240154">
        <w:rPr>
          <w:rFonts w:ascii="Times New Roman" w:hAnsi="Times New Roman" w:cs="Times New Roman"/>
          <w:b/>
          <w:iCs/>
          <w:spacing w:val="-2"/>
        </w:rPr>
        <w:t xml:space="preserve"> </w:t>
      </w:r>
      <w:r>
        <w:rPr>
          <w:rFonts w:ascii="Times New Roman" w:hAnsi="Times New Roman" w:cs="Times New Roman"/>
          <w:b/>
          <w:iCs/>
        </w:rPr>
        <w:t>перебувають</w:t>
      </w:r>
      <w:r w:rsidRPr="00240154">
        <w:rPr>
          <w:rFonts w:ascii="Times New Roman" w:hAnsi="Times New Roman" w:cs="Times New Roman"/>
          <w:b/>
          <w:iCs/>
        </w:rPr>
        <w:t xml:space="preserve"> у</w:t>
      </w:r>
      <w:r w:rsidRPr="00240154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CF456D" w:rsidRPr="00240154" w:rsidRDefault="00CF456D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складних</w:t>
      </w:r>
      <w:r w:rsidRPr="00240154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життєвих</w:t>
      </w:r>
      <w:r w:rsidRPr="0024015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обставинах</w:t>
      </w:r>
    </w:p>
    <w:p w:rsidR="00CF456D" w:rsidRPr="00240154" w:rsidRDefault="00CF456D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та затвердження їх</w:t>
      </w:r>
      <w:r w:rsidRPr="00240154">
        <w:rPr>
          <w:rFonts w:ascii="Times New Roman" w:hAnsi="Times New Roman" w:cs="Times New Roman"/>
          <w:b/>
          <w:iCs/>
        </w:rPr>
        <w:t xml:space="preserve"> персонального складу</w:t>
      </w:r>
    </w:p>
    <w:p w:rsidR="00CF456D" w:rsidRPr="00240154" w:rsidRDefault="00CF456D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CF456D" w:rsidRPr="00240154" w:rsidRDefault="00CF456D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соціального захисту дітей</w:t>
      </w:r>
      <w:r w:rsidRPr="00240154">
        <w:rPr>
          <w:rFonts w:ascii="Times New Roman" w:hAnsi="Times New Roman" w:cs="Times New Roman"/>
          <w:b/>
          <w:iCs/>
        </w:rPr>
        <w:t xml:space="preserve"> даної категорії</w:t>
      </w:r>
    </w:p>
    <w:p w:rsidR="00CF456D" w:rsidRPr="00A5102A" w:rsidRDefault="00CF456D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CF456D" w:rsidRDefault="00CF456D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>52, 73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E47085"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 w:rsidRPr="00E47085"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(із змінами</w:t>
      </w:r>
      <w:bookmarkStart w:id="1" w:name="_Hlk69460888"/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>),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 w:rsidRPr="00E47085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CF456D" w:rsidRPr="00E47085" w:rsidRDefault="00CF456D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</w:p>
    <w:p w:rsidR="00CF456D" w:rsidRPr="00E47085" w:rsidRDefault="00CF456D" w:rsidP="00006BA8">
      <w:pPr>
        <w:pStyle w:val="10"/>
        <w:rPr>
          <w:rFonts w:ascii="Times New Roman" w:hAnsi="Times New Roman"/>
          <w:b/>
          <w:szCs w:val="24"/>
        </w:rPr>
      </w:pPr>
      <w:r w:rsidRPr="00E47085">
        <w:rPr>
          <w:rFonts w:ascii="Times New Roman" w:hAnsi="Times New Roman"/>
          <w:b/>
          <w:szCs w:val="24"/>
        </w:rPr>
        <w:t>В И Р І Ш И В:</w:t>
      </w:r>
    </w:p>
    <w:p w:rsidR="00CF456D" w:rsidRPr="00E47085" w:rsidRDefault="00CF456D" w:rsidP="00D7351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F456D" w:rsidRPr="00E47085" w:rsidRDefault="00CF456D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1. Утворити міждисциплінарні команди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для орган</w:t>
      </w:r>
      <w:r>
        <w:rPr>
          <w:rFonts w:ascii="Times New Roman" w:hAnsi="Times New Roman"/>
          <w:sz w:val="24"/>
          <w:szCs w:val="24"/>
          <w:lang w:val="uk-UA"/>
        </w:rPr>
        <w:t>ізації соціального захисту дітей, які перебувають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у складних життєвих обставинах 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 w:rsidRPr="00E47085"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CF456D" w:rsidRPr="00E47085" w:rsidRDefault="00CF456D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F456D" w:rsidRPr="00E47085" w:rsidRDefault="00CF456D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ональний склад міждисциплінарних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команд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CF456D" w:rsidRPr="00E47085" w:rsidRDefault="00CF456D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F456D" w:rsidRPr="00E47085" w:rsidRDefault="00CF456D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E47085">
        <w:rPr>
          <w:rFonts w:ascii="Times New Roman" w:hAnsi="Times New Roman"/>
          <w:sz w:val="24"/>
          <w:szCs w:val="24"/>
          <w:lang w:val="uk-UA"/>
        </w:rPr>
        <w:t>3.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діяльності міждисциплінарних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команд шляхом проведення засідань.</w:t>
      </w:r>
    </w:p>
    <w:p w:rsidR="00CF456D" w:rsidRPr="00E47085" w:rsidRDefault="00CF456D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F456D" w:rsidRPr="00E47085" w:rsidRDefault="00CF456D" w:rsidP="00A65804">
      <w:pPr>
        <w:pStyle w:val="10"/>
        <w:ind w:firstLine="567"/>
        <w:jc w:val="both"/>
        <w:rPr>
          <w:rFonts w:ascii="Times New Roman" w:hAnsi="Times New Roman"/>
          <w:b/>
          <w:color w:val="FF0000"/>
          <w:szCs w:val="24"/>
        </w:rPr>
      </w:pPr>
      <w:r w:rsidRPr="00E47085">
        <w:rPr>
          <w:rFonts w:ascii="Times New Roman" w:hAnsi="Times New Roman"/>
          <w:szCs w:val="24"/>
        </w:rPr>
        <w:t xml:space="preserve">4. </w:t>
      </w:r>
      <w:r w:rsidRPr="00003498">
        <w:rPr>
          <w:rFonts w:ascii="Times New Roman" w:hAnsi="Times New Roman"/>
          <w:szCs w:val="24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 ТКАЧУКА</w:t>
      </w:r>
      <w:r w:rsidRPr="00E47085">
        <w:rPr>
          <w:rFonts w:ascii="Times New Roman" w:hAnsi="Times New Roman"/>
          <w:szCs w:val="24"/>
        </w:rPr>
        <w:t>.</w:t>
      </w:r>
    </w:p>
    <w:p w:rsidR="00CF456D" w:rsidRPr="00E47085" w:rsidRDefault="00CF456D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F456D" w:rsidRPr="00E47085" w:rsidRDefault="00CF456D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F456D" w:rsidRPr="00723384" w:rsidRDefault="00CF456D" w:rsidP="00D73516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Сергій  БУЛЕГА</w:t>
      </w:r>
    </w:p>
    <w:p w:rsidR="00CF456D" w:rsidRPr="00723384" w:rsidRDefault="00CF456D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F456D" w:rsidRDefault="00CF456D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F456D" w:rsidRDefault="00CF456D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F456D" w:rsidRDefault="00CF456D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CF456D" w:rsidRPr="00723384" w:rsidRDefault="00CF456D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CF456D" w:rsidRPr="00723384" w:rsidRDefault="00CF456D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CF456D" w:rsidRPr="00723384" w:rsidRDefault="00CF456D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CF456D" w:rsidRPr="00723384" w:rsidRDefault="00CF456D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CF456D" w:rsidRPr="00723384" w:rsidRDefault="00CF456D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>13.09.2023 р. № 224/9</w:t>
      </w:r>
    </w:p>
    <w:p w:rsidR="00CF456D" w:rsidRPr="00723384" w:rsidRDefault="00CF456D" w:rsidP="008242A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F456D" w:rsidRDefault="00CF456D" w:rsidP="008242A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CF456D" w:rsidRPr="00723384" w:rsidRDefault="00CF456D" w:rsidP="008242A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CF456D" w:rsidRPr="00723384" w:rsidRDefault="00CF456D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</w:t>
      </w: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команд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CF456D" w:rsidRPr="00723384" w:rsidRDefault="00CF456D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CF456D" w:rsidRPr="00723384" w:rsidRDefault="00CF456D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CF456D" w:rsidRPr="00723384" w:rsidRDefault="00CF456D" w:rsidP="008242A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ОСОБА 1</w:t>
      </w:r>
      <w:r w:rsidRPr="00006BA8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006BA8">
        <w:rPr>
          <w:rFonts w:ascii="Times New Roman" w:hAnsi="Times New Roman"/>
          <w:sz w:val="24"/>
          <w:szCs w:val="24"/>
          <w:lang w:val="uk-UA" w:eastAsia="uk-UA"/>
        </w:rPr>
        <w:t>2017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мешканки</w:t>
      </w:r>
      <w:r w:rsidRPr="00006BA8">
        <w:rPr>
          <w:rFonts w:ascii="Times New Roman" w:hAnsi="Times New Roman"/>
          <w:sz w:val="24"/>
          <w:szCs w:val="24"/>
          <w:lang w:val="uk-UA" w:eastAsia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>, вул. АДРЕСА 1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CF456D" w:rsidRPr="00006BA8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– в.о.начальника відділу освіти, молоді і спорту виконавчого ко</w:t>
      </w:r>
      <w:r>
        <w:rPr>
          <w:rFonts w:ascii="Times New Roman" w:hAnsi="Times New Roman"/>
          <w:sz w:val="24"/>
          <w:szCs w:val="24"/>
          <w:lang w:val="uk-UA"/>
        </w:rPr>
        <w:t>мітету Кіцманської міської ради.</w:t>
      </w:r>
    </w:p>
    <w:p w:rsidR="00CF456D" w:rsidRDefault="00CF456D" w:rsidP="006C27C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2.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ОСОБА 2</w:t>
      </w:r>
      <w:r w:rsidRPr="00006BA8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006BA8">
        <w:rPr>
          <w:rFonts w:ascii="Times New Roman" w:hAnsi="Times New Roman"/>
          <w:sz w:val="24"/>
          <w:szCs w:val="24"/>
          <w:lang w:val="uk-UA" w:eastAsia="uk-UA"/>
        </w:rPr>
        <w:t xml:space="preserve"> 2017 року народження, мешканця с. Витилівка</w:t>
      </w:r>
      <w:r>
        <w:rPr>
          <w:rFonts w:ascii="Times New Roman" w:hAnsi="Times New Roman"/>
          <w:sz w:val="24"/>
          <w:szCs w:val="24"/>
          <w:lang w:val="uk-UA"/>
        </w:rPr>
        <w:t>, вул. АДРЕСА 2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CF456D" w:rsidRPr="00006BA8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– в.о.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6BA8">
        <w:rPr>
          <w:rFonts w:ascii="Times New Roman" w:hAnsi="Times New Roman"/>
          <w:sz w:val="24"/>
          <w:szCs w:val="24"/>
          <w:lang w:val="uk-UA"/>
        </w:rPr>
        <w:t>начальника відділу освіти, молоді і спорту виконавчого комітету Кіцманської міської ради;</w:t>
      </w: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Зоя ТАРНОВЕЦЬКА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Лашківського ЗЗСО І-ІІІ ст.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CF456D" w:rsidRPr="00723384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Іван ТАРНОВЕЦЬКИЙ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Лашківського старостинського округу.</w:t>
      </w:r>
    </w:p>
    <w:p w:rsidR="00CF456D" w:rsidRDefault="00CF456D" w:rsidP="006C27C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3.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ОСОБА 3,</w:t>
      </w:r>
      <w:r w:rsidRPr="007A52D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7A52DF">
        <w:rPr>
          <w:rFonts w:ascii="Times New Roman" w:hAnsi="Times New Roman"/>
          <w:sz w:val="24"/>
          <w:szCs w:val="24"/>
          <w:lang w:val="uk-UA"/>
        </w:rPr>
        <w:t>2018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мешканки</w:t>
      </w:r>
      <w:r w:rsidRPr="00006BA8">
        <w:rPr>
          <w:rFonts w:ascii="Times New Roman" w:hAnsi="Times New Roman"/>
          <w:sz w:val="24"/>
          <w:szCs w:val="24"/>
          <w:lang w:val="uk-UA" w:eastAsia="uk-UA"/>
        </w:rPr>
        <w:t xml:space="preserve"> с. Витилівка</w:t>
      </w:r>
      <w:r>
        <w:rPr>
          <w:rFonts w:ascii="Times New Roman" w:hAnsi="Times New Roman"/>
          <w:sz w:val="24"/>
          <w:szCs w:val="24"/>
          <w:lang w:val="uk-UA"/>
        </w:rPr>
        <w:t>, вул. АДРЕСА 2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CF456D" w:rsidRPr="00006BA8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– в.о.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6BA8">
        <w:rPr>
          <w:rFonts w:ascii="Times New Roman" w:hAnsi="Times New Roman"/>
          <w:sz w:val="24"/>
          <w:szCs w:val="24"/>
          <w:lang w:val="uk-UA"/>
        </w:rPr>
        <w:t>начальника відділу освіти, молоді і спорту виконавчого комітету Кіцманської міської ради;</w:t>
      </w: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542EA">
        <w:rPr>
          <w:rFonts w:ascii="Times New Roman" w:hAnsi="Times New Roman"/>
          <w:b/>
          <w:sz w:val="24"/>
          <w:szCs w:val="24"/>
          <w:lang w:val="uk-UA"/>
        </w:rPr>
        <w:t>Лілія ШЛЯХОВА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Витилівського ЗДО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CF456D" w:rsidRPr="00723384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Іван ТАРНОВЕЦЬКИЙ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Лашківського старостинського округу.</w:t>
      </w:r>
    </w:p>
    <w:p w:rsidR="00CF456D" w:rsidRDefault="00CF456D" w:rsidP="006C27C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4.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ОСОБА 4, ***</w:t>
      </w:r>
      <w:r w:rsidRPr="00CB5C2C">
        <w:rPr>
          <w:rFonts w:ascii="Times New Roman" w:hAnsi="Times New Roman"/>
          <w:sz w:val="24"/>
          <w:szCs w:val="24"/>
          <w:lang w:val="uk-UA"/>
        </w:rPr>
        <w:t xml:space="preserve"> 2018 року народження</w:t>
      </w:r>
      <w:r w:rsidRPr="00006BA8">
        <w:rPr>
          <w:rFonts w:ascii="Times New Roman" w:hAnsi="Times New Roman"/>
          <w:sz w:val="24"/>
          <w:szCs w:val="24"/>
          <w:lang w:val="uk-UA" w:eastAsia="uk-UA"/>
        </w:rPr>
        <w:t>, мешканця с. Витилівка</w:t>
      </w:r>
      <w:r>
        <w:rPr>
          <w:rFonts w:ascii="Times New Roman" w:hAnsi="Times New Roman"/>
          <w:sz w:val="24"/>
          <w:szCs w:val="24"/>
          <w:lang w:val="uk-UA"/>
        </w:rPr>
        <w:t>, вул. АДРЕСА 2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CF456D" w:rsidRPr="00006BA8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– в.о.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6BA8">
        <w:rPr>
          <w:rFonts w:ascii="Times New Roman" w:hAnsi="Times New Roman"/>
          <w:sz w:val="24"/>
          <w:szCs w:val="24"/>
          <w:lang w:val="uk-UA"/>
        </w:rPr>
        <w:t>начальника відділу освіти, молоді і спорту виконавчого комітету Кіцманської міської ради;</w:t>
      </w: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542EA">
        <w:rPr>
          <w:rFonts w:ascii="Times New Roman" w:hAnsi="Times New Roman"/>
          <w:b/>
          <w:sz w:val="24"/>
          <w:szCs w:val="24"/>
          <w:lang w:val="uk-UA"/>
        </w:rPr>
        <w:t>Лілія ШЛЯХОВА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Витилівського ЗДО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CF456D" w:rsidRPr="00723384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Іван ТАРНОВЕЦЬКИЙ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Лашківського старостинського округу.</w:t>
      </w:r>
    </w:p>
    <w:p w:rsidR="00CF456D" w:rsidRDefault="00CF456D" w:rsidP="006C27C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5.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ОСОБА 5</w:t>
      </w:r>
      <w:r w:rsidRPr="00CB5C2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B5C2C">
        <w:rPr>
          <w:rFonts w:ascii="Times New Roman" w:hAnsi="Times New Roman"/>
          <w:sz w:val="24"/>
          <w:szCs w:val="24"/>
          <w:lang w:val="uk-UA"/>
        </w:rPr>
        <w:t>2023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мешканки</w:t>
      </w:r>
      <w:r w:rsidRPr="00006BA8">
        <w:rPr>
          <w:rFonts w:ascii="Times New Roman" w:hAnsi="Times New Roman"/>
          <w:sz w:val="24"/>
          <w:szCs w:val="24"/>
          <w:lang w:val="uk-UA" w:eastAsia="uk-UA"/>
        </w:rPr>
        <w:t xml:space="preserve"> с. Витилівка</w:t>
      </w:r>
      <w:r>
        <w:rPr>
          <w:rFonts w:ascii="Times New Roman" w:hAnsi="Times New Roman"/>
          <w:sz w:val="24"/>
          <w:szCs w:val="24"/>
          <w:lang w:val="uk-UA"/>
        </w:rPr>
        <w:t>, вул. АДРЕСА 2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CF456D" w:rsidRPr="00006BA8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– в.о.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6BA8">
        <w:rPr>
          <w:rFonts w:ascii="Times New Roman" w:hAnsi="Times New Roman"/>
          <w:sz w:val="24"/>
          <w:szCs w:val="24"/>
          <w:lang w:val="uk-UA"/>
        </w:rPr>
        <w:t>начальника відділу освіти, молоді і спорту виконавчого комітету Кіцманської міської ради;</w:t>
      </w:r>
    </w:p>
    <w:p w:rsidR="00CF456D" w:rsidRPr="00796A8A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CF456D" w:rsidRPr="00723384" w:rsidRDefault="00CF456D" w:rsidP="006C27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Іван ТАРНОВЕЦЬКИЙ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Лашківського старостинського округу.</w:t>
      </w:r>
    </w:p>
    <w:p w:rsidR="00CF456D" w:rsidRDefault="00CF456D" w:rsidP="006C27C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CF456D" w:rsidRDefault="00CF456D" w:rsidP="006C27C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CF456D" w:rsidRPr="00723384" w:rsidRDefault="00CF456D" w:rsidP="006C27C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CF456D" w:rsidRDefault="00CF456D" w:rsidP="006C27C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CF456D" w:rsidRDefault="00CF456D" w:rsidP="006C27C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F456D" w:rsidRDefault="00CF456D" w:rsidP="006C27CF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F456D" w:rsidRDefault="00CF456D" w:rsidP="006C27CF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F456D" w:rsidRDefault="00CF456D" w:rsidP="006C27CF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F456D" w:rsidRDefault="00CF456D" w:rsidP="006C27CF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F456D" w:rsidRDefault="00CF456D" w:rsidP="006C27CF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F456D" w:rsidRDefault="00CF456D" w:rsidP="006C27CF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F456D" w:rsidRDefault="00CF456D" w:rsidP="006C27CF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F456D" w:rsidRDefault="00CF456D" w:rsidP="006C27CF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F456D" w:rsidRDefault="00CF456D" w:rsidP="006C27CF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CF456D" w:rsidSect="00291431">
      <w:pgSz w:w="11906" w:h="16838"/>
      <w:pgMar w:top="568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71F02"/>
    <w:multiLevelType w:val="hybridMultilevel"/>
    <w:tmpl w:val="0EA896A0"/>
    <w:lvl w:ilvl="0" w:tplc="60D2B9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B41E55"/>
    <w:multiLevelType w:val="hybridMultilevel"/>
    <w:tmpl w:val="9FB2F6E4"/>
    <w:lvl w:ilvl="0" w:tplc="9DB4928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516"/>
    <w:rsid w:val="00003498"/>
    <w:rsid w:val="00006BA8"/>
    <w:rsid w:val="00026DC9"/>
    <w:rsid w:val="00046ADD"/>
    <w:rsid w:val="00066975"/>
    <w:rsid w:val="000879E5"/>
    <w:rsid w:val="000F43CC"/>
    <w:rsid w:val="0011356F"/>
    <w:rsid w:val="00240154"/>
    <w:rsid w:val="002567A8"/>
    <w:rsid w:val="00284310"/>
    <w:rsid w:val="00291431"/>
    <w:rsid w:val="002A01FA"/>
    <w:rsid w:val="002E4B34"/>
    <w:rsid w:val="003542EA"/>
    <w:rsid w:val="003613A4"/>
    <w:rsid w:val="00362050"/>
    <w:rsid w:val="003732C5"/>
    <w:rsid w:val="00381721"/>
    <w:rsid w:val="003A0F40"/>
    <w:rsid w:val="003E48C6"/>
    <w:rsid w:val="003E6195"/>
    <w:rsid w:val="0040556E"/>
    <w:rsid w:val="004136C8"/>
    <w:rsid w:val="00425A3B"/>
    <w:rsid w:val="004458F3"/>
    <w:rsid w:val="00454D63"/>
    <w:rsid w:val="00455C4C"/>
    <w:rsid w:val="004665D3"/>
    <w:rsid w:val="004A0BCE"/>
    <w:rsid w:val="004C4C51"/>
    <w:rsid w:val="004D3A16"/>
    <w:rsid w:val="004E3DF4"/>
    <w:rsid w:val="004E61C2"/>
    <w:rsid w:val="004F5016"/>
    <w:rsid w:val="00521989"/>
    <w:rsid w:val="00531593"/>
    <w:rsid w:val="0054505F"/>
    <w:rsid w:val="0059437C"/>
    <w:rsid w:val="005C0CC5"/>
    <w:rsid w:val="005C40CB"/>
    <w:rsid w:val="005D7CA2"/>
    <w:rsid w:val="005E6524"/>
    <w:rsid w:val="006147B3"/>
    <w:rsid w:val="00615644"/>
    <w:rsid w:val="00624139"/>
    <w:rsid w:val="00624348"/>
    <w:rsid w:val="00644741"/>
    <w:rsid w:val="00663914"/>
    <w:rsid w:val="00674DD6"/>
    <w:rsid w:val="006C27CF"/>
    <w:rsid w:val="006E2DD0"/>
    <w:rsid w:val="006F22D4"/>
    <w:rsid w:val="007117F7"/>
    <w:rsid w:val="00723384"/>
    <w:rsid w:val="00796A8A"/>
    <w:rsid w:val="007A0653"/>
    <w:rsid w:val="007A52DF"/>
    <w:rsid w:val="007D664A"/>
    <w:rsid w:val="00800819"/>
    <w:rsid w:val="008127E2"/>
    <w:rsid w:val="008242A6"/>
    <w:rsid w:val="00842934"/>
    <w:rsid w:val="00896D7A"/>
    <w:rsid w:val="008E2141"/>
    <w:rsid w:val="009633CD"/>
    <w:rsid w:val="009678EC"/>
    <w:rsid w:val="0098197C"/>
    <w:rsid w:val="009A4C85"/>
    <w:rsid w:val="009A6284"/>
    <w:rsid w:val="009B67C2"/>
    <w:rsid w:val="009E0C05"/>
    <w:rsid w:val="00A05931"/>
    <w:rsid w:val="00A5102A"/>
    <w:rsid w:val="00A65804"/>
    <w:rsid w:val="00AA73F9"/>
    <w:rsid w:val="00AB7182"/>
    <w:rsid w:val="00AC7A02"/>
    <w:rsid w:val="00AE0D93"/>
    <w:rsid w:val="00AF7035"/>
    <w:rsid w:val="00B029CD"/>
    <w:rsid w:val="00B04053"/>
    <w:rsid w:val="00B165A2"/>
    <w:rsid w:val="00B2680E"/>
    <w:rsid w:val="00B305B5"/>
    <w:rsid w:val="00B75009"/>
    <w:rsid w:val="00B841D0"/>
    <w:rsid w:val="00B91F1A"/>
    <w:rsid w:val="00BC60C7"/>
    <w:rsid w:val="00C51FDD"/>
    <w:rsid w:val="00C95903"/>
    <w:rsid w:val="00CB5C2C"/>
    <w:rsid w:val="00CB6773"/>
    <w:rsid w:val="00CF456D"/>
    <w:rsid w:val="00D558D1"/>
    <w:rsid w:val="00D73516"/>
    <w:rsid w:val="00DA190B"/>
    <w:rsid w:val="00E13973"/>
    <w:rsid w:val="00E1517E"/>
    <w:rsid w:val="00E47085"/>
    <w:rsid w:val="00E47183"/>
    <w:rsid w:val="00E77E6E"/>
    <w:rsid w:val="00F34599"/>
    <w:rsid w:val="00F96A13"/>
    <w:rsid w:val="00FE6B6D"/>
    <w:rsid w:val="00FF0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AD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D7351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D7351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D73516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D73516"/>
  </w:style>
  <w:style w:type="paragraph" w:styleId="HTMLPreformatted">
    <w:name w:val="HTML Preformatted"/>
    <w:basedOn w:val="Normal"/>
    <w:link w:val="HTMLPreformattedChar"/>
    <w:uiPriority w:val="99"/>
    <w:rsid w:val="00D73516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D73516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D73516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73516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ListParagraph">
    <w:name w:val="List Paragraph"/>
    <w:basedOn w:val="Normal"/>
    <w:uiPriority w:val="99"/>
    <w:qFormat/>
    <w:rsid w:val="00D73516"/>
    <w:pPr>
      <w:suppressAutoHyphens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2">
    <w:name w:val="Обычный2"/>
    <w:uiPriority w:val="99"/>
    <w:rsid w:val="004E3DF4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4E3DF4"/>
  </w:style>
  <w:style w:type="paragraph" w:customStyle="1" w:styleId="Heading11">
    <w:name w:val="Heading 11"/>
    <w:basedOn w:val="Normal"/>
    <w:next w:val="Normal"/>
    <w:uiPriority w:val="99"/>
    <w:rsid w:val="0029143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Caption1">
    <w:name w:val="Caption1"/>
    <w:basedOn w:val="Normal"/>
    <w:next w:val="Normal"/>
    <w:uiPriority w:val="99"/>
    <w:rsid w:val="00291431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960</Words>
  <Characters>5475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пк</cp:lastModifiedBy>
  <cp:revision>6</cp:revision>
  <cp:lastPrinted>2023-08-02T13:53:00Z</cp:lastPrinted>
  <dcterms:created xsi:type="dcterms:W3CDTF">2023-09-07T14:11:00Z</dcterms:created>
  <dcterms:modified xsi:type="dcterms:W3CDTF">2023-09-18T14:57:00Z</dcterms:modified>
</cp:coreProperties>
</file>