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38E" w:rsidRPr="00003498" w:rsidRDefault="007F638E" w:rsidP="003D119F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56564874" r:id="rId5"/>
        </w:object>
      </w:r>
    </w:p>
    <w:p w:rsidR="007F638E" w:rsidRPr="00003498" w:rsidRDefault="007F638E" w:rsidP="003D119F">
      <w:pPr>
        <w:pStyle w:val="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7F638E" w:rsidRPr="00003498" w:rsidRDefault="007F638E" w:rsidP="003D119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7F638E" w:rsidRPr="00003498" w:rsidRDefault="007F638E" w:rsidP="003D119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7F638E" w:rsidRPr="00003498" w:rsidRDefault="007F638E" w:rsidP="003D119F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F638E" w:rsidRPr="00003498" w:rsidRDefault="007F638E" w:rsidP="003D119F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7F638E" w:rsidRPr="00003498" w:rsidRDefault="007F638E" w:rsidP="003D119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7F638E" w:rsidRPr="00003498" w:rsidRDefault="007F638E" w:rsidP="003D119F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7F638E" w:rsidRPr="00003498" w:rsidRDefault="007F638E" w:rsidP="003D119F">
      <w:pPr>
        <w:spacing w:after="0" w:line="240" w:lineRule="auto"/>
        <w:jc w:val="right"/>
        <w:rPr>
          <w:rFonts w:ascii="Times New Roman" w:hAnsi="Times New Roman"/>
        </w:rPr>
      </w:pPr>
    </w:p>
    <w:p w:rsidR="007F638E" w:rsidRPr="002A01FA" w:rsidRDefault="007F638E" w:rsidP="003D119F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</w:rPr>
        <w:tab/>
      </w:r>
    </w:p>
    <w:p w:rsidR="007F638E" w:rsidRDefault="007F638E" w:rsidP="003D11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7F638E" w:rsidRPr="00003498" w:rsidRDefault="007F638E" w:rsidP="003D119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222/9</w:t>
      </w:r>
    </w:p>
    <w:p w:rsidR="007F638E" w:rsidRPr="00003498" w:rsidRDefault="007F638E" w:rsidP="003D119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F638E" w:rsidRPr="00003498" w:rsidRDefault="007F638E" w:rsidP="001A5D6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вересня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003498">
        <w:rPr>
          <w:rFonts w:ascii="Times New Roman" w:hAnsi="Times New Roman"/>
          <w:sz w:val="24"/>
          <w:szCs w:val="24"/>
        </w:rPr>
        <w:t>м. Кіцмань</w:t>
      </w:r>
    </w:p>
    <w:p w:rsidR="007F638E" w:rsidRPr="00CC556F" w:rsidRDefault="007F638E" w:rsidP="003D119F">
      <w:pPr>
        <w:tabs>
          <w:tab w:val="left" w:pos="13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F638E" w:rsidRDefault="007F638E" w:rsidP="00AA1E81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матері </w:t>
      </w: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7F638E" w:rsidRDefault="007F638E" w:rsidP="00AA1E81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 1991 року народження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 на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прийняття в дар </w:t>
      </w:r>
    </w:p>
    <w:p w:rsidR="007F638E" w:rsidRDefault="007F638E" w:rsidP="00AA1E81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на ім’я малолітньої доньки –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:rsidR="007F638E" w:rsidRDefault="007F638E" w:rsidP="00AA1E81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2020 року народження житлового будинку і </w:t>
      </w:r>
    </w:p>
    <w:p w:rsidR="007F638E" w:rsidRPr="00217817" w:rsidRDefault="007F638E" w:rsidP="00AA1E81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земельної ділянки площею 0,25 га </w:t>
      </w:r>
      <w:r w:rsidRPr="00217817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</w:t>
      </w:r>
    </w:p>
    <w:p w:rsidR="007F638E" w:rsidRDefault="007F638E" w:rsidP="00AA1E81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  <w:r w:rsidRPr="00217817">
        <w:rPr>
          <w:rFonts w:ascii="Times New Roman" w:hAnsi="Times New Roman"/>
          <w:b/>
          <w:sz w:val="24"/>
          <w:szCs w:val="24"/>
          <w:lang w:val="uk-UA"/>
        </w:rPr>
        <w:t>житлового будинку, господарських будівель і споруд</w:t>
      </w:r>
      <w:r w:rsidRPr="00930566">
        <w:rPr>
          <w:rFonts w:ascii="Times New Roman" w:hAnsi="Times New Roman"/>
          <w:b/>
          <w:color w:val="FF0000"/>
          <w:sz w:val="24"/>
          <w:szCs w:val="24"/>
          <w:lang w:val="uk-UA"/>
        </w:rPr>
        <w:t xml:space="preserve"> </w:t>
      </w:r>
    </w:p>
    <w:p w:rsidR="007F638E" w:rsidRDefault="007F638E" w:rsidP="00AA1E81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17817">
        <w:rPr>
          <w:rFonts w:ascii="Times New Roman" w:hAnsi="Times New Roman"/>
          <w:b/>
          <w:sz w:val="24"/>
          <w:szCs w:val="24"/>
          <w:lang w:val="uk-UA"/>
        </w:rPr>
        <w:t>(присадибна ділянка),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</w:p>
    <w:p w:rsidR="007F638E" w:rsidRDefault="007F638E" w:rsidP="00AA1E8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930566">
        <w:rPr>
          <w:rFonts w:ascii="Times New Roman" w:hAnsi="Times New Roman"/>
          <w:b/>
          <w:sz w:val="24"/>
          <w:szCs w:val="24"/>
          <w:lang w:val="uk-UA"/>
        </w:rPr>
        <w:t xml:space="preserve">вул. </w:t>
      </w:r>
      <w:r>
        <w:rPr>
          <w:rFonts w:ascii="Times New Roman" w:hAnsi="Times New Roman"/>
          <w:b/>
          <w:sz w:val="24"/>
          <w:szCs w:val="24"/>
          <w:lang w:val="uk-UA"/>
        </w:rPr>
        <w:t>АДРЕСА 1, с. Суховерхів</w:t>
      </w:r>
      <w:r w:rsidRPr="002D1C1C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</w:p>
    <w:p w:rsidR="007F638E" w:rsidRPr="002D1C1C" w:rsidRDefault="007F638E" w:rsidP="00AA1E8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2D1C1C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</w:p>
    <w:p w:rsidR="007F638E" w:rsidRDefault="007F638E" w:rsidP="00AA1E8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2D1C1C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</w:t>
      </w:r>
    </w:p>
    <w:p w:rsidR="007F638E" w:rsidRPr="00514A93" w:rsidRDefault="007F638E" w:rsidP="00AA1E8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514A93">
        <w:rPr>
          <w:rFonts w:ascii="Times New Roman" w:hAnsi="Times New Roman"/>
          <w:sz w:val="24"/>
          <w:szCs w:val="24"/>
          <w:lang w:val="uk-UA"/>
        </w:rPr>
        <w:t xml:space="preserve">           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дитини», розглянувши заяви  гр.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1989 року народження  від 10.08.2023 №  184,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1991 року народження від 10.08.2023 № 183, 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враховуючи рішення Комісії з питань захисту прав дитини при виконавчому комітеті Кіцманської міської ради від 29.08.2023 № 4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:rsidR="007F638E" w:rsidRPr="00514A93" w:rsidRDefault="007F638E" w:rsidP="00AA1E81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7F638E" w:rsidRPr="00514A93" w:rsidRDefault="007F638E" w:rsidP="00AA1E81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:rsidR="007F638E" w:rsidRPr="002D1C1C" w:rsidRDefault="007F638E" w:rsidP="00AA1E81">
      <w:pPr>
        <w:pStyle w:val="3"/>
        <w:jc w:val="both"/>
        <w:rPr>
          <w:rFonts w:ascii="Times New Roman" w:hAnsi="Times New Roman"/>
          <w:b/>
          <w:color w:val="FF0000"/>
          <w:szCs w:val="24"/>
        </w:rPr>
      </w:pPr>
    </w:p>
    <w:p w:rsidR="007F638E" w:rsidRPr="00514A93" w:rsidRDefault="007F638E" w:rsidP="00AA1E81">
      <w:pPr>
        <w:pStyle w:val="Caption"/>
        <w:tabs>
          <w:tab w:val="left" w:pos="490"/>
        </w:tabs>
        <w:jc w:val="both"/>
        <w:rPr>
          <w:b w:val="0"/>
          <w:color w:val="FF0000"/>
          <w:sz w:val="24"/>
          <w:szCs w:val="24"/>
        </w:rPr>
      </w:pPr>
      <w:r w:rsidRPr="00514A93">
        <w:rPr>
          <w:b w:val="0"/>
          <w:color w:val="FF0000"/>
          <w:sz w:val="24"/>
          <w:szCs w:val="24"/>
        </w:rPr>
        <w:t xml:space="preserve">           </w:t>
      </w:r>
      <w:r w:rsidRPr="00514A93">
        <w:rPr>
          <w:b w:val="0"/>
          <w:sz w:val="24"/>
          <w:szCs w:val="24"/>
        </w:rPr>
        <w:t xml:space="preserve">1. Надати згоду матері </w:t>
      </w:r>
      <w:r>
        <w:rPr>
          <w:b w:val="0"/>
          <w:sz w:val="24"/>
          <w:szCs w:val="24"/>
        </w:rPr>
        <w:t>ОСОБА 1</w:t>
      </w:r>
      <w:r w:rsidRPr="00514A93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***</w:t>
      </w:r>
      <w:r w:rsidRPr="00514A93">
        <w:rPr>
          <w:b w:val="0"/>
          <w:sz w:val="24"/>
          <w:szCs w:val="24"/>
        </w:rPr>
        <w:t xml:space="preserve"> 1991 року народження на прийняття в дар на ім’я малолітньої доньки – </w:t>
      </w:r>
      <w:r>
        <w:rPr>
          <w:b w:val="0"/>
          <w:sz w:val="24"/>
          <w:szCs w:val="24"/>
        </w:rPr>
        <w:t>ОСОБА 2</w:t>
      </w:r>
      <w:r w:rsidRPr="00514A93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***</w:t>
      </w:r>
      <w:r w:rsidRPr="00514A93">
        <w:rPr>
          <w:b w:val="0"/>
          <w:sz w:val="24"/>
          <w:szCs w:val="24"/>
        </w:rPr>
        <w:t xml:space="preserve"> 2020 року народження житлового будинку і земельної ділянки площею 0,25 га для будівництва і обслуговування житлового будинку, господарських будівель і споруд (присадибна ділянка), розташованих за адресою: вул. </w:t>
      </w:r>
      <w:r>
        <w:rPr>
          <w:b w:val="0"/>
          <w:sz w:val="24"/>
          <w:szCs w:val="24"/>
        </w:rPr>
        <w:t>АДРЕСА 1</w:t>
      </w:r>
      <w:r w:rsidRPr="00514A93">
        <w:rPr>
          <w:b w:val="0"/>
          <w:sz w:val="24"/>
          <w:szCs w:val="24"/>
        </w:rPr>
        <w:t>, с. Суховерхів.</w:t>
      </w:r>
    </w:p>
    <w:p w:rsidR="007F638E" w:rsidRPr="002D1C1C" w:rsidRDefault="007F638E" w:rsidP="00AA1E81">
      <w:pPr>
        <w:pStyle w:val="Caption"/>
        <w:tabs>
          <w:tab w:val="left" w:pos="490"/>
        </w:tabs>
        <w:jc w:val="both"/>
        <w:rPr>
          <w:color w:val="FF0000"/>
          <w:sz w:val="24"/>
          <w:szCs w:val="24"/>
        </w:rPr>
      </w:pPr>
    </w:p>
    <w:p w:rsidR="007F638E" w:rsidRDefault="007F638E" w:rsidP="00AA1E8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2. У разі порушення житлових </w:t>
      </w:r>
      <w:r>
        <w:rPr>
          <w:rFonts w:ascii="Times New Roman" w:hAnsi="Times New Roman"/>
          <w:sz w:val="24"/>
          <w:szCs w:val="24"/>
          <w:lang w:val="uk-UA"/>
        </w:rPr>
        <w:t>та майнових прав малолітньої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2D1C1C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2D1C1C">
        <w:rPr>
          <w:rFonts w:ascii="Times New Roman" w:hAnsi="Times New Roman"/>
          <w:sz w:val="24"/>
          <w:szCs w:val="24"/>
          <w:lang w:val="uk-UA"/>
        </w:rPr>
        <w:t xml:space="preserve"> 2020 року народження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від</w:t>
      </w:r>
      <w:r>
        <w:rPr>
          <w:rFonts w:ascii="Times New Roman" w:hAnsi="Times New Roman"/>
          <w:sz w:val="24"/>
          <w:szCs w:val="24"/>
          <w:lang w:val="uk-UA"/>
        </w:rPr>
        <w:t>повідальність покласти на маму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1.</w:t>
      </w:r>
    </w:p>
    <w:p w:rsidR="007F638E" w:rsidRPr="00DF5AA6" w:rsidRDefault="007F638E" w:rsidP="00AA1E8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F638E" w:rsidRPr="00003498" w:rsidRDefault="007F638E" w:rsidP="00AA1E8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Олександра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7F638E" w:rsidRDefault="007F638E" w:rsidP="00AA1E81">
      <w:pPr>
        <w:pStyle w:val="3"/>
        <w:jc w:val="both"/>
        <w:rPr>
          <w:rFonts w:ascii="Times New Roman" w:hAnsi="Times New Roman"/>
          <w:b/>
          <w:szCs w:val="24"/>
        </w:rPr>
      </w:pPr>
    </w:p>
    <w:p w:rsidR="007F638E" w:rsidRPr="00003498" w:rsidRDefault="007F638E" w:rsidP="00AA1E81">
      <w:pPr>
        <w:pStyle w:val="3"/>
        <w:jc w:val="both"/>
        <w:rPr>
          <w:rFonts w:ascii="Times New Roman" w:hAnsi="Times New Roman"/>
          <w:b/>
          <w:szCs w:val="24"/>
        </w:rPr>
      </w:pPr>
    </w:p>
    <w:p w:rsidR="007F638E" w:rsidRPr="00003498" w:rsidRDefault="007F638E" w:rsidP="00AA1E81">
      <w:pPr>
        <w:pStyle w:val="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7F638E" w:rsidRDefault="007F638E" w:rsidP="00AA1E81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</w:t>
      </w:r>
      <w:r w:rsidRPr="00003498">
        <w:rPr>
          <w:rFonts w:ascii="Times New Roman" w:hAnsi="Times New Roman"/>
          <w:b/>
          <w:szCs w:val="24"/>
          <w:lang w:val="ru-RU"/>
        </w:rPr>
        <w:t>Сергій  БУЛЕГА</w:t>
      </w:r>
    </w:p>
    <w:p w:rsidR="007F638E" w:rsidRDefault="007F638E" w:rsidP="00AA1E81">
      <w:pPr>
        <w:tabs>
          <w:tab w:val="left" w:pos="8145"/>
        </w:tabs>
        <w:spacing w:after="0" w:line="240" w:lineRule="auto"/>
        <w:jc w:val="both"/>
      </w:pPr>
    </w:p>
    <w:sectPr w:rsidR="007F638E" w:rsidSect="000A233E">
      <w:pgSz w:w="11906" w:h="16838"/>
      <w:pgMar w:top="567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119F"/>
    <w:rsid w:val="00003498"/>
    <w:rsid w:val="000A233E"/>
    <w:rsid w:val="00174E5D"/>
    <w:rsid w:val="001A16CD"/>
    <w:rsid w:val="001A5D6F"/>
    <w:rsid w:val="00217817"/>
    <w:rsid w:val="002444EF"/>
    <w:rsid w:val="002A01FA"/>
    <w:rsid w:val="002A0F71"/>
    <w:rsid w:val="002D1C1C"/>
    <w:rsid w:val="002F2931"/>
    <w:rsid w:val="00303A7F"/>
    <w:rsid w:val="003511C2"/>
    <w:rsid w:val="00366FA0"/>
    <w:rsid w:val="003D119F"/>
    <w:rsid w:val="00501C1D"/>
    <w:rsid w:val="00514A93"/>
    <w:rsid w:val="00525120"/>
    <w:rsid w:val="005A7E51"/>
    <w:rsid w:val="0066077F"/>
    <w:rsid w:val="00701F02"/>
    <w:rsid w:val="007F638E"/>
    <w:rsid w:val="00884529"/>
    <w:rsid w:val="00930566"/>
    <w:rsid w:val="00AA1E81"/>
    <w:rsid w:val="00BF6750"/>
    <w:rsid w:val="00C0442E"/>
    <w:rsid w:val="00C65E73"/>
    <w:rsid w:val="00CC556F"/>
    <w:rsid w:val="00D071CC"/>
    <w:rsid w:val="00DF5AA6"/>
    <w:rsid w:val="00F47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F71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uiPriority w:val="99"/>
    <w:qFormat/>
    <w:rsid w:val="003D119F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3D119F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3D119F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3D119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4">
    <w:name w:val="Название объекта4"/>
    <w:basedOn w:val="Normal"/>
    <w:next w:val="Normal"/>
    <w:uiPriority w:val="99"/>
    <w:rsid w:val="003D119F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3">
    <w:name w:val="Обычный3"/>
    <w:uiPriority w:val="99"/>
    <w:rsid w:val="003D119F"/>
    <w:rPr>
      <w:rFonts w:ascii="Arial" w:hAnsi="Arial"/>
      <w:sz w:val="24"/>
      <w:szCs w:val="20"/>
      <w:lang w:val="uk-UA"/>
    </w:rPr>
  </w:style>
  <w:style w:type="paragraph" w:customStyle="1" w:styleId="2">
    <w:name w:val="Без интервала2"/>
    <w:uiPriority w:val="99"/>
    <w:rsid w:val="003D11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347</Words>
  <Characters>1982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dcterms:created xsi:type="dcterms:W3CDTF">2023-09-07T14:13:00Z</dcterms:created>
  <dcterms:modified xsi:type="dcterms:W3CDTF">2023-09-18T14:55:00Z</dcterms:modified>
</cp:coreProperties>
</file>