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69B" w:rsidRPr="00003498" w:rsidRDefault="00CE669B" w:rsidP="008909AF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56564824" r:id="rId5"/>
        </w:object>
      </w:r>
    </w:p>
    <w:p w:rsidR="00CE669B" w:rsidRPr="00003498" w:rsidRDefault="00CE669B" w:rsidP="008909AF">
      <w:pPr>
        <w:pStyle w:val="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CE669B" w:rsidRPr="00003498" w:rsidRDefault="00CE669B" w:rsidP="008909A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CE669B" w:rsidRPr="00003498" w:rsidRDefault="00CE669B" w:rsidP="008909A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CE669B" w:rsidRPr="00003498" w:rsidRDefault="00CE669B" w:rsidP="008909AF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CE669B" w:rsidRPr="00003498" w:rsidRDefault="00CE669B" w:rsidP="008909AF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CE669B" w:rsidRPr="00003498" w:rsidRDefault="00CE669B" w:rsidP="008909A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CE669B" w:rsidRPr="00003498" w:rsidRDefault="00CE669B" w:rsidP="008909AF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CE669B" w:rsidRPr="00003498" w:rsidRDefault="00CE669B" w:rsidP="008909AF">
      <w:pPr>
        <w:spacing w:after="0" w:line="240" w:lineRule="auto"/>
        <w:jc w:val="right"/>
        <w:rPr>
          <w:rFonts w:ascii="Times New Roman" w:hAnsi="Times New Roman"/>
        </w:rPr>
      </w:pPr>
    </w:p>
    <w:p w:rsidR="00CE669B" w:rsidRPr="002A01FA" w:rsidRDefault="00CE669B" w:rsidP="008909AF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</w:rPr>
        <w:tab/>
      </w:r>
    </w:p>
    <w:p w:rsidR="00CE669B" w:rsidRPr="00003498" w:rsidRDefault="00CE669B" w:rsidP="008909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221/9</w:t>
      </w:r>
    </w:p>
    <w:p w:rsidR="00CE669B" w:rsidRPr="00003498" w:rsidRDefault="00CE669B" w:rsidP="008909A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E669B" w:rsidRPr="00003498" w:rsidRDefault="00CE669B" w:rsidP="00F60FB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вересня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CE669B" w:rsidRPr="00CC556F" w:rsidRDefault="00CE669B" w:rsidP="008909AF">
      <w:pPr>
        <w:tabs>
          <w:tab w:val="left" w:pos="134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E669B" w:rsidRDefault="00CE669B" w:rsidP="00E3372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B80295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матері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B80295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CE669B" w:rsidRDefault="00CE669B" w:rsidP="00E3372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B80295">
        <w:rPr>
          <w:rFonts w:ascii="Times New Roman" w:hAnsi="Times New Roman"/>
          <w:b/>
          <w:sz w:val="24"/>
          <w:szCs w:val="24"/>
          <w:lang w:val="uk-UA"/>
        </w:rPr>
        <w:t xml:space="preserve"> 1983 року народження на прийняття в дар </w:t>
      </w:r>
    </w:p>
    <w:p w:rsidR="00CE669B" w:rsidRDefault="00CE669B" w:rsidP="00E3372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B80295">
        <w:rPr>
          <w:rFonts w:ascii="Times New Roman" w:hAnsi="Times New Roman"/>
          <w:b/>
          <w:sz w:val="24"/>
          <w:szCs w:val="24"/>
          <w:lang w:val="uk-UA"/>
        </w:rPr>
        <w:t xml:space="preserve">на ім’я малолітнього сина –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B80295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CE669B" w:rsidRDefault="00CE669B" w:rsidP="00E3372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B80295">
        <w:rPr>
          <w:rFonts w:ascii="Times New Roman" w:hAnsi="Times New Roman"/>
          <w:b/>
          <w:sz w:val="24"/>
          <w:szCs w:val="24"/>
          <w:lang w:val="uk-UA"/>
        </w:rPr>
        <w:t xml:space="preserve"> 2011 року народження квартири № 17, </w:t>
      </w:r>
    </w:p>
    <w:p w:rsidR="00CE669B" w:rsidRDefault="00CE669B" w:rsidP="00E3372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B80295">
        <w:rPr>
          <w:rFonts w:ascii="Times New Roman" w:hAnsi="Times New Roman"/>
          <w:b/>
          <w:sz w:val="24"/>
          <w:szCs w:val="24"/>
          <w:lang w:val="uk-UA"/>
        </w:rPr>
        <w:t xml:space="preserve">розташованої за адресою: </w:t>
      </w: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8909AF">
        <w:rPr>
          <w:rFonts w:ascii="Times New Roman" w:hAnsi="Times New Roman"/>
          <w:b/>
          <w:sz w:val="24"/>
          <w:szCs w:val="24"/>
          <w:lang w:val="uk-UA"/>
        </w:rPr>
        <w:t>, м. Кіцмань</w:t>
      </w:r>
    </w:p>
    <w:p w:rsidR="00CE669B" w:rsidRDefault="00CE669B" w:rsidP="00E3372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:rsidR="00CE669B" w:rsidRDefault="00CE669B" w:rsidP="00E3372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E669B" w:rsidRPr="007874A2" w:rsidRDefault="00CE669B" w:rsidP="00E3372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F617F">
        <w:rPr>
          <w:rFonts w:ascii="Times New Roman" w:hAnsi="Times New Roman"/>
          <w:sz w:val="24"/>
          <w:szCs w:val="24"/>
          <w:lang w:val="uk-UA"/>
        </w:rPr>
        <w:t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заяви гр. ОСОБА 3, *** </w:t>
      </w:r>
      <w:r w:rsidRPr="0033408B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66</w:t>
      </w:r>
      <w:r w:rsidRPr="0033408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 від 29.08.2023 № </w:t>
      </w:r>
      <w:r w:rsidRPr="009D64AC">
        <w:rPr>
          <w:rFonts w:ascii="Times New Roman" w:hAnsi="Times New Roman"/>
          <w:sz w:val="24"/>
          <w:szCs w:val="24"/>
          <w:lang w:val="uk-UA"/>
        </w:rPr>
        <w:t>198</w:t>
      </w:r>
      <w:r>
        <w:rPr>
          <w:rFonts w:ascii="Times New Roman" w:hAnsi="Times New Roman"/>
          <w:sz w:val="24"/>
          <w:szCs w:val="24"/>
          <w:lang w:val="uk-UA"/>
        </w:rPr>
        <w:t xml:space="preserve">, ОСОБА 1, *** 1983 року народження від 28.08.2023 № </w:t>
      </w:r>
      <w:r w:rsidRPr="009D64AC">
        <w:rPr>
          <w:rFonts w:ascii="Times New Roman" w:hAnsi="Times New Roman"/>
          <w:sz w:val="24"/>
          <w:szCs w:val="24"/>
          <w:lang w:val="uk-UA"/>
        </w:rPr>
        <w:t>195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міської ради від 29.08.2023 № 7,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CE669B" w:rsidRPr="00003498" w:rsidRDefault="00CE669B" w:rsidP="00E3372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E669B" w:rsidRPr="00003498" w:rsidRDefault="00CE669B" w:rsidP="00E33723">
      <w:pPr>
        <w:pStyle w:val="3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CE669B" w:rsidRPr="00003498" w:rsidRDefault="00CE669B" w:rsidP="00E33723">
      <w:pPr>
        <w:pStyle w:val="3"/>
        <w:jc w:val="both"/>
        <w:rPr>
          <w:rFonts w:ascii="Times New Roman" w:hAnsi="Times New Roman"/>
          <w:b/>
          <w:szCs w:val="24"/>
        </w:rPr>
      </w:pPr>
    </w:p>
    <w:p w:rsidR="00CE669B" w:rsidRPr="009D64AC" w:rsidRDefault="00CE669B" w:rsidP="00E3372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</w:rPr>
        <w:t xml:space="preserve">           </w:t>
      </w:r>
      <w:r w:rsidRPr="009D64AC">
        <w:rPr>
          <w:rFonts w:ascii="Times New Roman" w:hAnsi="Times New Roman"/>
          <w:sz w:val="24"/>
          <w:szCs w:val="24"/>
          <w:lang w:val="uk-UA"/>
        </w:rPr>
        <w:t xml:space="preserve">1. Надати згоду матері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9D64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9D64AC">
        <w:rPr>
          <w:rFonts w:ascii="Times New Roman" w:hAnsi="Times New Roman"/>
          <w:sz w:val="24"/>
          <w:szCs w:val="24"/>
          <w:lang w:val="uk-UA"/>
        </w:rPr>
        <w:t xml:space="preserve"> 1983 року народження на прийняття в дар на ім’я малолітнього сина –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9D64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9D64AC">
        <w:rPr>
          <w:rFonts w:ascii="Times New Roman" w:hAnsi="Times New Roman"/>
          <w:sz w:val="24"/>
          <w:szCs w:val="24"/>
          <w:lang w:val="uk-UA"/>
        </w:rPr>
        <w:t xml:space="preserve"> 2011 року народження квартири № 17, розташованої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9D64AC">
        <w:rPr>
          <w:rFonts w:ascii="Times New Roman" w:hAnsi="Times New Roman"/>
          <w:sz w:val="24"/>
          <w:szCs w:val="24"/>
          <w:lang w:val="uk-UA"/>
        </w:rPr>
        <w:t>, м. Кіцмань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CE669B" w:rsidRPr="00CE0131" w:rsidRDefault="00CE669B" w:rsidP="00E33723">
      <w:pPr>
        <w:pStyle w:val="Caption"/>
        <w:tabs>
          <w:tab w:val="left" w:pos="490"/>
        </w:tabs>
        <w:jc w:val="both"/>
        <w:rPr>
          <w:b w:val="0"/>
          <w:sz w:val="24"/>
          <w:szCs w:val="24"/>
        </w:rPr>
      </w:pPr>
    </w:p>
    <w:p w:rsidR="00CE669B" w:rsidRDefault="00CE669B" w:rsidP="00E3372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2. У разі порушення житлових </w:t>
      </w:r>
      <w:r>
        <w:rPr>
          <w:rFonts w:ascii="Times New Roman" w:hAnsi="Times New Roman"/>
          <w:sz w:val="24"/>
          <w:szCs w:val="24"/>
          <w:lang w:val="uk-UA"/>
        </w:rPr>
        <w:t xml:space="preserve">та майнових 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прав малолітнього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9D64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9D64AC">
        <w:rPr>
          <w:rFonts w:ascii="Times New Roman" w:hAnsi="Times New Roman"/>
          <w:sz w:val="24"/>
          <w:szCs w:val="24"/>
          <w:lang w:val="uk-UA"/>
        </w:rPr>
        <w:t xml:space="preserve"> 2011 року народження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від</w:t>
      </w:r>
      <w:r>
        <w:rPr>
          <w:rFonts w:ascii="Times New Roman" w:hAnsi="Times New Roman"/>
          <w:sz w:val="24"/>
          <w:szCs w:val="24"/>
          <w:lang w:val="uk-UA"/>
        </w:rPr>
        <w:t>повідальність покласти на маму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1.</w:t>
      </w:r>
    </w:p>
    <w:p w:rsidR="00CE669B" w:rsidRPr="00DF5AA6" w:rsidRDefault="00CE669B" w:rsidP="00E33723">
      <w:pPr>
        <w:pStyle w:val="Caption"/>
        <w:tabs>
          <w:tab w:val="left" w:pos="490"/>
        </w:tabs>
        <w:jc w:val="both"/>
        <w:rPr>
          <w:sz w:val="24"/>
          <w:szCs w:val="24"/>
        </w:rPr>
      </w:pPr>
    </w:p>
    <w:p w:rsidR="00CE669B" w:rsidRPr="00003498" w:rsidRDefault="00CE669B" w:rsidP="00E3372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CE669B" w:rsidRDefault="00CE669B" w:rsidP="00E33723">
      <w:pPr>
        <w:pStyle w:val="3"/>
        <w:jc w:val="both"/>
        <w:rPr>
          <w:rFonts w:ascii="Times New Roman" w:hAnsi="Times New Roman"/>
          <w:b/>
          <w:szCs w:val="24"/>
        </w:rPr>
      </w:pPr>
    </w:p>
    <w:p w:rsidR="00CE669B" w:rsidRPr="00003498" w:rsidRDefault="00CE669B" w:rsidP="00E33723">
      <w:pPr>
        <w:pStyle w:val="3"/>
        <w:jc w:val="both"/>
        <w:rPr>
          <w:rFonts w:ascii="Times New Roman" w:hAnsi="Times New Roman"/>
          <w:b/>
          <w:szCs w:val="24"/>
        </w:rPr>
      </w:pPr>
    </w:p>
    <w:p w:rsidR="00CE669B" w:rsidRPr="00003498" w:rsidRDefault="00CE669B" w:rsidP="00E33723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E669B" w:rsidRDefault="00CE669B" w:rsidP="00E33723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Сергій  БУЛЕГА</w:t>
      </w:r>
    </w:p>
    <w:p w:rsidR="00CE669B" w:rsidRDefault="00CE669B" w:rsidP="00E33723">
      <w:pPr>
        <w:spacing w:after="0" w:line="240" w:lineRule="auto"/>
      </w:pPr>
    </w:p>
    <w:sectPr w:rsidR="00CE669B" w:rsidSect="002A67C0">
      <w:pgSz w:w="11906" w:h="16838"/>
      <w:pgMar w:top="709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9AF"/>
    <w:rsid w:val="00003498"/>
    <w:rsid w:val="000E4908"/>
    <w:rsid w:val="000F617F"/>
    <w:rsid w:val="000F7A41"/>
    <w:rsid w:val="0013402E"/>
    <w:rsid w:val="00167D12"/>
    <w:rsid w:val="00264E47"/>
    <w:rsid w:val="002809AB"/>
    <w:rsid w:val="002A01FA"/>
    <w:rsid w:val="002A67C0"/>
    <w:rsid w:val="003275A8"/>
    <w:rsid w:val="0033408B"/>
    <w:rsid w:val="003D1786"/>
    <w:rsid w:val="00421356"/>
    <w:rsid w:val="00450085"/>
    <w:rsid w:val="00491050"/>
    <w:rsid w:val="004E1451"/>
    <w:rsid w:val="0067136B"/>
    <w:rsid w:val="00691A85"/>
    <w:rsid w:val="007874A2"/>
    <w:rsid w:val="007941E3"/>
    <w:rsid w:val="008801FE"/>
    <w:rsid w:val="008909AF"/>
    <w:rsid w:val="008C3CE5"/>
    <w:rsid w:val="00930566"/>
    <w:rsid w:val="009D64AC"/>
    <w:rsid w:val="00A4168B"/>
    <w:rsid w:val="00B34EF6"/>
    <w:rsid w:val="00B50B29"/>
    <w:rsid w:val="00B80295"/>
    <w:rsid w:val="00B874E3"/>
    <w:rsid w:val="00C05246"/>
    <w:rsid w:val="00C65E73"/>
    <w:rsid w:val="00CC556F"/>
    <w:rsid w:val="00CD7C6C"/>
    <w:rsid w:val="00CE0131"/>
    <w:rsid w:val="00CE669B"/>
    <w:rsid w:val="00D25241"/>
    <w:rsid w:val="00DE5BE5"/>
    <w:rsid w:val="00DF5AA6"/>
    <w:rsid w:val="00E33723"/>
    <w:rsid w:val="00ED6261"/>
    <w:rsid w:val="00F60FB7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EF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uiPriority w:val="99"/>
    <w:qFormat/>
    <w:rsid w:val="008909AF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8909AF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909AF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8909A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4">
    <w:name w:val="Название объекта4"/>
    <w:basedOn w:val="Normal"/>
    <w:next w:val="Normal"/>
    <w:uiPriority w:val="99"/>
    <w:rsid w:val="008909AF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3">
    <w:name w:val="Обычный3"/>
    <w:uiPriority w:val="99"/>
    <w:rsid w:val="008909AF"/>
    <w:rPr>
      <w:rFonts w:ascii="Arial" w:hAnsi="Arial"/>
      <w:sz w:val="24"/>
      <w:szCs w:val="20"/>
      <w:lang w:val="uk-UA"/>
    </w:rPr>
  </w:style>
  <w:style w:type="paragraph" w:customStyle="1" w:styleId="2">
    <w:name w:val="Без интервала2"/>
    <w:uiPriority w:val="99"/>
    <w:rsid w:val="008909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298</Words>
  <Characters>1699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7</cp:revision>
  <dcterms:created xsi:type="dcterms:W3CDTF">2023-09-07T14:13:00Z</dcterms:created>
  <dcterms:modified xsi:type="dcterms:W3CDTF">2023-09-18T14:54:00Z</dcterms:modified>
</cp:coreProperties>
</file>