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A4" w:rsidRPr="00003498" w:rsidRDefault="004565A4" w:rsidP="005865E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6564725" r:id="rId5"/>
        </w:object>
      </w:r>
    </w:p>
    <w:p w:rsidR="004565A4" w:rsidRPr="00003498" w:rsidRDefault="004565A4" w:rsidP="005865E4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565A4" w:rsidRPr="00003498" w:rsidRDefault="004565A4" w:rsidP="005865E4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565A4" w:rsidRPr="00003498" w:rsidRDefault="004565A4" w:rsidP="005865E4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565A4" w:rsidRPr="00003498" w:rsidRDefault="004565A4" w:rsidP="005865E4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565A4" w:rsidRPr="00003498" w:rsidRDefault="004565A4" w:rsidP="005865E4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565A4" w:rsidRPr="00003498" w:rsidRDefault="004565A4" w:rsidP="005865E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565A4" w:rsidRPr="00003498" w:rsidRDefault="004565A4" w:rsidP="005865E4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565A4" w:rsidRPr="00003498" w:rsidRDefault="004565A4" w:rsidP="005865E4">
      <w:pPr>
        <w:spacing w:after="0" w:line="240" w:lineRule="auto"/>
        <w:jc w:val="right"/>
        <w:rPr>
          <w:rFonts w:ascii="Times New Roman" w:hAnsi="Times New Roman"/>
        </w:rPr>
      </w:pPr>
    </w:p>
    <w:p w:rsidR="004565A4" w:rsidRPr="00003498" w:rsidRDefault="004565A4" w:rsidP="005865E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4565A4" w:rsidRPr="00003498" w:rsidRDefault="004565A4" w:rsidP="005865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65A4" w:rsidRPr="00003498" w:rsidRDefault="004565A4" w:rsidP="005865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219/9</w:t>
      </w:r>
    </w:p>
    <w:p w:rsidR="004565A4" w:rsidRPr="00003498" w:rsidRDefault="004565A4" w:rsidP="005865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565A4" w:rsidRPr="00003498" w:rsidRDefault="004565A4" w:rsidP="003145F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4565A4" w:rsidRDefault="004565A4" w:rsidP="005865E4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565A4" w:rsidRDefault="004565A4" w:rsidP="009B29A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63D46">
        <w:rPr>
          <w:rFonts w:ascii="Times New Roman" w:hAnsi="Times New Roman"/>
          <w:b/>
          <w:sz w:val="24"/>
          <w:szCs w:val="24"/>
          <w:lang w:val="uk-UA"/>
        </w:rPr>
        <w:t>Про визначення гр.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4565A4" w:rsidRDefault="004565A4" w:rsidP="009B29A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1996 року народження, мешканцю </w:t>
      </w:r>
    </w:p>
    <w:p w:rsidR="004565A4" w:rsidRDefault="004565A4" w:rsidP="009B29A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763D46">
        <w:rPr>
          <w:rFonts w:ascii="Times New Roman" w:hAnsi="Times New Roman"/>
          <w:b/>
          <w:sz w:val="24"/>
          <w:szCs w:val="24"/>
          <w:lang w:val="uk-UA"/>
        </w:rPr>
        <w:t xml:space="preserve">м. Чернівці порядку побачення з 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донькою </w:t>
      </w:r>
    </w:p>
    <w:p w:rsidR="004565A4" w:rsidRDefault="004565A4" w:rsidP="009B29A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 xml:space="preserve"> 2021 року народження, </w:t>
      </w:r>
    </w:p>
    <w:p w:rsidR="004565A4" w:rsidRDefault="004565A4" w:rsidP="009B29AA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63D46">
        <w:rPr>
          <w:rFonts w:ascii="Times New Roman" w:hAnsi="Times New Roman"/>
          <w:b/>
          <w:sz w:val="24"/>
          <w:szCs w:val="24"/>
          <w:lang w:val="uk-UA" w:eastAsia="uk-UA"/>
        </w:rPr>
        <w:t>мешканкою с. Клів</w:t>
      </w:r>
      <w:r w:rsidRPr="00902ABE">
        <w:rPr>
          <w:rFonts w:ascii="Times New Roman" w:hAnsi="Times New Roman"/>
          <w:b/>
          <w:sz w:val="24"/>
          <w:szCs w:val="24"/>
          <w:lang w:val="uk-UA" w:eastAsia="uk-UA"/>
        </w:rPr>
        <w:t>один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заяву гр. ОСОБА 1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***1996 року народження, мешканця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 м. Чернівці </w:t>
      </w:r>
      <w:r>
        <w:rPr>
          <w:rFonts w:ascii="Times New Roman" w:hAnsi="Times New Roman"/>
          <w:sz w:val="24"/>
          <w:szCs w:val="24"/>
          <w:lang w:val="uk-UA"/>
        </w:rPr>
        <w:t>від 10.08.2023 № 182, враховуючи висновок служби у справах дітей Кіцманської міської ради від 25.08.2023 № 128 та рішення Комісії з питань захисту прав дитини при виконавчому комітеті Кіцманської міської ради від 29.08.2023 № 5,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565A4" w:rsidRPr="007874A2" w:rsidRDefault="004565A4" w:rsidP="009B29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565A4" w:rsidRPr="00003498" w:rsidRDefault="004565A4" w:rsidP="009B29AA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565A4" w:rsidRDefault="004565A4" w:rsidP="009B29A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565A4" w:rsidRPr="00F57A82" w:rsidRDefault="004565A4" w:rsidP="009B29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гр.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57A82">
        <w:rPr>
          <w:rFonts w:ascii="Times New Roman" w:hAnsi="Times New Roman"/>
          <w:sz w:val="24"/>
          <w:szCs w:val="24"/>
          <w:lang w:val="uk-UA"/>
        </w:rPr>
        <w:t xml:space="preserve">1996 року народження, мешканцю м. Чернівці з 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малолітньою донькою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F57A82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народження, мешканкою с. Кліводин: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- в суботу першого та третьо</w:t>
      </w:r>
      <w:r>
        <w:rPr>
          <w:rFonts w:ascii="Times New Roman" w:hAnsi="Times New Roman"/>
          <w:bCs/>
          <w:sz w:val="24"/>
          <w:szCs w:val="24"/>
          <w:lang w:val="uk-UA"/>
        </w:rPr>
        <w:t>го тижня кожного місяця з 11.00 год. по 16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на території фактичного проживання батька або на його розсуд;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>- в неділю другого  та четв</w:t>
      </w:r>
      <w:r>
        <w:rPr>
          <w:rFonts w:ascii="Times New Roman" w:hAnsi="Times New Roman"/>
          <w:bCs/>
          <w:sz w:val="24"/>
          <w:szCs w:val="24"/>
          <w:lang w:val="uk-UA"/>
        </w:rPr>
        <w:t>ертого тижня кожного місяця з 11.00 год. по 16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батька або на його розсуд;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щотижня в середу з 17.00 год. по 19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>;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щорічно 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14 лютого та 2 січня;</w:t>
      </w:r>
    </w:p>
    <w:p w:rsidR="004565A4" w:rsidRDefault="004565A4" w:rsidP="009B29A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(період) року за бажанням дитини та за попередньою домовленістю з мамою.</w:t>
      </w:r>
    </w:p>
    <w:p w:rsidR="004565A4" w:rsidRPr="00381013" w:rsidRDefault="004565A4" w:rsidP="009B29AA">
      <w:pPr>
        <w:pStyle w:val="Subtitle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>Гр. ОСОБА 3, ***2000</w:t>
      </w:r>
      <w:r w:rsidRPr="00861E58">
        <w:rPr>
          <w:rFonts w:ascii="Times New Roman" w:hAnsi="Times New Roman"/>
          <w:bCs/>
          <w:lang w:val="uk-UA"/>
        </w:rPr>
        <w:t xml:space="preserve">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ОСОБА 1 у  спілкуванні з донькою</w:t>
      </w:r>
      <w:r w:rsidRPr="00381013">
        <w:rPr>
          <w:rFonts w:ascii="Times New Roman" w:hAnsi="Times New Roman"/>
          <w:lang w:val="uk-UA"/>
        </w:rPr>
        <w:t xml:space="preserve">. </w:t>
      </w:r>
    </w:p>
    <w:p w:rsidR="004565A4" w:rsidRPr="00003498" w:rsidRDefault="004565A4" w:rsidP="009B29A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4565A4" w:rsidRDefault="004565A4" w:rsidP="009B29AA">
      <w:pPr>
        <w:pStyle w:val="10"/>
        <w:jc w:val="both"/>
        <w:rPr>
          <w:rFonts w:ascii="Times New Roman" w:hAnsi="Times New Roman"/>
          <w:szCs w:val="24"/>
        </w:rPr>
      </w:pPr>
    </w:p>
    <w:p w:rsidR="004565A4" w:rsidRDefault="004565A4" w:rsidP="009B29AA">
      <w:pPr>
        <w:pStyle w:val="10"/>
        <w:jc w:val="both"/>
        <w:rPr>
          <w:rFonts w:ascii="Times New Roman" w:hAnsi="Times New Roman"/>
          <w:szCs w:val="24"/>
        </w:rPr>
      </w:pPr>
    </w:p>
    <w:p w:rsidR="004565A4" w:rsidRDefault="004565A4" w:rsidP="009B29AA">
      <w:pPr>
        <w:pStyle w:val="10"/>
        <w:jc w:val="both"/>
        <w:rPr>
          <w:rFonts w:ascii="Times New Roman" w:hAnsi="Times New Roman"/>
          <w:szCs w:val="24"/>
        </w:rPr>
      </w:pPr>
    </w:p>
    <w:p w:rsidR="004565A4" w:rsidRPr="00723384" w:rsidRDefault="004565A4" w:rsidP="009B29AA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Сергій  БУЛЕГА</w:t>
      </w:r>
    </w:p>
    <w:p w:rsidR="004565A4" w:rsidRPr="00723384" w:rsidRDefault="004565A4" w:rsidP="009B29AA">
      <w:pPr>
        <w:spacing w:after="0" w:line="240" w:lineRule="auto"/>
      </w:pPr>
    </w:p>
    <w:sectPr w:rsidR="004565A4" w:rsidRPr="00723384" w:rsidSect="00277B95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5E4"/>
    <w:rsid w:val="00003498"/>
    <w:rsid w:val="000C55BD"/>
    <w:rsid w:val="0012062C"/>
    <w:rsid w:val="00156A87"/>
    <w:rsid w:val="002707C6"/>
    <w:rsid w:val="00277B95"/>
    <w:rsid w:val="003145F1"/>
    <w:rsid w:val="00381013"/>
    <w:rsid w:val="004565A4"/>
    <w:rsid w:val="00473795"/>
    <w:rsid w:val="004B3561"/>
    <w:rsid w:val="005865E4"/>
    <w:rsid w:val="00626331"/>
    <w:rsid w:val="006C16C8"/>
    <w:rsid w:val="00723384"/>
    <w:rsid w:val="007325F6"/>
    <w:rsid w:val="00763D46"/>
    <w:rsid w:val="00784E05"/>
    <w:rsid w:val="007874A2"/>
    <w:rsid w:val="00861E58"/>
    <w:rsid w:val="009015EB"/>
    <w:rsid w:val="00902ABE"/>
    <w:rsid w:val="00975EA6"/>
    <w:rsid w:val="009B29AA"/>
    <w:rsid w:val="00B072B4"/>
    <w:rsid w:val="00B101E0"/>
    <w:rsid w:val="00B11506"/>
    <w:rsid w:val="00B65764"/>
    <w:rsid w:val="00BF34AD"/>
    <w:rsid w:val="00C11947"/>
    <w:rsid w:val="00C23C1C"/>
    <w:rsid w:val="00C90B50"/>
    <w:rsid w:val="00CB3E4A"/>
    <w:rsid w:val="00D27666"/>
    <w:rsid w:val="00D74629"/>
    <w:rsid w:val="00E0399E"/>
    <w:rsid w:val="00E757EA"/>
    <w:rsid w:val="00EF5757"/>
    <w:rsid w:val="00F2483D"/>
    <w:rsid w:val="00F25A39"/>
    <w:rsid w:val="00F54158"/>
    <w:rsid w:val="00F57A8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5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865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865E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865E4"/>
    <w:rPr>
      <w:rFonts w:ascii="Arial" w:hAnsi="Arial"/>
      <w:sz w:val="24"/>
      <w:szCs w:val="20"/>
      <w:lang w:val="uk-UA"/>
    </w:rPr>
  </w:style>
  <w:style w:type="character" w:customStyle="1" w:styleId="SubtitleChar">
    <w:name w:val="Subtitle Char"/>
    <w:aliases w:val="Знак Char"/>
    <w:uiPriority w:val="99"/>
    <w:locked/>
    <w:rsid w:val="005865E4"/>
    <w:rPr>
      <w:rFonts w:ascii="Cambria" w:hAnsi="Cambria"/>
      <w:sz w:val="24"/>
    </w:rPr>
  </w:style>
  <w:style w:type="paragraph" w:styleId="Subtitle">
    <w:name w:val="Subtitle"/>
    <w:aliases w:val="Знак"/>
    <w:basedOn w:val="Normal"/>
    <w:next w:val="Normal"/>
    <w:link w:val="SubtitleChar2"/>
    <w:uiPriority w:val="99"/>
    <w:qFormat/>
    <w:rsid w:val="005865E4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basedOn w:val="DefaultParagraphFont"/>
    <w:link w:val="Subtitle"/>
    <w:uiPriority w:val="99"/>
    <w:locked/>
    <w:rsid w:val="0012062C"/>
    <w:rPr>
      <w:rFonts w:ascii="Cambria" w:hAnsi="Cambria" w:cs="Times New Roman"/>
      <w:sz w:val="24"/>
      <w:szCs w:val="24"/>
    </w:rPr>
  </w:style>
  <w:style w:type="character" w:customStyle="1" w:styleId="SubtitleChar2">
    <w:name w:val="Subtitle Char2"/>
    <w:aliases w:val="Знак Char2"/>
    <w:basedOn w:val="DefaultParagraphFont"/>
    <w:link w:val="Subtitle"/>
    <w:uiPriority w:val="99"/>
    <w:locked/>
    <w:rsid w:val="005865E4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Normal1">
    <w:name w:val="Normal1"/>
    <w:uiPriority w:val="99"/>
    <w:rsid w:val="005865E4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5865E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5865E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">
    <w:name w:val="Без интервала1"/>
    <w:uiPriority w:val="99"/>
    <w:rsid w:val="005865E4"/>
  </w:style>
  <w:style w:type="paragraph" w:customStyle="1" w:styleId="10">
    <w:name w:val="Обычный1"/>
    <w:uiPriority w:val="99"/>
    <w:rsid w:val="005865E4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5865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356</Words>
  <Characters>2032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2023-09-07T14:12:00Z</dcterms:created>
  <dcterms:modified xsi:type="dcterms:W3CDTF">2023-09-18T14:52:00Z</dcterms:modified>
</cp:coreProperties>
</file>