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53" w:rsidRPr="00003498" w:rsidRDefault="003E1B53" w:rsidP="0018199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1pt" o:ole="" fillcolor="window">
            <v:imagedata r:id="rId5" o:title=""/>
          </v:shape>
          <o:OLEObject Type="Embed" ProgID="Paint.Picture" ShapeID="_x0000_i1025" DrawAspect="Content" ObjectID="_1756564676" r:id="rId6"/>
        </w:object>
      </w:r>
    </w:p>
    <w:p w:rsidR="003E1B53" w:rsidRPr="00003498" w:rsidRDefault="003E1B53" w:rsidP="0018199E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3E1B53" w:rsidRPr="00003498" w:rsidRDefault="003E1B53" w:rsidP="0018199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3E1B53" w:rsidRPr="00003498" w:rsidRDefault="003E1B53" w:rsidP="0018199E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3E1B53" w:rsidRPr="00003498" w:rsidRDefault="003E1B53" w:rsidP="0018199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3E1B53" w:rsidRPr="00003498" w:rsidRDefault="003E1B53" w:rsidP="0018199E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3E1B53" w:rsidRPr="00003498" w:rsidRDefault="003E1B53" w:rsidP="0018199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3E1B53" w:rsidRPr="00003498" w:rsidRDefault="003E1B53" w:rsidP="0018199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3E1B53" w:rsidRPr="00003498" w:rsidRDefault="003E1B53" w:rsidP="0018199E">
      <w:pPr>
        <w:spacing w:after="0" w:line="240" w:lineRule="auto"/>
        <w:jc w:val="right"/>
        <w:rPr>
          <w:rFonts w:ascii="Times New Roman" w:hAnsi="Times New Roman"/>
        </w:rPr>
      </w:pPr>
    </w:p>
    <w:p w:rsidR="003E1B53" w:rsidRPr="00003498" w:rsidRDefault="003E1B53" w:rsidP="0018199E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3E1B53" w:rsidRPr="00003498" w:rsidRDefault="003E1B53" w:rsidP="0018199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3E1B53" w:rsidRPr="00003498" w:rsidRDefault="003E1B53" w:rsidP="001819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E1B53" w:rsidRPr="00003498" w:rsidRDefault="003E1B53" w:rsidP="001819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218/9</w:t>
      </w:r>
    </w:p>
    <w:p w:rsidR="003E1B53" w:rsidRPr="00003498" w:rsidRDefault="003E1B53" w:rsidP="0018199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E1B53" w:rsidRPr="00003498" w:rsidRDefault="003E1B53" w:rsidP="006627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вересня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3E1B53" w:rsidRDefault="003E1B53" w:rsidP="0018199E">
      <w:pPr>
        <w:spacing w:after="0" w:line="240" w:lineRule="auto"/>
        <w:rPr>
          <w:lang w:val="uk-UA"/>
        </w:rPr>
      </w:pPr>
    </w:p>
    <w:p w:rsidR="003E1B53" w:rsidRPr="00D04916" w:rsidRDefault="003E1B53" w:rsidP="0065030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3E1B53" w:rsidRPr="00D04916" w:rsidRDefault="003E1B53" w:rsidP="0065030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3E1B53" w:rsidRDefault="003E1B53" w:rsidP="006503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не</w:t>
      </w: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3E1B53" w:rsidRDefault="003E1B53" w:rsidP="0065030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3E1B53" w:rsidRDefault="003E1B53" w:rsidP="006503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b/>
          <w:sz w:val="24"/>
          <w:szCs w:val="24"/>
          <w:lang w:val="uk-UA"/>
        </w:rPr>
        <w:t>85</w:t>
      </w:r>
      <w:r w:rsidRPr="00EA0D3C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:rsidR="003E1B53" w:rsidRDefault="003E1B53" w:rsidP="006503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3E1B53" w:rsidRPr="00003498" w:rsidRDefault="003E1B53" w:rsidP="006503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гр. ОСОБА 2, 1997 року народження від 25.07.2023 № 164, враховуючи рішення Комісії з питань захисту прав дитини при виконавчому комітеті Кіцманської міської ради від 29.08</w:t>
      </w:r>
      <w:r w:rsidRPr="00843384">
        <w:rPr>
          <w:rFonts w:ascii="Times New Roman" w:hAnsi="Times New Roman"/>
          <w:sz w:val="24"/>
          <w:szCs w:val="24"/>
          <w:lang w:val="uk-UA"/>
        </w:rPr>
        <w:t>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3E1B53" w:rsidRDefault="003E1B53" w:rsidP="0065030F">
      <w:pPr>
        <w:pStyle w:val="5"/>
        <w:jc w:val="both"/>
        <w:rPr>
          <w:rFonts w:ascii="Times New Roman" w:hAnsi="Times New Roman"/>
          <w:b/>
          <w:szCs w:val="24"/>
        </w:rPr>
      </w:pPr>
    </w:p>
    <w:p w:rsidR="003E1B53" w:rsidRPr="00003498" w:rsidRDefault="003E1B53" w:rsidP="0065030F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3E1B53" w:rsidRDefault="003E1B53" w:rsidP="0065030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3E1B53" w:rsidRPr="006831C5" w:rsidRDefault="003E1B53" w:rsidP="006503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>
        <w:rPr>
          <w:rFonts w:ascii="Times New Roman" w:hAnsi="Times New Roman"/>
          <w:sz w:val="24"/>
          <w:szCs w:val="24"/>
          <w:lang w:val="uk-UA"/>
        </w:rPr>
        <w:t>не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доцільність позбавлення батьківських прав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343EA9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343EA9">
        <w:rPr>
          <w:rFonts w:ascii="Times New Roman" w:hAnsi="Times New Roman"/>
          <w:sz w:val="24"/>
          <w:szCs w:val="24"/>
          <w:lang w:val="uk-UA"/>
        </w:rPr>
        <w:t>1985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3E1B53" w:rsidRDefault="003E1B53" w:rsidP="0065030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E1B53" w:rsidRPr="00003498" w:rsidRDefault="003E1B53" w:rsidP="0065030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</w:t>
      </w:r>
      <w:r w:rsidRPr="00003498">
        <w:rPr>
          <w:rFonts w:ascii="Times New Roman" w:hAnsi="Times New Roman"/>
          <w:sz w:val="24"/>
          <w:szCs w:val="24"/>
        </w:rPr>
        <w:t xml:space="preserve">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44A77">
        <w:rPr>
          <w:rFonts w:ascii="Times New Roman" w:hAnsi="Times New Roman"/>
          <w:sz w:val="24"/>
          <w:szCs w:val="24"/>
          <w:lang w:val="uk-UA"/>
        </w:rPr>
        <w:t>.</w:t>
      </w:r>
    </w:p>
    <w:p w:rsidR="003E1B53" w:rsidRPr="004621C0" w:rsidRDefault="003E1B53" w:rsidP="0065030F">
      <w:pPr>
        <w:pStyle w:val="1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3E1B53" w:rsidRDefault="003E1B53" w:rsidP="0065030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E1B53" w:rsidRPr="00723384" w:rsidRDefault="003E1B53" w:rsidP="0065030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E1B53" w:rsidRPr="00723384" w:rsidRDefault="003E1B53" w:rsidP="0065030F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:rsidR="003E1B53" w:rsidRDefault="003E1B53" w:rsidP="0018199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3E1B53" w:rsidRDefault="003E1B53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:rsidR="003E1B53" w:rsidRDefault="003E1B53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1B53" w:rsidRDefault="003E1B53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1B53" w:rsidRDefault="003E1B53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1B53" w:rsidRDefault="003E1B53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1B53" w:rsidRDefault="003E1B53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1B53" w:rsidRDefault="003E1B53" w:rsidP="0018199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1B53" w:rsidRDefault="003E1B53" w:rsidP="0018199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E1B53" w:rsidSect="00CA0E2D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B1468"/>
    <w:multiLevelType w:val="multilevel"/>
    <w:tmpl w:val="DF484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99E"/>
    <w:rsid w:val="00003498"/>
    <w:rsid w:val="00044A77"/>
    <w:rsid w:val="0007600F"/>
    <w:rsid w:val="00093B64"/>
    <w:rsid w:val="001336E3"/>
    <w:rsid w:val="0018199E"/>
    <w:rsid w:val="001D7503"/>
    <w:rsid w:val="001F2DAF"/>
    <w:rsid w:val="00210198"/>
    <w:rsid w:val="00217817"/>
    <w:rsid w:val="002A0AA5"/>
    <w:rsid w:val="002B1D3B"/>
    <w:rsid w:val="00340523"/>
    <w:rsid w:val="00343EA9"/>
    <w:rsid w:val="003E1B53"/>
    <w:rsid w:val="00404BC9"/>
    <w:rsid w:val="00425C7B"/>
    <w:rsid w:val="004621C0"/>
    <w:rsid w:val="004E277F"/>
    <w:rsid w:val="004E5B5D"/>
    <w:rsid w:val="0050133C"/>
    <w:rsid w:val="00541C06"/>
    <w:rsid w:val="00551D23"/>
    <w:rsid w:val="00580189"/>
    <w:rsid w:val="005D1697"/>
    <w:rsid w:val="005D77C5"/>
    <w:rsid w:val="005E5293"/>
    <w:rsid w:val="006217AB"/>
    <w:rsid w:val="00633602"/>
    <w:rsid w:val="0065030F"/>
    <w:rsid w:val="00662733"/>
    <w:rsid w:val="006831C5"/>
    <w:rsid w:val="006971B1"/>
    <w:rsid w:val="006B5CDF"/>
    <w:rsid w:val="006D100B"/>
    <w:rsid w:val="006F1FC7"/>
    <w:rsid w:val="00723384"/>
    <w:rsid w:val="007874A2"/>
    <w:rsid w:val="00843384"/>
    <w:rsid w:val="00851230"/>
    <w:rsid w:val="0088124A"/>
    <w:rsid w:val="00893422"/>
    <w:rsid w:val="00895E67"/>
    <w:rsid w:val="008B4FD7"/>
    <w:rsid w:val="00993EAD"/>
    <w:rsid w:val="00A825D0"/>
    <w:rsid w:val="00BD01DB"/>
    <w:rsid w:val="00C10A05"/>
    <w:rsid w:val="00CA0E2D"/>
    <w:rsid w:val="00CE2EC5"/>
    <w:rsid w:val="00CF06AF"/>
    <w:rsid w:val="00D04916"/>
    <w:rsid w:val="00D2008C"/>
    <w:rsid w:val="00DC1AC8"/>
    <w:rsid w:val="00EA0D3C"/>
    <w:rsid w:val="00EF1D8C"/>
    <w:rsid w:val="00EF415E"/>
    <w:rsid w:val="00F23837"/>
    <w:rsid w:val="00F5602C"/>
    <w:rsid w:val="00F752F4"/>
    <w:rsid w:val="00FE6B8C"/>
    <w:rsid w:val="00FF3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23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81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8199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8199E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18199E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18199E"/>
  </w:style>
  <w:style w:type="paragraph" w:customStyle="1" w:styleId="10">
    <w:name w:val="Обычный1"/>
    <w:uiPriority w:val="99"/>
    <w:rsid w:val="0018199E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8199E"/>
  </w:style>
  <w:style w:type="paragraph" w:customStyle="1" w:styleId="13">
    <w:name w:val="Заголовок 13"/>
    <w:basedOn w:val="Normal"/>
    <w:next w:val="Normal"/>
    <w:uiPriority w:val="99"/>
    <w:rsid w:val="0018199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18199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5">
    <w:name w:val="Обычный5"/>
    <w:uiPriority w:val="99"/>
    <w:rsid w:val="0018199E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18199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1">
    <w:name w:val="Название объекта1"/>
    <w:basedOn w:val="Normal"/>
    <w:next w:val="Normal"/>
    <w:uiPriority w:val="99"/>
    <w:rsid w:val="0018199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0">
    <w:name w:val="Заголовок 11"/>
    <w:basedOn w:val="Normal"/>
    <w:next w:val="Normal"/>
    <w:uiPriority w:val="99"/>
    <w:rsid w:val="0018199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18199E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character" w:customStyle="1" w:styleId="apple-converted-space">
    <w:name w:val="apple-converted-space"/>
    <w:basedOn w:val="DefaultParagraphFont"/>
    <w:uiPriority w:val="99"/>
    <w:rsid w:val="0018199E"/>
    <w:rPr>
      <w:rFonts w:cs="Times New Roman"/>
    </w:rPr>
  </w:style>
  <w:style w:type="paragraph" w:styleId="NormalWeb">
    <w:name w:val="Normal (Web)"/>
    <w:basedOn w:val="Normal"/>
    <w:uiPriority w:val="99"/>
    <w:rsid w:val="001819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261</Words>
  <Characters>1493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9</cp:revision>
  <dcterms:created xsi:type="dcterms:W3CDTF">2023-09-07T14:09:00Z</dcterms:created>
  <dcterms:modified xsi:type="dcterms:W3CDTF">2023-09-18T14:52:00Z</dcterms:modified>
</cp:coreProperties>
</file>