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74DC6" w:rsidRPr="00CE66D3" w:rsidRDefault="00E74DC6" w:rsidP="00AA5351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207F2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756564407" r:id="rId5"/>
        </w:object>
      </w:r>
    </w:p>
    <w:p w:rsidR="00E74DC6" w:rsidRDefault="00E74DC6" w:rsidP="00AA5351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74DC6" w:rsidRDefault="00E74DC6" w:rsidP="00AA5351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74DC6" w:rsidRDefault="00E74DC6" w:rsidP="00AA5351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E74DC6" w:rsidRPr="00816448" w:rsidRDefault="00E74DC6" w:rsidP="00AA5351">
      <w:pPr>
        <w:pStyle w:val="Normal1"/>
        <w:jc w:val="center"/>
        <w:rPr>
          <w:sz w:val="28"/>
          <w:szCs w:val="28"/>
        </w:rPr>
      </w:pPr>
      <w:r w:rsidRPr="00816448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E74DC6" w:rsidRPr="000D4DE8" w:rsidRDefault="00E74DC6" w:rsidP="00AA5351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0D4DE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E74DC6" w:rsidRDefault="00E74DC6" w:rsidP="00AA5351">
      <w:pPr>
        <w:jc w:val="center"/>
        <w:rPr>
          <w:rFonts w:ascii="Times New Roman" w:hAnsi="Times New Roman"/>
          <w:szCs w:val="24"/>
        </w:rPr>
      </w:pPr>
      <w:r w:rsidRPr="000D4DE8">
        <w:rPr>
          <w:rFonts w:ascii="Times New Roman" w:hAnsi="Times New Roman"/>
          <w:szCs w:val="24"/>
          <w:lang w:val="en-US"/>
        </w:rPr>
        <w:t>Email</w:t>
      </w:r>
      <w:r w:rsidRPr="000D4DE8">
        <w:rPr>
          <w:rFonts w:ascii="Times New Roman" w:hAnsi="Times New Roman"/>
          <w:szCs w:val="24"/>
        </w:rPr>
        <w:t>:</w:t>
      </w:r>
      <w:r w:rsidRPr="000D4DE8">
        <w:rPr>
          <w:rFonts w:ascii="Times New Roman" w:hAnsi="Times New Roman"/>
          <w:szCs w:val="24"/>
          <w:lang w:val="ru-RU"/>
        </w:rPr>
        <w:t>04062127@</w:t>
      </w:r>
      <w:r w:rsidRPr="000D4DE8">
        <w:rPr>
          <w:rFonts w:ascii="Times New Roman" w:hAnsi="Times New Roman"/>
          <w:szCs w:val="24"/>
          <w:lang w:val="en-US"/>
        </w:rPr>
        <w:t>mail</w:t>
      </w:r>
      <w:r w:rsidRPr="000D4DE8">
        <w:rPr>
          <w:rFonts w:ascii="Times New Roman" w:hAnsi="Times New Roman"/>
          <w:szCs w:val="24"/>
          <w:lang w:val="ru-RU"/>
        </w:rPr>
        <w:t>.</w:t>
      </w:r>
      <w:r w:rsidRPr="000D4DE8">
        <w:rPr>
          <w:rFonts w:ascii="Times New Roman" w:hAnsi="Times New Roman"/>
          <w:szCs w:val="24"/>
          <w:lang w:val="en-US"/>
        </w:rPr>
        <w:t>gov</w:t>
      </w:r>
      <w:r w:rsidRPr="000D4DE8">
        <w:rPr>
          <w:rFonts w:ascii="Times New Roman" w:hAnsi="Times New Roman"/>
          <w:szCs w:val="24"/>
          <w:lang w:val="ru-RU"/>
        </w:rPr>
        <w:t>.</w:t>
      </w:r>
      <w:r w:rsidRPr="000D4DE8">
        <w:rPr>
          <w:rFonts w:ascii="Times New Roman" w:hAnsi="Times New Roman"/>
          <w:szCs w:val="24"/>
          <w:lang w:val="en-US"/>
        </w:rPr>
        <w:t>ua</w:t>
      </w:r>
    </w:p>
    <w:p w:rsidR="00E74DC6" w:rsidRDefault="00E74DC6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74DC6" w:rsidRDefault="00E74DC6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E74DC6" w:rsidRDefault="00E74DC6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74DC6" w:rsidRDefault="00E74DC6" w:rsidP="008D785D">
      <w:pPr>
        <w:pStyle w:val="Title"/>
        <w:rPr>
          <w:rFonts w:ascii="Times New Roman" w:hAnsi="Times New Roman"/>
          <w:b/>
          <w:szCs w:val="24"/>
        </w:rPr>
      </w:pPr>
    </w:p>
    <w:p w:rsidR="00E74DC6" w:rsidRDefault="00E74DC6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215/9</w:t>
      </w:r>
    </w:p>
    <w:p w:rsidR="00E74DC6" w:rsidRPr="00B17585" w:rsidRDefault="00E74DC6" w:rsidP="008D785D">
      <w:pPr>
        <w:pStyle w:val="Title"/>
        <w:rPr>
          <w:rFonts w:ascii="Times New Roman" w:hAnsi="Times New Roman"/>
          <w:b/>
          <w:szCs w:val="24"/>
        </w:rPr>
      </w:pPr>
    </w:p>
    <w:p w:rsidR="00E74DC6" w:rsidRDefault="00E74DC6" w:rsidP="008D785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вересня 2023 року                                                                                                      м. Кіцмань</w:t>
      </w:r>
    </w:p>
    <w:p w:rsidR="00E74DC6" w:rsidRDefault="00E74DC6" w:rsidP="008D785D">
      <w:pPr>
        <w:rPr>
          <w:rFonts w:ascii="Times New Roman" w:hAnsi="Times New Roman"/>
        </w:rPr>
      </w:pPr>
    </w:p>
    <w:p w:rsidR="00E74DC6" w:rsidRDefault="00E74DC6" w:rsidP="008D785D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Про  виділення  матеріальної 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  <w:lang w:val="ru-RU"/>
        </w:rPr>
        <w:t xml:space="preserve">допомоги </w:t>
      </w:r>
    </w:p>
    <w:p w:rsidR="00E74DC6" w:rsidRPr="003B408E" w:rsidRDefault="00E74DC6" w:rsidP="008D785D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гр. Боднару Івану Васильовичу</w:t>
      </w:r>
    </w:p>
    <w:p w:rsidR="00E74DC6" w:rsidRDefault="00E74DC6" w:rsidP="008D785D">
      <w:pPr>
        <w:jc w:val="both"/>
        <w:rPr>
          <w:rFonts w:ascii="Times New Roman" w:hAnsi="Times New Roman"/>
          <w:b/>
          <w:szCs w:val="24"/>
        </w:rPr>
      </w:pPr>
    </w:p>
    <w:p w:rsidR="00E74DC6" w:rsidRDefault="00E74DC6" w:rsidP="008D785D">
      <w:pPr>
        <w:jc w:val="both"/>
        <w:rPr>
          <w:rFonts w:ascii="Times New Roman" w:hAnsi="Times New Roman"/>
          <w:b/>
          <w:szCs w:val="24"/>
        </w:rPr>
      </w:pPr>
    </w:p>
    <w:p w:rsidR="00E74DC6" w:rsidRDefault="00E74DC6" w:rsidP="00F83BD4">
      <w:pPr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color w:val="333333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  </w:t>
      </w:r>
      <w:r w:rsidRPr="007B4068">
        <w:rPr>
          <w:rFonts w:ascii="Times New Roman" w:hAnsi="Times New Roman"/>
          <w:szCs w:val="24"/>
        </w:rPr>
        <w:t>Розглянувши  заяву за вх.</w:t>
      </w:r>
      <w:r>
        <w:rPr>
          <w:rFonts w:ascii="Times New Roman" w:hAnsi="Times New Roman"/>
          <w:szCs w:val="24"/>
        </w:rPr>
        <w:t xml:space="preserve"> </w:t>
      </w:r>
      <w:r w:rsidRPr="00AC6A48">
        <w:rPr>
          <w:rFonts w:ascii="Times New Roman" w:hAnsi="Times New Roman"/>
          <w:szCs w:val="24"/>
        </w:rPr>
        <w:t>№</w:t>
      </w:r>
      <w:r>
        <w:rPr>
          <w:rFonts w:ascii="Times New Roman" w:hAnsi="Times New Roman"/>
          <w:szCs w:val="24"/>
        </w:rPr>
        <w:t>171/7</w:t>
      </w:r>
      <w:r w:rsidRPr="00AC6A48">
        <w:rPr>
          <w:rFonts w:ascii="Times New Roman" w:hAnsi="Times New Roman"/>
          <w:szCs w:val="24"/>
        </w:rPr>
        <w:t xml:space="preserve"> від </w:t>
      </w:r>
      <w:r>
        <w:rPr>
          <w:rFonts w:ascii="Times New Roman" w:hAnsi="Times New Roman"/>
          <w:szCs w:val="24"/>
        </w:rPr>
        <w:t>15</w:t>
      </w:r>
      <w:r w:rsidRPr="00AC6A48">
        <w:rPr>
          <w:rFonts w:ascii="Times New Roman" w:hAnsi="Times New Roman"/>
          <w:szCs w:val="24"/>
        </w:rPr>
        <w:t>.0</w:t>
      </w:r>
      <w:r>
        <w:rPr>
          <w:rFonts w:ascii="Times New Roman" w:hAnsi="Times New Roman"/>
          <w:szCs w:val="24"/>
        </w:rPr>
        <w:t>8</w:t>
      </w:r>
      <w:r w:rsidRPr="00AC6A48">
        <w:rPr>
          <w:rFonts w:ascii="Times New Roman" w:hAnsi="Times New Roman"/>
          <w:szCs w:val="24"/>
        </w:rPr>
        <w:t xml:space="preserve">.2023року </w:t>
      </w:r>
      <w:r>
        <w:rPr>
          <w:rFonts w:ascii="Times New Roman" w:hAnsi="Times New Roman"/>
          <w:szCs w:val="24"/>
        </w:rPr>
        <w:t xml:space="preserve">гр.Боднара Івана Васильовича, 19**р.н., який проживає за адресою: с. Ошихліби, АДРЕСА 1 щодо надання матеріальної допомоги на лікування та придбання ліків </w:t>
      </w:r>
      <w:r>
        <w:rPr>
          <w:rFonts w:ascii="Times New Roman" w:hAnsi="Times New Roman"/>
          <w:bCs/>
          <w:szCs w:val="24"/>
        </w:rPr>
        <w:t>та відповідні документи, що підтверджують потребу у наданні матеріальної допомоги (</w:t>
      </w:r>
      <w:r w:rsidRPr="008B124A">
        <w:rPr>
          <w:rFonts w:ascii="Times New Roman" w:hAnsi="Times New Roman"/>
          <w:bCs/>
          <w:szCs w:val="24"/>
        </w:rPr>
        <w:t>копія паспорта</w:t>
      </w:r>
      <w:r>
        <w:rPr>
          <w:rFonts w:ascii="Times New Roman" w:hAnsi="Times New Roman"/>
          <w:bCs/>
          <w:szCs w:val="24"/>
        </w:rPr>
        <w:t>, копія довідки про присвоєння</w:t>
      </w:r>
      <w:r w:rsidRPr="008B124A">
        <w:rPr>
          <w:rFonts w:ascii="Times New Roman" w:hAnsi="Times New Roman"/>
          <w:bCs/>
          <w:szCs w:val="24"/>
        </w:rPr>
        <w:t xml:space="preserve"> ідентифікаційного номера, </w:t>
      </w:r>
      <w:r>
        <w:rPr>
          <w:rFonts w:ascii="Times New Roman" w:hAnsi="Times New Roman"/>
          <w:bCs/>
          <w:szCs w:val="24"/>
        </w:rPr>
        <w:t xml:space="preserve">копія витягу з медичної карти стаціонарного хворого №4122/359/671, копія консультативного висновку офтальмолога, копія довідки №21 видана КНП «Кіцманська БЛІЛ» поліклінічне відділення,  </w:t>
      </w:r>
      <w:r w:rsidRPr="008B124A">
        <w:rPr>
          <w:rFonts w:ascii="Times New Roman" w:hAnsi="Times New Roman"/>
          <w:bCs/>
          <w:szCs w:val="24"/>
        </w:rPr>
        <w:t>банківський рахунок для перерахування коштів), к</w:t>
      </w:r>
      <w:r w:rsidRPr="008B124A">
        <w:rPr>
          <w:rFonts w:ascii="Times New Roman" w:hAnsi="Times New Roman"/>
          <w:szCs w:val="24"/>
        </w:rPr>
        <w:t xml:space="preserve">еруючись Програмою </w:t>
      </w:r>
      <w:r>
        <w:rPr>
          <w:rFonts w:ascii="Times New Roman" w:hAnsi="Times New Roman"/>
          <w:szCs w:val="24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rFonts w:ascii="Times New Roman" w:hAnsi="Times New Roman"/>
          <w:szCs w:val="24"/>
          <w:lang w:val="en-US"/>
        </w:rPr>
        <w:t>XXIV</w:t>
      </w:r>
      <w:r>
        <w:rPr>
          <w:rFonts w:ascii="Times New Roman" w:hAnsi="Times New Roman"/>
          <w:szCs w:val="24"/>
        </w:rPr>
        <w:t xml:space="preserve"> сесії Кіцманської міської ради</w:t>
      </w:r>
      <w:r w:rsidRPr="00A7580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en-US"/>
        </w:rPr>
        <w:t>VIII</w:t>
      </w:r>
      <w:r w:rsidRPr="00A7580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rFonts w:ascii="Times New Roman" w:hAnsi="Times New Roman"/>
          <w:bCs/>
          <w:szCs w:val="24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rFonts w:ascii="Times New Roman" w:hAnsi="Times New Roman"/>
          <w:szCs w:val="24"/>
        </w:rPr>
        <w:t xml:space="preserve">ст. 34 Закону України «Про місцеве самоврядування в Україні», </w:t>
      </w:r>
      <w:r>
        <w:rPr>
          <w:rFonts w:ascii="Times New Roman" w:hAnsi="Times New Roman"/>
          <w:bCs/>
          <w:szCs w:val="24"/>
        </w:rPr>
        <w:t>виконавчий комітет  міської ради</w:t>
      </w:r>
    </w:p>
    <w:p w:rsidR="00E74DC6" w:rsidRDefault="00E74DC6" w:rsidP="007B4068">
      <w:pPr>
        <w:jc w:val="both"/>
        <w:rPr>
          <w:rFonts w:ascii="Times New Roman" w:hAnsi="Times New Roman"/>
          <w:bCs/>
          <w:szCs w:val="24"/>
        </w:rPr>
      </w:pPr>
    </w:p>
    <w:p w:rsidR="00E74DC6" w:rsidRDefault="00E74DC6" w:rsidP="00E53F40">
      <w:pPr>
        <w:jc w:val="both"/>
        <w:rPr>
          <w:rFonts w:ascii="Times New Roman" w:hAnsi="Times New Roman"/>
          <w:bCs/>
          <w:szCs w:val="24"/>
        </w:rPr>
      </w:pPr>
    </w:p>
    <w:p w:rsidR="00E74DC6" w:rsidRDefault="00E74DC6" w:rsidP="008D785D">
      <w:pPr>
        <w:ind w:firstLine="567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В И Р І Ш И В:</w:t>
      </w:r>
    </w:p>
    <w:p w:rsidR="00E74DC6" w:rsidRDefault="00E74DC6" w:rsidP="008D785D">
      <w:pPr>
        <w:ind w:firstLine="567"/>
        <w:jc w:val="both"/>
        <w:rPr>
          <w:rFonts w:ascii="Times New Roman" w:hAnsi="Times New Roman"/>
          <w:b/>
          <w:bCs/>
          <w:szCs w:val="24"/>
        </w:rPr>
      </w:pPr>
    </w:p>
    <w:p w:rsidR="00E74DC6" w:rsidRDefault="00E74DC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гр.Боднару Івану Васильовичу,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с.Ошихліби, АДРЕСА 1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1000 грн. (одна тисяча гривень).</w:t>
      </w:r>
    </w:p>
    <w:p w:rsidR="00E74DC6" w:rsidRDefault="00E74DC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E74DC6" w:rsidRDefault="00E74DC6" w:rsidP="00AE462C">
      <w:pPr>
        <w:ind w:firstLine="6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E74DC6" w:rsidRDefault="00E74DC6" w:rsidP="00AE462C">
      <w:pPr>
        <w:ind w:firstLine="600"/>
        <w:jc w:val="both"/>
        <w:rPr>
          <w:rFonts w:ascii="Times New Roman" w:hAnsi="Times New Roman"/>
          <w:szCs w:val="24"/>
        </w:rPr>
      </w:pPr>
    </w:p>
    <w:p w:rsidR="00E74DC6" w:rsidRPr="008B124A" w:rsidRDefault="00E74DC6" w:rsidP="008B124A">
      <w:pPr>
        <w:ind w:firstLine="6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bCs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E74DC6" w:rsidRDefault="00E74DC6" w:rsidP="00AE462C">
      <w:pPr>
        <w:ind w:firstLine="600"/>
        <w:jc w:val="both"/>
        <w:rPr>
          <w:rFonts w:ascii="Times New Roman" w:hAnsi="Times New Roman"/>
          <w:szCs w:val="24"/>
        </w:rPr>
      </w:pPr>
    </w:p>
    <w:p w:rsidR="00E74DC6" w:rsidRDefault="00E74DC6" w:rsidP="00AE462C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</w:p>
    <w:p w:rsidR="00E74DC6" w:rsidRDefault="00E74DC6" w:rsidP="00AE462C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</w:p>
    <w:p w:rsidR="00E74DC6" w:rsidRDefault="00E74DC6" w:rsidP="00AE462C">
      <w:pPr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</w:t>
      </w:r>
      <w:r>
        <w:rPr>
          <w:rFonts w:ascii="Times New Roman" w:hAnsi="Times New Roman"/>
          <w:b/>
          <w:szCs w:val="24"/>
          <w:lang w:val="ru-RU"/>
        </w:rPr>
        <w:t>ськ</w:t>
      </w:r>
      <w:r>
        <w:rPr>
          <w:rFonts w:ascii="Times New Roman" w:hAnsi="Times New Roman"/>
          <w:b/>
          <w:szCs w:val="24"/>
        </w:rPr>
        <w:t>ий</w:t>
      </w:r>
      <w:r>
        <w:rPr>
          <w:rFonts w:ascii="Times New Roman" w:hAnsi="Times New Roman"/>
          <w:b/>
          <w:szCs w:val="24"/>
          <w:lang w:val="ru-RU"/>
        </w:rPr>
        <w:t xml:space="preserve">  голов</w:t>
      </w:r>
      <w:r>
        <w:rPr>
          <w:rFonts w:ascii="Times New Roman" w:hAnsi="Times New Roman"/>
          <w:b/>
          <w:szCs w:val="24"/>
        </w:rPr>
        <w:t>а</w:t>
      </w:r>
      <w:r>
        <w:rPr>
          <w:rFonts w:ascii="Times New Roman" w:hAnsi="Times New Roman"/>
          <w:b/>
          <w:szCs w:val="24"/>
          <w:lang w:val="ru-RU"/>
        </w:rPr>
        <w:t xml:space="preserve">           </w:t>
      </w:r>
      <w:r>
        <w:rPr>
          <w:rFonts w:ascii="Times New Roman" w:hAnsi="Times New Roman"/>
          <w:b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</w:rPr>
        <w:t>Сергій  БУЛЕГА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</w:p>
    <w:sectPr w:rsidR="00E74DC6" w:rsidSect="00AA5351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4E0D"/>
    <w:rsid w:val="00055EAF"/>
    <w:rsid w:val="00074304"/>
    <w:rsid w:val="000807F9"/>
    <w:rsid w:val="0008599E"/>
    <w:rsid w:val="000A5858"/>
    <w:rsid w:val="000C22F4"/>
    <w:rsid w:val="000C419B"/>
    <w:rsid w:val="000C6D33"/>
    <w:rsid w:val="000D4DE8"/>
    <w:rsid w:val="001314AA"/>
    <w:rsid w:val="00150E2F"/>
    <w:rsid w:val="001B6DCD"/>
    <w:rsid w:val="001C6A3B"/>
    <w:rsid w:val="00207F2B"/>
    <w:rsid w:val="00210848"/>
    <w:rsid w:val="00220BBD"/>
    <w:rsid w:val="00263839"/>
    <w:rsid w:val="002A4963"/>
    <w:rsid w:val="00340AAA"/>
    <w:rsid w:val="003624E0"/>
    <w:rsid w:val="003B408E"/>
    <w:rsid w:val="003E3B39"/>
    <w:rsid w:val="004027F1"/>
    <w:rsid w:val="00425CD7"/>
    <w:rsid w:val="00444410"/>
    <w:rsid w:val="004503D3"/>
    <w:rsid w:val="00462417"/>
    <w:rsid w:val="00504454"/>
    <w:rsid w:val="00515BB1"/>
    <w:rsid w:val="005376B1"/>
    <w:rsid w:val="00581DAF"/>
    <w:rsid w:val="005825EA"/>
    <w:rsid w:val="005867DE"/>
    <w:rsid w:val="005A78FD"/>
    <w:rsid w:val="0062246B"/>
    <w:rsid w:val="006B6E31"/>
    <w:rsid w:val="006C2211"/>
    <w:rsid w:val="00747D8D"/>
    <w:rsid w:val="0076044B"/>
    <w:rsid w:val="007A4D30"/>
    <w:rsid w:val="007B4068"/>
    <w:rsid w:val="007D0E9D"/>
    <w:rsid w:val="007F0112"/>
    <w:rsid w:val="00807E1D"/>
    <w:rsid w:val="00816448"/>
    <w:rsid w:val="00892585"/>
    <w:rsid w:val="008A035A"/>
    <w:rsid w:val="008B124A"/>
    <w:rsid w:val="008D785D"/>
    <w:rsid w:val="00940F1B"/>
    <w:rsid w:val="00991095"/>
    <w:rsid w:val="009F0E92"/>
    <w:rsid w:val="00A75804"/>
    <w:rsid w:val="00A83486"/>
    <w:rsid w:val="00AA5351"/>
    <w:rsid w:val="00AB23AD"/>
    <w:rsid w:val="00AC6A48"/>
    <w:rsid w:val="00AE462C"/>
    <w:rsid w:val="00B17585"/>
    <w:rsid w:val="00B41154"/>
    <w:rsid w:val="00B61329"/>
    <w:rsid w:val="00B96261"/>
    <w:rsid w:val="00C37466"/>
    <w:rsid w:val="00C56973"/>
    <w:rsid w:val="00CA4DB2"/>
    <w:rsid w:val="00CB2830"/>
    <w:rsid w:val="00CE66D3"/>
    <w:rsid w:val="00CF759E"/>
    <w:rsid w:val="00D534D4"/>
    <w:rsid w:val="00D869BE"/>
    <w:rsid w:val="00D930A7"/>
    <w:rsid w:val="00DA1936"/>
    <w:rsid w:val="00DA412D"/>
    <w:rsid w:val="00DD60CC"/>
    <w:rsid w:val="00E53F40"/>
    <w:rsid w:val="00E56772"/>
    <w:rsid w:val="00E7431A"/>
    <w:rsid w:val="00E74DC6"/>
    <w:rsid w:val="00EA2C51"/>
    <w:rsid w:val="00EF3FBE"/>
    <w:rsid w:val="00F83BD4"/>
    <w:rsid w:val="00FC6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351"/>
    <w:rPr>
      <w:rFonts w:ascii="Arial" w:hAnsi="Arial"/>
      <w:sz w:val="24"/>
      <w:szCs w:val="20"/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351"/>
    <w:pPr>
      <w:keepNext/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7E1D"/>
    <w:rPr>
      <w:rFonts w:ascii="Cambria" w:hAnsi="Cambria" w:cs="Times New Roman"/>
      <w:b/>
      <w:bCs/>
      <w:kern w:val="32"/>
      <w:sz w:val="32"/>
      <w:szCs w:val="32"/>
      <w:lang w:val="uk-UA"/>
    </w:rPr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Times New Roman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ru-RU"/>
    </w:rPr>
  </w:style>
  <w:style w:type="paragraph" w:styleId="Caption">
    <w:name w:val="caption"/>
    <w:basedOn w:val="Normal"/>
    <w:next w:val="Normal"/>
    <w:uiPriority w:val="99"/>
    <w:qFormat/>
    <w:rsid w:val="00AA5351"/>
    <w:pPr>
      <w:jc w:val="center"/>
    </w:pPr>
    <w:rPr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82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365</Words>
  <Characters>2086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2023-09-18T13:58:00Z</cp:lastPrinted>
  <dcterms:created xsi:type="dcterms:W3CDTF">2023-08-25T09:57:00Z</dcterms:created>
  <dcterms:modified xsi:type="dcterms:W3CDTF">2023-09-18T14:47:00Z</dcterms:modified>
</cp:coreProperties>
</file>