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E1E" w:rsidRPr="00A461C0" w:rsidRDefault="00885E1E" w:rsidP="00784EB1">
      <w:pPr>
        <w:pStyle w:val="Normal1"/>
        <w:ind w:right="-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56563628" r:id="rId8"/>
        </w:object>
      </w:r>
    </w:p>
    <w:p w:rsidR="00885E1E" w:rsidRPr="00D927B7" w:rsidRDefault="00885E1E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885E1E" w:rsidRPr="00D927B7" w:rsidRDefault="00885E1E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885E1E" w:rsidRPr="00D927B7" w:rsidRDefault="00885E1E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885E1E" w:rsidRPr="00D927B7" w:rsidRDefault="00885E1E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885E1E" w:rsidRDefault="00885E1E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885E1E" w:rsidRDefault="00885E1E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885E1E" w:rsidRPr="00A461C0" w:rsidRDefault="00885E1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885E1E" w:rsidRDefault="00885E1E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85E1E" w:rsidRDefault="00885E1E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</w:t>
      </w:r>
    </w:p>
    <w:p w:rsidR="00885E1E" w:rsidRDefault="00885E1E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85E1E" w:rsidRPr="00A461C0" w:rsidRDefault="00885E1E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212/9</w:t>
      </w:r>
    </w:p>
    <w:p w:rsidR="00885E1E" w:rsidRPr="00A461C0" w:rsidRDefault="00885E1E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885E1E" w:rsidRDefault="00885E1E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вересня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</w:t>
      </w:r>
      <w:r>
        <w:rPr>
          <w:rFonts w:ascii="Times New Roman" w:hAnsi="Times New Roman"/>
          <w:szCs w:val="24"/>
        </w:rPr>
        <w:t xml:space="preserve">                                     </w:t>
      </w:r>
      <w:r w:rsidRPr="00A461C0">
        <w:rPr>
          <w:rFonts w:ascii="Times New Roman" w:hAnsi="Times New Roman"/>
          <w:szCs w:val="24"/>
        </w:rPr>
        <w:t>м. Кіцмань</w:t>
      </w:r>
    </w:p>
    <w:p w:rsidR="00885E1E" w:rsidRDefault="00885E1E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85E1E" w:rsidRDefault="00885E1E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885E1E" w:rsidRDefault="00885E1E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885E1E" w:rsidRDefault="00885E1E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85E1E" w:rsidRDefault="00885E1E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85E1E" w:rsidRPr="00297282" w:rsidRDefault="00885E1E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>(зі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63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885E1E" w:rsidRPr="00A461C0" w:rsidRDefault="00885E1E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85E1E" w:rsidRDefault="00885E1E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885E1E" w:rsidRDefault="00885E1E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та джерело компенсації особам, що  розмістили  внутрішньо переміщених осіб.</w:t>
      </w:r>
    </w:p>
    <w:p w:rsidR="00885E1E" w:rsidRPr="006B649A" w:rsidRDefault="00885E1E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</w:t>
      </w:r>
      <w:r w:rsidRPr="00784EB1">
        <w:rPr>
          <w:rFonts w:ascii="Times New Roman" w:hAnsi="Times New Roman"/>
          <w:bCs/>
          <w:sz w:val="24"/>
          <w:szCs w:val="24"/>
          <w:lang w:val="uk-UA"/>
        </w:rPr>
        <w:t xml:space="preserve"> серпень</w:t>
      </w:r>
      <w:r w:rsidRPr="001A2A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09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885E1E" w:rsidRPr="0049467A" w:rsidRDefault="00885E1E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885E1E" w:rsidRDefault="00885E1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85E1E" w:rsidRDefault="00885E1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85E1E" w:rsidRDefault="00885E1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85E1E" w:rsidRDefault="00885E1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Сергій БУЛЕГА</w:t>
      </w:r>
    </w:p>
    <w:p w:rsidR="00885E1E" w:rsidRDefault="00885E1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sectPr w:rsidR="00885E1E" w:rsidSect="00784EB1">
      <w:pgSz w:w="11906" w:h="16838" w:code="9"/>
      <w:pgMar w:top="540" w:right="707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E1E" w:rsidRDefault="00885E1E" w:rsidP="00EE1455">
      <w:pPr>
        <w:spacing w:after="0" w:line="240" w:lineRule="auto"/>
      </w:pPr>
      <w:r>
        <w:separator/>
      </w:r>
    </w:p>
  </w:endnote>
  <w:endnote w:type="continuationSeparator" w:id="0">
    <w:p w:rsidR="00885E1E" w:rsidRDefault="00885E1E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E1E" w:rsidRDefault="00885E1E" w:rsidP="00EE1455">
      <w:pPr>
        <w:spacing w:after="0" w:line="240" w:lineRule="auto"/>
      </w:pPr>
      <w:r>
        <w:separator/>
      </w:r>
    </w:p>
  </w:footnote>
  <w:footnote w:type="continuationSeparator" w:id="0">
    <w:p w:rsidR="00885E1E" w:rsidRDefault="00885E1E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80D4D"/>
    <w:rsid w:val="000A3DA3"/>
    <w:rsid w:val="000B5805"/>
    <w:rsid w:val="000C2108"/>
    <w:rsid w:val="000C2D57"/>
    <w:rsid w:val="000E1A71"/>
    <w:rsid w:val="000E5091"/>
    <w:rsid w:val="000E63CB"/>
    <w:rsid w:val="00142D11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D597E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3824"/>
    <w:rsid w:val="00297282"/>
    <w:rsid w:val="002B3791"/>
    <w:rsid w:val="002C71F1"/>
    <w:rsid w:val="002C7B41"/>
    <w:rsid w:val="002D5D4C"/>
    <w:rsid w:val="002D70CD"/>
    <w:rsid w:val="002E4626"/>
    <w:rsid w:val="002E5250"/>
    <w:rsid w:val="002E671A"/>
    <w:rsid w:val="00307527"/>
    <w:rsid w:val="0031460F"/>
    <w:rsid w:val="00316404"/>
    <w:rsid w:val="00323979"/>
    <w:rsid w:val="0032457C"/>
    <w:rsid w:val="00341604"/>
    <w:rsid w:val="00360BB1"/>
    <w:rsid w:val="0037758D"/>
    <w:rsid w:val="00385665"/>
    <w:rsid w:val="003A490D"/>
    <w:rsid w:val="003C7FB9"/>
    <w:rsid w:val="003E14DD"/>
    <w:rsid w:val="003E3FED"/>
    <w:rsid w:val="0041052A"/>
    <w:rsid w:val="00412129"/>
    <w:rsid w:val="0043563E"/>
    <w:rsid w:val="004474E2"/>
    <w:rsid w:val="00447CED"/>
    <w:rsid w:val="00460077"/>
    <w:rsid w:val="0048639B"/>
    <w:rsid w:val="0049467A"/>
    <w:rsid w:val="004A28F2"/>
    <w:rsid w:val="004B527B"/>
    <w:rsid w:val="004C2D83"/>
    <w:rsid w:val="004C6B29"/>
    <w:rsid w:val="004C7D40"/>
    <w:rsid w:val="004F2A70"/>
    <w:rsid w:val="004F7BAE"/>
    <w:rsid w:val="005008E1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67B06"/>
    <w:rsid w:val="005740E8"/>
    <w:rsid w:val="005871DB"/>
    <w:rsid w:val="005A2F4B"/>
    <w:rsid w:val="005B2782"/>
    <w:rsid w:val="005B29C8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5C9E"/>
    <w:rsid w:val="007714A7"/>
    <w:rsid w:val="00784638"/>
    <w:rsid w:val="00784D6A"/>
    <w:rsid w:val="00784EB1"/>
    <w:rsid w:val="00791E35"/>
    <w:rsid w:val="007B22D0"/>
    <w:rsid w:val="007B6793"/>
    <w:rsid w:val="007E2669"/>
    <w:rsid w:val="007E6625"/>
    <w:rsid w:val="00803DE7"/>
    <w:rsid w:val="008044F7"/>
    <w:rsid w:val="0082418C"/>
    <w:rsid w:val="00844C39"/>
    <w:rsid w:val="008744E2"/>
    <w:rsid w:val="008775DC"/>
    <w:rsid w:val="00881954"/>
    <w:rsid w:val="00885039"/>
    <w:rsid w:val="00885136"/>
    <w:rsid w:val="00885E1E"/>
    <w:rsid w:val="00897759"/>
    <w:rsid w:val="008A23C6"/>
    <w:rsid w:val="008E6AB8"/>
    <w:rsid w:val="00902CD0"/>
    <w:rsid w:val="0092462C"/>
    <w:rsid w:val="00937DF7"/>
    <w:rsid w:val="00954219"/>
    <w:rsid w:val="009629C0"/>
    <w:rsid w:val="009A4009"/>
    <w:rsid w:val="009C4B9B"/>
    <w:rsid w:val="009C6216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90080"/>
    <w:rsid w:val="00A920B6"/>
    <w:rsid w:val="00A93E71"/>
    <w:rsid w:val="00A94E39"/>
    <w:rsid w:val="00AA4292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13EFA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C40302"/>
    <w:rsid w:val="00C67808"/>
    <w:rsid w:val="00C74289"/>
    <w:rsid w:val="00C911C2"/>
    <w:rsid w:val="00C94FF1"/>
    <w:rsid w:val="00CB4D14"/>
    <w:rsid w:val="00CD0537"/>
    <w:rsid w:val="00CD2076"/>
    <w:rsid w:val="00CD57BE"/>
    <w:rsid w:val="00CE1B9C"/>
    <w:rsid w:val="00D2183B"/>
    <w:rsid w:val="00D25BDC"/>
    <w:rsid w:val="00D3158F"/>
    <w:rsid w:val="00D40E12"/>
    <w:rsid w:val="00D5587D"/>
    <w:rsid w:val="00D927B7"/>
    <w:rsid w:val="00DA44A6"/>
    <w:rsid w:val="00DB20D0"/>
    <w:rsid w:val="00DE3259"/>
    <w:rsid w:val="00DF74A8"/>
    <w:rsid w:val="00E21D41"/>
    <w:rsid w:val="00E41228"/>
    <w:rsid w:val="00E613C6"/>
    <w:rsid w:val="00E70B91"/>
    <w:rsid w:val="00E761AC"/>
    <w:rsid w:val="00E86403"/>
    <w:rsid w:val="00E905E7"/>
    <w:rsid w:val="00EA1659"/>
    <w:rsid w:val="00EA6322"/>
    <w:rsid w:val="00EA6F4E"/>
    <w:rsid w:val="00EB0603"/>
    <w:rsid w:val="00EC0E7D"/>
    <w:rsid w:val="00EE0997"/>
    <w:rsid w:val="00EE1455"/>
    <w:rsid w:val="00F1598C"/>
    <w:rsid w:val="00F35A2A"/>
    <w:rsid w:val="00F42C37"/>
    <w:rsid w:val="00F57BC3"/>
    <w:rsid w:val="00F623EF"/>
    <w:rsid w:val="00F74AA9"/>
    <w:rsid w:val="00F774B2"/>
    <w:rsid w:val="00F8056A"/>
    <w:rsid w:val="00F82CD5"/>
    <w:rsid w:val="00F90DCA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412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286</Words>
  <Characters>1635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2023-09-18T13:04:00Z</cp:lastPrinted>
  <dcterms:created xsi:type="dcterms:W3CDTF">2023-08-25T09:54:00Z</dcterms:created>
  <dcterms:modified xsi:type="dcterms:W3CDTF">2023-09-18T14:34:00Z</dcterms:modified>
</cp:coreProperties>
</file>