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608" w:rsidRPr="00003498" w:rsidRDefault="00625608" w:rsidP="003D119F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55675988" r:id="rId5"/>
        </w:object>
      </w:r>
    </w:p>
    <w:p w:rsidR="00625608" w:rsidRPr="00003498" w:rsidRDefault="00625608" w:rsidP="003D119F">
      <w:pPr>
        <w:pStyle w:val="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625608" w:rsidRPr="00003498" w:rsidRDefault="00625608" w:rsidP="003D119F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625608" w:rsidRPr="00003498" w:rsidRDefault="00625608" w:rsidP="003D119F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625608" w:rsidRPr="00003498" w:rsidRDefault="00625608" w:rsidP="003D119F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625608" w:rsidRPr="00003498" w:rsidRDefault="00625608" w:rsidP="003D119F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625608" w:rsidRPr="00003498" w:rsidRDefault="00625608" w:rsidP="003D119F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625608" w:rsidRPr="00003498" w:rsidRDefault="00625608" w:rsidP="003D119F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625608" w:rsidRPr="00003498" w:rsidRDefault="00625608" w:rsidP="003D119F">
      <w:pPr>
        <w:spacing w:after="0" w:line="240" w:lineRule="auto"/>
        <w:jc w:val="right"/>
        <w:rPr>
          <w:rFonts w:ascii="Times New Roman" w:hAnsi="Times New Roman"/>
        </w:rPr>
      </w:pPr>
    </w:p>
    <w:p w:rsidR="00625608" w:rsidRPr="002A01FA" w:rsidRDefault="00625608" w:rsidP="003D119F">
      <w:pPr>
        <w:spacing w:after="0" w:line="240" w:lineRule="auto"/>
        <w:jc w:val="right"/>
        <w:rPr>
          <w:rFonts w:ascii="Times New Roman" w:hAnsi="Times New Roman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  <w:lang w:val="uk-UA"/>
        </w:rPr>
        <w:t>ПРОЄК</w:t>
      </w:r>
      <w:r>
        <w:rPr>
          <w:rFonts w:ascii="Times New Roman" w:hAnsi="Times New Roman"/>
          <w:sz w:val="24"/>
          <w:szCs w:val="24"/>
          <w:lang w:val="uk-UA"/>
        </w:rPr>
        <w:t>Т</w:t>
      </w:r>
      <w:r w:rsidRPr="00003498">
        <w:rPr>
          <w:rFonts w:ascii="Times New Roman" w:hAnsi="Times New Roman"/>
        </w:rPr>
        <w:tab/>
      </w:r>
    </w:p>
    <w:p w:rsidR="00625608" w:rsidRDefault="00625608" w:rsidP="003D119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625608" w:rsidRPr="00003498" w:rsidRDefault="00625608" w:rsidP="003D119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</w:p>
    <w:p w:rsidR="00625608" w:rsidRPr="00003498" w:rsidRDefault="00625608" w:rsidP="003D119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25608" w:rsidRPr="00003498" w:rsidRDefault="00625608" w:rsidP="003D119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  <w:t>м. Кіцмань</w:t>
      </w:r>
    </w:p>
    <w:p w:rsidR="00625608" w:rsidRPr="00CC556F" w:rsidRDefault="00625608" w:rsidP="003D119F">
      <w:pPr>
        <w:tabs>
          <w:tab w:val="left" w:pos="134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25608" w:rsidRDefault="00625608" w:rsidP="003D119F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30566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матері </w:t>
      </w: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930566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625608" w:rsidRDefault="00625608" w:rsidP="003D119F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930566">
        <w:rPr>
          <w:rFonts w:ascii="Times New Roman" w:hAnsi="Times New Roman"/>
          <w:b/>
          <w:sz w:val="24"/>
          <w:szCs w:val="24"/>
          <w:lang w:val="uk-UA"/>
        </w:rPr>
        <w:t xml:space="preserve"> 1991 року народження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930566">
        <w:rPr>
          <w:rFonts w:ascii="Times New Roman" w:hAnsi="Times New Roman"/>
          <w:b/>
          <w:sz w:val="24"/>
          <w:szCs w:val="24"/>
          <w:lang w:val="uk-UA"/>
        </w:rPr>
        <w:t xml:space="preserve"> на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930566">
        <w:rPr>
          <w:rFonts w:ascii="Times New Roman" w:hAnsi="Times New Roman"/>
          <w:b/>
          <w:sz w:val="24"/>
          <w:szCs w:val="24"/>
          <w:lang w:val="uk-UA"/>
        </w:rPr>
        <w:t xml:space="preserve">прийняття в дар </w:t>
      </w:r>
    </w:p>
    <w:p w:rsidR="00625608" w:rsidRDefault="00625608" w:rsidP="003D119F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30566">
        <w:rPr>
          <w:rFonts w:ascii="Times New Roman" w:hAnsi="Times New Roman"/>
          <w:b/>
          <w:sz w:val="24"/>
          <w:szCs w:val="24"/>
          <w:lang w:val="uk-UA"/>
        </w:rPr>
        <w:t xml:space="preserve">на ім’я малолітньої доньки –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930566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625608" w:rsidRDefault="00625608" w:rsidP="003D119F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30566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930566">
        <w:rPr>
          <w:rFonts w:ascii="Times New Roman" w:hAnsi="Times New Roman"/>
          <w:b/>
          <w:sz w:val="24"/>
          <w:szCs w:val="24"/>
          <w:lang w:val="uk-UA"/>
        </w:rPr>
        <w:t xml:space="preserve">2020 року народження житлового будинку і </w:t>
      </w:r>
    </w:p>
    <w:p w:rsidR="00625608" w:rsidRPr="00217817" w:rsidRDefault="00625608" w:rsidP="003D119F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30566">
        <w:rPr>
          <w:rFonts w:ascii="Times New Roman" w:hAnsi="Times New Roman"/>
          <w:b/>
          <w:sz w:val="24"/>
          <w:szCs w:val="24"/>
          <w:lang w:val="uk-UA"/>
        </w:rPr>
        <w:t xml:space="preserve">земельної ділянки площею 0,25 га </w:t>
      </w:r>
      <w:r w:rsidRPr="00217817">
        <w:rPr>
          <w:rFonts w:ascii="Times New Roman" w:hAnsi="Times New Roman"/>
          <w:b/>
          <w:sz w:val="24"/>
          <w:szCs w:val="24"/>
          <w:lang w:val="uk-UA"/>
        </w:rPr>
        <w:t xml:space="preserve">для будівництва і обслуговування </w:t>
      </w:r>
    </w:p>
    <w:p w:rsidR="00625608" w:rsidRDefault="00625608" w:rsidP="003D119F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  <w:lang w:val="uk-UA"/>
        </w:rPr>
      </w:pPr>
      <w:r w:rsidRPr="00217817">
        <w:rPr>
          <w:rFonts w:ascii="Times New Roman" w:hAnsi="Times New Roman"/>
          <w:b/>
          <w:sz w:val="24"/>
          <w:szCs w:val="24"/>
          <w:lang w:val="uk-UA"/>
        </w:rPr>
        <w:t>житлового будинку, господарських будівель і споруд</w:t>
      </w:r>
      <w:r w:rsidRPr="00930566">
        <w:rPr>
          <w:rFonts w:ascii="Times New Roman" w:hAnsi="Times New Roman"/>
          <w:b/>
          <w:color w:val="FF0000"/>
          <w:sz w:val="24"/>
          <w:szCs w:val="24"/>
          <w:lang w:val="uk-UA"/>
        </w:rPr>
        <w:t xml:space="preserve"> </w:t>
      </w:r>
    </w:p>
    <w:p w:rsidR="00625608" w:rsidRDefault="00625608" w:rsidP="003D119F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17817">
        <w:rPr>
          <w:rFonts w:ascii="Times New Roman" w:hAnsi="Times New Roman"/>
          <w:b/>
          <w:sz w:val="24"/>
          <w:szCs w:val="24"/>
          <w:lang w:val="uk-UA"/>
        </w:rPr>
        <w:t>(присадибна ділянка),</w:t>
      </w:r>
      <w:r w:rsidRPr="00930566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930566">
        <w:rPr>
          <w:rFonts w:ascii="Times New Roman" w:hAnsi="Times New Roman"/>
          <w:b/>
          <w:sz w:val="24"/>
          <w:szCs w:val="24"/>
          <w:lang w:val="uk-UA"/>
        </w:rPr>
        <w:t xml:space="preserve">розташованих за адресою: </w:t>
      </w:r>
    </w:p>
    <w:p w:rsidR="00625608" w:rsidRDefault="00625608" w:rsidP="003D119F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  <w:r w:rsidRPr="00930566">
        <w:rPr>
          <w:rFonts w:ascii="Times New Roman" w:hAnsi="Times New Roman"/>
          <w:b/>
          <w:sz w:val="24"/>
          <w:szCs w:val="24"/>
          <w:lang w:val="uk-UA"/>
        </w:rPr>
        <w:t xml:space="preserve">вул. </w:t>
      </w:r>
      <w:r>
        <w:rPr>
          <w:rFonts w:ascii="Times New Roman" w:hAnsi="Times New Roman"/>
          <w:b/>
          <w:sz w:val="24"/>
          <w:szCs w:val="24"/>
          <w:lang w:val="uk-UA"/>
        </w:rPr>
        <w:t>АДРЕСА 1, с. Суховерхів</w:t>
      </w:r>
      <w:r w:rsidRPr="002D1C1C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</w:p>
    <w:p w:rsidR="00625608" w:rsidRPr="002D1C1C" w:rsidRDefault="00625608" w:rsidP="003D119F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  <w:r w:rsidRPr="002D1C1C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</w:t>
      </w:r>
    </w:p>
    <w:p w:rsidR="00625608" w:rsidRDefault="00625608" w:rsidP="003D119F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  <w:r w:rsidRPr="002D1C1C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</w:t>
      </w:r>
    </w:p>
    <w:p w:rsidR="00625608" w:rsidRPr="00514A93" w:rsidRDefault="00625608" w:rsidP="003D119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514A93">
        <w:rPr>
          <w:rFonts w:ascii="Times New Roman" w:hAnsi="Times New Roman"/>
          <w:sz w:val="24"/>
          <w:szCs w:val="24"/>
          <w:lang w:val="uk-UA"/>
        </w:rPr>
        <w:t xml:space="preserve">           Відповідно до статтей 17, 18 Закону України «Про охорону дитинства», статті 203 Цивільного кодексу України, пункту 67 постанови Кабінету Міністрів України від 24.09.2008 № 866 «Питання діяльності органів опіки та піклування, пов’язаної із захистом прав дитини», розглянувши заяви  гр. </w:t>
      </w:r>
      <w:r>
        <w:rPr>
          <w:rFonts w:ascii="Times New Roman" w:hAnsi="Times New Roman"/>
          <w:sz w:val="24"/>
          <w:szCs w:val="24"/>
          <w:lang w:val="uk-UA"/>
        </w:rPr>
        <w:t>ОСОБА 3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1989 року народження  від 10.08.2023 №  184,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1991 року народження від 10.08.2023 № 183, 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враховуючи рішення Комісії з питань захисту прав дитини при виконавчому комітеті Кіцманської міської ради від 29.08.2023 № 4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:rsidR="00625608" w:rsidRPr="00514A93" w:rsidRDefault="00625608" w:rsidP="003D119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625608" w:rsidRPr="00514A93" w:rsidRDefault="00625608" w:rsidP="003D119F">
      <w:pPr>
        <w:pStyle w:val="3"/>
        <w:jc w:val="both"/>
        <w:rPr>
          <w:rFonts w:ascii="Times New Roman" w:hAnsi="Times New Roman"/>
          <w:b/>
          <w:szCs w:val="24"/>
        </w:rPr>
      </w:pPr>
      <w:r w:rsidRPr="00514A93">
        <w:rPr>
          <w:rFonts w:ascii="Times New Roman" w:hAnsi="Times New Roman"/>
          <w:b/>
          <w:szCs w:val="24"/>
        </w:rPr>
        <w:t>В И Р І Ш И В:</w:t>
      </w:r>
    </w:p>
    <w:p w:rsidR="00625608" w:rsidRPr="002D1C1C" w:rsidRDefault="00625608" w:rsidP="003D119F">
      <w:pPr>
        <w:pStyle w:val="3"/>
        <w:jc w:val="both"/>
        <w:rPr>
          <w:rFonts w:ascii="Times New Roman" w:hAnsi="Times New Roman"/>
          <w:b/>
          <w:color w:val="FF0000"/>
          <w:szCs w:val="24"/>
        </w:rPr>
      </w:pPr>
    </w:p>
    <w:p w:rsidR="00625608" w:rsidRPr="00514A93" w:rsidRDefault="00625608" w:rsidP="003D119F">
      <w:pPr>
        <w:pStyle w:val="Caption"/>
        <w:tabs>
          <w:tab w:val="left" w:pos="490"/>
        </w:tabs>
        <w:jc w:val="both"/>
        <w:rPr>
          <w:b w:val="0"/>
          <w:color w:val="FF0000"/>
          <w:sz w:val="24"/>
          <w:szCs w:val="24"/>
        </w:rPr>
      </w:pPr>
      <w:r w:rsidRPr="00514A93">
        <w:rPr>
          <w:b w:val="0"/>
          <w:color w:val="FF0000"/>
          <w:sz w:val="24"/>
          <w:szCs w:val="24"/>
        </w:rPr>
        <w:t xml:space="preserve">           </w:t>
      </w:r>
      <w:r w:rsidRPr="00514A93">
        <w:rPr>
          <w:b w:val="0"/>
          <w:sz w:val="24"/>
          <w:szCs w:val="24"/>
        </w:rPr>
        <w:t xml:space="preserve">1. Надати згоду матері </w:t>
      </w:r>
      <w:r>
        <w:rPr>
          <w:b w:val="0"/>
          <w:sz w:val="24"/>
          <w:szCs w:val="24"/>
        </w:rPr>
        <w:t>ОСОБА 1</w:t>
      </w:r>
      <w:r w:rsidRPr="00514A93">
        <w:rPr>
          <w:b w:val="0"/>
          <w:sz w:val="24"/>
          <w:szCs w:val="24"/>
        </w:rPr>
        <w:t xml:space="preserve">, </w:t>
      </w:r>
      <w:r>
        <w:rPr>
          <w:b w:val="0"/>
          <w:sz w:val="24"/>
          <w:szCs w:val="24"/>
        </w:rPr>
        <w:t>***</w:t>
      </w:r>
      <w:r w:rsidRPr="00514A93">
        <w:rPr>
          <w:b w:val="0"/>
          <w:sz w:val="24"/>
          <w:szCs w:val="24"/>
        </w:rPr>
        <w:t xml:space="preserve"> 1991 року народження на прийняття в дар на ім’я малолітньої доньки – </w:t>
      </w:r>
      <w:r>
        <w:rPr>
          <w:b w:val="0"/>
          <w:sz w:val="24"/>
          <w:szCs w:val="24"/>
        </w:rPr>
        <w:t>ОСОБА 2</w:t>
      </w:r>
      <w:r w:rsidRPr="00514A93">
        <w:rPr>
          <w:b w:val="0"/>
          <w:sz w:val="24"/>
          <w:szCs w:val="24"/>
        </w:rPr>
        <w:t xml:space="preserve">, </w:t>
      </w:r>
      <w:r>
        <w:rPr>
          <w:b w:val="0"/>
          <w:sz w:val="24"/>
          <w:szCs w:val="24"/>
        </w:rPr>
        <w:t>***</w:t>
      </w:r>
      <w:r w:rsidRPr="00514A93">
        <w:rPr>
          <w:b w:val="0"/>
          <w:sz w:val="24"/>
          <w:szCs w:val="24"/>
        </w:rPr>
        <w:t xml:space="preserve"> 2020 року народження житлового будинку і земельної ділянки площею 0,25 га для будівництва і обслуговування житлового будинку, господарських будівель і споруд (присадибна ділянка), розташованих за адресою: вул. </w:t>
      </w:r>
      <w:r>
        <w:rPr>
          <w:b w:val="0"/>
          <w:sz w:val="24"/>
          <w:szCs w:val="24"/>
        </w:rPr>
        <w:t>АДРЕСА 1</w:t>
      </w:r>
      <w:r w:rsidRPr="00514A93">
        <w:rPr>
          <w:b w:val="0"/>
          <w:sz w:val="24"/>
          <w:szCs w:val="24"/>
        </w:rPr>
        <w:t>, с. Суховерхів.</w:t>
      </w:r>
    </w:p>
    <w:p w:rsidR="00625608" w:rsidRPr="002D1C1C" w:rsidRDefault="00625608" w:rsidP="003D119F">
      <w:pPr>
        <w:pStyle w:val="Caption"/>
        <w:tabs>
          <w:tab w:val="left" w:pos="490"/>
        </w:tabs>
        <w:jc w:val="both"/>
        <w:rPr>
          <w:color w:val="FF0000"/>
          <w:sz w:val="24"/>
          <w:szCs w:val="24"/>
        </w:rPr>
      </w:pPr>
    </w:p>
    <w:p w:rsidR="00625608" w:rsidRDefault="00625608" w:rsidP="003D119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CC556F">
        <w:rPr>
          <w:rFonts w:ascii="Times New Roman" w:hAnsi="Times New Roman"/>
          <w:sz w:val="24"/>
          <w:szCs w:val="24"/>
          <w:lang w:val="uk-UA"/>
        </w:rPr>
        <w:t xml:space="preserve">2. У разі порушення житлових </w:t>
      </w:r>
      <w:r>
        <w:rPr>
          <w:rFonts w:ascii="Times New Roman" w:hAnsi="Times New Roman"/>
          <w:sz w:val="24"/>
          <w:szCs w:val="24"/>
          <w:lang w:val="uk-UA"/>
        </w:rPr>
        <w:t>та майнових прав малолітньої</w:t>
      </w:r>
      <w:r w:rsidRPr="00CC556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2D1C1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2D1C1C">
        <w:rPr>
          <w:rFonts w:ascii="Times New Roman" w:hAnsi="Times New Roman"/>
          <w:sz w:val="24"/>
          <w:szCs w:val="24"/>
          <w:lang w:val="uk-UA"/>
        </w:rPr>
        <w:t xml:space="preserve"> 2020 року народження</w:t>
      </w:r>
      <w:r w:rsidRPr="00CC556F">
        <w:rPr>
          <w:rFonts w:ascii="Times New Roman" w:hAnsi="Times New Roman"/>
          <w:sz w:val="24"/>
          <w:szCs w:val="24"/>
          <w:lang w:val="uk-UA"/>
        </w:rPr>
        <w:t xml:space="preserve"> від</w:t>
      </w:r>
      <w:r>
        <w:rPr>
          <w:rFonts w:ascii="Times New Roman" w:hAnsi="Times New Roman"/>
          <w:sz w:val="24"/>
          <w:szCs w:val="24"/>
          <w:lang w:val="uk-UA"/>
        </w:rPr>
        <w:t>повідальність покласти на маму</w:t>
      </w:r>
      <w:r w:rsidRPr="00CC556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CC556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1.</w:t>
      </w:r>
    </w:p>
    <w:p w:rsidR="00625608" w:rsidRPr="00DF5AA6" w:rsidRDefault="00625608" w:rsidP="003D119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625608" w:rsidRPr="00003498" w:rsidRDefault="00625608" w:rsidP="003D119F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625608" w:rsidRDefault="00625608" w:rsidP="003D119F">
      <w:pPr>
        <w:pStyle w:val="3"/>
        <w:jc w:val="both"/>
        <w:rPr>
          <w:rFonts w:ascii="Times New Roman" w:hAnsi="Times New Roman"/>
          <w:b/>
          <w:szCs w:val="24"/>
        </w:rPr>
      </w:pPr>
    </w:p>
    <w:p w:rsidR="00625608" w:rsidRPr="00003498" w:rsidRDefault="00625608" w:rsidP="003D119F">
      <w:pPr>
        <w:pStyle w:val="3"/>
        <w:jc w:val="both"/>
        <w:rPr>
          <w:rFonts w:ascii="Times New Roman" w:hAnsi="Times New Roman"/>
          <w:b/>
          <w:szCs w:val="24"/>
        </w:rPr>
      </w:pPr>
    </w:p>
    <w:p w:rsidR="00625608" w:rsidRPr="00003498" w:rsidRDefault="00625608" w:rsidP="003D119F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625608" w:rsidRDefault="00625608" w:rsidP="003D119F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</w:t>
      </w:r>
      <w:r w:rsidRPr="00003498">
        <w:rPr>
          <w:rFonts w:ascii="Times New Roman" w:hAnsi="Times New Roman"/>
          <w:b/>
          <w:szCs w:val="24"/>
          <w:lang w:val="ru-RU"/>
        </w:rPr>
        <w:t>Сергій  БУЛЕГА</w:t>
      </w:r>
    </w:p>
    <w:sectPr w:rsidR="00625608" w:rsidSect="000A233E">
      <w:pgSz w:w="11906" w:h="16838"/>
      <w:pgMar w:top="567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119F"/>
    <w:rsid w:val="000002D3"/>
    <w:rsid w:val="00003498"/>
    <w:rsid w:val="000A233E"/>
    <w:rsid w:val="00217817"/>
    <w:rsid w:val="002444EF"/>
    <w:rsid w:val="002A01FA"/>
    <w:rsid w:val="002A0F71"/>
    <w:rsid w:val="002D1C1C"/>
    <w:rsid w:val="00303A7F"/>
    <w:rsid w:val="00316AE1"/>
    <w:rsid w:val="00366FA0"/>
    <w:rsid w:val="003D119F"/>
    <w:rsid w:val="00407A84"/>
    <w:rsid w:val="004D3B1F"/>
    <w:rsid w:val="00514A93"/>
    <w:rsid w:val="00525120"/>
    <w:rsid w:val="005A7E51"/>
    <w:rsid w:val="00625608"/>
    <w:rsid w:val="0066077F"/>
    <w:rsid w:val="00755EF2"/>
    <w:rsid w:val="008218A7"/>
    <w:rsid w:val="00930566"/>
    <w:rsid w:val="00BC20D6"/>
    <w:rsid w:val="00C0442E"/>
    <w:rsid w:val="00C65E73"/>
    <w:rsid w:val="00CC556F"/>
    <w:rsid w:val="00D071CC"/>
    <w:rsid w:val="00DF5AA6"/>
    <w:rsid w:val="00FC29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0F71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uiPriority w:val="99"/>
    <w:qFormat/>
    <w:rsid w:val="003D119F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2">
    <w:name w:val="Normal2"/>
    <w:uiPriority w:val="99"/>
    <w:rsid w:val="003D119F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3D119F"/>
    <w:rPr>
      <w:rFonts w:ascii="Arial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3D119F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4">
    <w:name w:val="Название объекта4"/>
    <w:basedOn w:val="Normal"/>
    <w:next w:val="Normal"/>
    <w:uiPriority w:val="99"/>
    <w:rsid w:val="003D119F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3">
    <w:name w:val="Обычный3"/>
    <w:uiPriority w:val="99"/>
    <w:rsid w:val="003D119F"/>
    <w:rPr>
      <w:rFonts w:ascii="Arial" w:hAnsi="Arial"/>
      <w:sz w:val="24"/>
      <w:szCs w:val="20"/>
      <w:lang w:val="uk-UA"/>
    </w:rPr>
  </w:style>
  <w:style w:type="paragraph" w:customStyle="1" w:styleId="2">
    <w:name w:val="Без интервала2"/>
    <w:uiPriority w:val="99"/>
    <w:rsid w:val="003D11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347</Words>
  <Characters>1980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4</cp:revision>
  <dcterms:created xsi:type="dcterms:W3CDTF">2023-09-07T14:13:00Z</dcterms:created>
  <dcterms:modified xsi:type="dcterms:W3CDTF">2023-09-08T08:00:00Z</dcterms:modified>
</cp:coreProperties>
</file>