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7D3" w:rsidRPr="00003498" w:rsidRDefault="007817D3" w:rsidP="005624DB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5675429" r:id="rId5"/>
        </w:object>
      </w:r>
    </w:p>
    <w:p w:rsidR="007817D3" w:rsidRPr="00003498" w:rsidRDefault="007817D3" w:rsidP="005624DB">
      <w:pPr>
        <w:pStyle w:val="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7817D3" w:rsidRPr="00003498" w:rsidRDefault="007817D3" w:rsidP="005624DB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7817D3" w:rsidRPr="00003498" w:rsidRDefault="007817D3" w:rsidP="005624DB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7817D3" w:rsidRPr="00003498" w:rsidRDefault="007817D3" w:rsidP="005624DB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7817D3" w:rsidRPr="00003498" w:rsidRDefault="007817D3" w:rsidP="005624DB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7817D3" w:rsidRPr="00003498" w:rsidRDefault="007817D3" w:rsidP="005624DB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7817D3" w:rsidRPr="00003498" w:rsidRDefault="007817D3" w:rsidP="005624DB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7817D3" w:rsidRPr="00003498" w:rsidRDefault="007817D3" w:rsidP="005624DB">
      <w:pPr>
        <w:spacing w:after="0" w:line="240" w:lineRule="auto"/>
        <w:jc w:val="right"/>
        <w:rPr>
          <w:rFonts w:ascii="Times New Roman" w:hAnsi="Times New Roman"/>
        </w:rPr>
      </w:pPr>
    </w:p>
    <w:p w:rsidR="007817D3" w:rsidRPr="002A01FA" w:rsidRDefault="007817D3" w:rsidP="005624DB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03498">
        <w:rPr>
          <w:rFonts w:ascii="Times New Roman" w:hAnsi="Times New Roman"/>
        </w:rPr>
        <w:tab/>
      </w:r>
    </w:p>
    <w:p w:rsidR="007817D3" w:rsidRPr="00003498" w:rsidRDefault="007817D3" w:rsidP="005624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7817D3" w:rsidRPr="00003498" w:rsidRDefault="007817D3" w:rsidP="005624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817D3" w:rsidRPr="00003498" w:rsidRDefault="007817D3" w:rsidP="005624D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7817D3" w:rsidRPr="00CC556F" w:rsidRDefault="007817D3" w:rsidP="005624DB">
      <w:pPr>
        <w:tabs>
          <w:tab w:val="left" w:pos="13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817D3" w:rsidRDefault="007817D3" w:rsidP="005624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матері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7817D3" w:rsidRDefault="007817D3" w:rsidP="005624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***1</w:t>
      </w: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979 року народження на прийняття в дар </w:t>
      </w:r>
    </w:p>
    <w:p w:rsidR="007817D3" w:rsidRDefault="007817D3" w:rsidP="005624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на ім’я малолітнього сина –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7817D3" w:rsidRDefault="007817D3" w:rsidP="005624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 2011 року народження житлового будинку </w:t>
      </w:r>
    </w:p>
    <w:p w:rsidR="007817D3" w:rsidRDefault="007817D3" w:rsidP="005624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і земельної ділянки площею </w:t>
      </w:r>
      <w:r w:rsidRPr="00CF6DDA">
        <w:rPr>
          <w:rFonts w:ascii="Times New Roman" w:hAnsi="Times New Roman"/>
          <w:b/>
          <w:sz w:val="24"/>
          <w:szCs w:val="24"/>
          <w:lang w:val="uk-UA"/>
        </w:rPr>
        <w:t xml:space="preserve">0,0592 га для будівництва </w:t>
      </w:r>
    </w:p>
    <w:p w:rsidR="007817D3" w:rsidRDefault="007817D3" w:rsidP="005624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F6DDA">
        <w:rPr>
          <w:rFonts w:ascii="Times New Roman" w:hAnsi="Times New Roman"/>
          <w:b/>
          <w:sz w:val="24"/>
          <w:szCs w:val="24"/>
          <w:lang w:val="uk-UA"/>
        </w:rPr>
        <w:t xml:space="preserve">і обслуговування житлового будинку, господарських </w:t>
      </w:r>
    </w:p>
    <w:p w:rsidR="007817D3" w:rsidRDefault="007817D3" w:rsidP="005624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F6DDA">
        <w:rPr>
          <w:rFonts w:ascii="Times New Roman" w:hAnsi="Times New Roman"/>
          <w:b/>
          <w:sz w:val="24"/>
          <w:szCs w:val="24"/>
          <w:lang w:val="uk-UA"/>
        </w:rPr>
        <w:t xml:space="preserve">будівель і споруд (присадибна ділянка), розташованих </w:t>
      </w:r>
    </w:p>
    <w:p w:rsidR="007817D3" w:rsidRDefault="007817D3" w:rsidP="005624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F6DDA">
        <w:rPr>
          <w:rFonts w:ascii="Times New Roman" w:hAnsi="Times New Roman"/>
          <w:b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826F1F">
        <w:rPr>
          <w:rFonts w:ascii="Times New Roman" w:hAnsi="Times New Roman"/>
          <w:b/>
          <w:sz w:val="24"/>
          <w:szCs w:val="24"/>
        </w:rPr>
        <w:t>, м. Кіцмань</w:t>
      </w:r>
    </w:p>
    <w:p w:rsidR="007817D3" w:rsidRDefault="007817D3" w:rsidP="005624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7817D3" w:rsidRPr="007874A2" w:rsidRDefault="007817D3" w:rsidP="005624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заяви гр. ОСОБА 1, *** </w:t>
      </w:r>
      <w:r w:rsidRPr="0033408B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79</w:t>
      </w:r>
      <w:r w:rsidRPr="0033408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>від 28.08.2023 № 194, ОСОБА 3, ***1955 року народження від 28.08.2023 № 193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29.08.2023 № 8,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7817D3" w:rsidRPr="00003498" w:rsidRDefault="007817D3" w:rsidP="005624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817D3" w:rsidRPr="00003498" w:rsidRDefault="007817D3" w:rsidP="005624DB">
      <w:pPr>
        <w:pStyle w:val="3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817D3" w:rsidRPr="00003498" w:rsidRDefault="007817D3" w:rsidP="005624DB">
      <w:pPr>
        <w:pStyle w:val="3"/>
        <w:jc w:val="both"/>
        <w:rPr>
          <w:rFonts w:ascii="Times New Roman" w:hAnsi="Times New Roman"/>
          <w:b/>
          <w:szCs w:val="24"/>
        </w:rPr>
      </w:pPr>
    </w:p>
    <w:p w:rsidR="007817D3" w:rsidRPr="00595C33" w:rsidRDefault="007817D3" w:rsidP="005624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sz w:val="24"/>
          <w:szCs w:val="24"/>
        </w:rPr>
        <w:t xml:space="preserve">           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1. Надати згоду матері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CF6DD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F6DDA">
        <w:rPr>
          <w:rFonts w:ascii="Times New Roman" w:hAnsi="Times New Roman"/>
          <w:sz w:val="24"/>
          <w:szCs w:val="24"/>
          <w:lang w:val="uk-UA"/>
        </w:rPr>
        <w:t xml:space="preserve">1979 року народження на прийняття в дар на ім’я малолітнього сина –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CF6DD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F6DDA">
        <w:rPr>
          <w:rFonts w:ascii="Times New Roman" w:hAnsi="Times New Roman"/>
          <w:sz w:val="24"/>
          <w:szCs w:val="24"/>
          <w:lang w:val="uk-UA"/>
        </w:rPr>
        <w:t xml:space="preserve"> 2011 року народження житлового будинку і земельної ділянки площею 0,0592 га для будівництва і обслуговування житлового будинку, господарських будівель і споруд (присадибна ділянка), розташованих за адресою: вул.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CF6DDA">
        <w:rPr>
          <w:rFonts w:ascii="Times New Roman" w:hAnsi="Times New Roman"/>
          <w:sz w:val="24"/>
          <w:szCs w:val="24"/>
        </w:rPr>
        <w:t>,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7817D3" w:rsidRPr="009D64AC" w:rsidRDefault="007817D3" w:rsidP="005624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817D3" w:rsidRDefault="007817D3" w:rsidP="005624D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2. У разі порушення житлових </w:t>
      </w:r>
      <w:r>
        <w:rPr>
          <w:rFonts w:ascii="Times New Roman" w:hAnsi="Times New Roman"/>
          <w:sz w:val="24"/>
          <w:szCs w:val="24"/>
          <w:lang w:val="uk-UA"/>
        </w:rPr>
        <w:t xml:space="preserve">та майнових 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прав 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CF6DD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F6DDA">
        <w:rPr>
          <w:rFonts w:ascii="Times New Roman" w:hAnsi="Times New Roman"/>
          <w:sz w:val="24"/>
          <w:szCs w:val="24"/>
          <w:lang w:val="uk-UA"/>
        </w:rPr>
        <w:t xml:space="preserve"> 2011 року народження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від</w:t>
      </w:r>
      <w:r>
        <w:rPr>
          <w:rFonts w:ascii="Times New Roman" w:hAnsi="Times New Roman"/>
          <w:sz w:val="24"/>
          <w:szCs w:val="24"/>
          <w:lang w:val="uk-UA"/>
        </w:rPr>
        <w:t>повідальність покласти на маму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1.</w:t>
      </w:r>
    </w:p>
    <w:p w:rsidR="007817D3" w:rsidRPr="00555851" w:rsidRDefault="007817D3" w:rsidP="005624DB">
      <w:pPr>
        <w:spacing w:after="0" w:line="240" w:lineRule="auto"/>
        <w:jc w:val="both"/>
        <w:rPr>
          <w:sz w:val="24"/>
          <w:szCs w:val="24"/>
          <w:lang w:val="uk-UA"/>
        </w:rPr>
      </w:pPr>
    </w:p>
    <w:p w:rsidR="007817D3" w:rsidRPr="00003498" w:rsidRDefault="007817D3" w:rsidP="005624D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7817D3" w:rsidRPr="00003498" w:rsidRDefault="007817D3" w:rsidP="005624DB">
      <w:pPr>
        <w:pStyle w:val="3"/>
        <w:jc w:val="both"/>
        <w:rPr>
          <w:rFonts w:ascii="Times New Roman" w:hAnsi="Times New Roman"/>
          <w:b/>
          <w:szCs w:val="24"/>
        </w:rPr>
      </w:pPr>
    </w:p>
    <w:p w:rsidR="007817D3" w:rsidRDefault="007817D3" w:rsidP="005624DB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817D3" w:rsidRPr="00003498" w:rsidRDefault="007817D3" w:rsidP="005624DB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817D3" w:rsidRDefault="007817D3" w:rsidP="005624DB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Сергій  БУЛЕГА</w:t>
      </w:r>
    </w:p>
    <w:p w:rsidR="007817D3" w:rsidRDefault="007817D3" w:rsidP="005624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817D3" w:rsidRDefault="007817D3" w:rsidP="005624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817D3" w:rsidRDefault="007817D3" w:rsidP="005624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817D3" w:rsidRDefault="007817D3" w:rsidP="005624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817D3" w:rsidRDefault="007817D3" w:rsidP="005624DB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7817D3" w:rsidSect="00E5226F">
      <w:pgSz w:w="11906" w:h="16838"/>
      <w:pgMar w:top="540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24DB"/>
    <w:rsid w:val="00003498"/>
    <w:rsid w:val="000B0B35"/>
    <w:rsid w:val="000F617F"/>
    <w:rsid w:val="00131555"/>
    <w:rsid w:val="002A01FA"/>
    <w:rsid w:val="002B1790"/>
    <w:rsid w:val="002D6819"/>
    <w:rsid w:val="0033408B"/>
    <w:rsid w:val="003D1786"/>
    <w:rsid w:val="00555851"/>
    <w:rsid w:val="005624DB"/>
    <w:rsid w:val="0058704E"/>
    <w:rsid w:val="00595C33"/>
    <w:rsid w:val="00613B3A"/>
    <w:rsid w:val="00691A85"/>
    <w:rsid w:val="006F12B3"/>
    <w:rsid w:val="007817D3"/>
    <w:rsid w:val="007874A2"/>
    <w:rsid w:val="007C7907"/>
    <w:rsid w:val="00826F1F"/>
    <w:rsid w:val="00930566"/>
    <w:rsid w:val="0096335E"/>
    <w:rsid w:val="009D64AC"/>
    <w:rsid w:val="00A14D7C"/>
    <w:rsid w:val="00A939D8"/>
    <w:rsid w:val="00C65E73"/>
    <w:rsid w:val="00CC556F"/>
    <w:rsid w:val="00CF6DDA"/>
    <w:rsid w:val="00E5226F"/>
    <w:rsid w:val="00EF60AC"/>
    <w:rsid w:val="00F752F4"/>
    <w:rsid w:val="00F77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2B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5624DB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5624DB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624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4">
    <w:name w:val="Название объекта4"/>
    <w:basedOn w:val="Normal"/>
    <w:next w:val="Normal"/>
    <w:uiPriority w:val="99"/>
    <w:rsid w:val="005624DB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3">
    <w:name w:val="Обычный3"/>
    <w:uiPriority w:val="99"/>
    <w:rsid w:val="005624DB"/>
    <w:rPr>
      <w:rFonts w:ascii="Arial" w:hAnsi="Arial"/>
      <w:sz w:val="24"/>
      <w:szCs w:val="20"/>
      <w:lang w:val="uk-UA"/>
    </w:rPr>
  </w:style>
  <w:style w:type="paragraph" w:customStyle="1" w:styleId="2">
    <w:name w:val="Без интервала2"/>
    <w:uiPriority w:val="99"/>
    <w:rsid w:val="005624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343</Words>
  <Characters>1956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2023-09-07T14:12:00Z</dcterms:created>
  <dcterms:modified xsi:type="dcterms:W3CDTF">2023-09-08T07:51:00Z</dcterms:modified>
</cp:coreProperties>
</file>