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61F" w:rsidRPr="00003498" w:rsidRDefault="0054661F" w:rsidP="005865E4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55674941" r:id="rId5"/>
        </w:object>
      </w:r>
    </w:p>
    <w:p w:rsidR="0054661F" w:rsidRPr="00003498" w:rsidRDefault="0054661F" w:rsidP="005865E4">
      <w:pPr>
        <w:pStyle w:val="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54661F" w:rsidRPr="00003498" w:rsidRDefault="0054661F" w:rsidP="005865E4">
      <w:pPr>
        <w:pStyle w:val="1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54661F" w:rsidRPr="00003498" w:rsidRDefault="0054661F" w:rsidP="005865E4">
      <w:pPr>
        <w:pStyle w:val="1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54661F" w:rsidRPr="00003498" w:rsidRDefault="0054661F" w:rsidP="005865E4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54661F" w:rsidRPr="00003498" w:rsidRDefault="0054661F" w:rsidP="005865E4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54661F" w:rsidRPr="00003498" w:rsidRDefault="0054661F" w:rsidP="005865E4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54661F" w:rsidRPr="00003498" w:rsidRDefault="0054661F" w:rsidP="005865E4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54661F" w:rsidRPr="00003498" w:rsidRDefault="0054661F" w:rsidP="005865E4">
      <w:pPr>
        <w:spacing w:after="0" w:line="240" w:lineRule="auto"/>
        <w:jc w:val="right"/>
        <w:rPr>
          <w:rFonts w:ascii="Times New Roman" w:hAnsi="Times New Roman"/>
        </w:rPr>
      </w:pPr>
    </w:p>
    <w:p w:rsidR="0054661F" w:rsidRPr="00003498" w:rsidRDefault="0054661F" w:rsidP="005865E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54661F" w:rsidRPr="00003498" w:rsidRDefault="0054661F" w:rsidP="005865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4661F" w:rsidRPr="00003498" w:rsidRDefault="0054661F" w:rsidP="005865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54661F" w:rsidRPr="00003498" w:rsidRDefault="0054661F" w:rsidP="005865E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4661F" w:rsidRPr="00003498" w:rsidRDefault="0054661F" w:rsidP="005865E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>м. Кіцмань</w:t>
      </w:r>
    </w:p>
    <w:p w:rsidR="0054661F" w:rsidRDefault="0054661F" w:rsidP="005865E4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4661F" w:rsidRDefault="0054661F" w:rsidP="005865E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63D46">
        <w:rPr>
          <w:rFonts w:ascii="Times New Roman" w:hAnsi="Times New Roman"/>
          <w:b/>
          <w:sz w:val="24"/>
          <w:szCs w:val="24"/>
          <w:lang w:val="uk-UA"/>
        </w:rPr>
        <w:t>Про визначення гр.</w:t>
      </w: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763D46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54661F" w:rsidRDefault="0054661F" w:rsidP="005865E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763D46">
        <w:rPr>
          <w:rFonts w:ascii="Times New Roman" w:hAnsi="Times New Roman"/>
          <w:b/>
          <w:sz w:val="24"/>
          <w:szCs w:val="24"/>
          <w:lang w:val="uk-UA"/>
        </w:rPr>
        <w:t xml:space="preserve">1996 року народження, мешканцю </w:t>
      </w:r>
    </w:p>
    <w:p w:rsidR="0054661F" w:rsidRDefault="0054661F" w:rsidP="005865E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763D46">
        <w:rPr>
          <w:rFonts w:ascii="Times New Roman" w:hAnsi="Times New Roman"/>
          <w:b/>
          <w:sz w:val="24"/>
          <w:szCs w:val="24"/>
          <w:lang w:val="uk-UA"/>
        </w:rPr>
        <w:t xml:space="preserve">м. Чернівці порядку побачення з </w:t>
      </w:r>
      <w:r w:rsidRPr="00763D46">
        <w:rPr>
          <w:rFonts w:ascii="Times New Roman" w:hAnsi="Times New Roman"/>
          <w:b/>
          <w:sz w:val="24"/>
          <w:szCs w:val="24"/>
          <w:lang w:val="uk-UA" w:eastAsia="uk-UA"/>
        </w:rPr>
        <w:t xml:space="preserve">малолітньою донькою </w:t>
      </w:r>
    </w:p>
    <w:p w:rsidR="0054661F" w:rsidRDefault="0054661F" w:rsidP="005865E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2</w:t>
      </w:r>
      <w:r w:rsidRPr="00763D46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763D46">
        <w:rPr>
          <w:rFonts w:ascii="Times New Roman" w:hAnsi="Times New Roman"/>
          <w:b/>
          <w:sz w:val="24"/>
          <w:szCs w:val="24"/>
          <w:lang w:val="uk-UA" w:eastAsia="uk-UA"/>
        </w:rPr>
        <w:t xml:space="preserve"> 2021 року народження, </w:t>
      </w:r>
    </w:p>
    <w:p w:rsidR="0054661F" w:rsidRDefault="0054661F" w:rsidP="005865E4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63D46">
        <w:rPr>
          <w:rFonts w:ascii="Times New Roman" w:hAnsi="Times New Roman"/>
          <w:b/>
          <w:sz w:val="24"/>
          <w:szCs w:val="24"/>
          <w:lang w:val="uk-UA" w:eastAsia="uk-UA"/>
        </w:rPr>
        <w:t>мешканкою с. Клів</w:t>
      </w:r>
      <w:r w:rsidRPr="00902ABE">
        <w:rPr>
          <w:rFonts w:ascii="Times New Roman" w:hAnsi="Times New Roman"/>
          <w:b/>
          <w:sz w:val="24"/>
          <w:szCs w:val="24"/>
          <w:lang w:val="uk-UA" w:eastAsia="uk-UA"/>
        </w:rPr>
        <w:t>один</w:t>
      </w:r>
    </w:p>
    <w:p w:rsidR="0054661F" w:rsidRDefault="0054661F" w:rsidP="005865E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54661F" w:rsidRDefault="0054661F" w:rsidP="005865E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статтею 158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 </w:t>
      </w:r>
      <w:r>
        <w:rPr>
          <w:rFonts w:ascii="Times New Roman" w:hAnsi="Times New Roman"/>
          <w:sz w:val="24"/>
          <w:szCs w:val="24"/>
          <w:lang w:val="uk-UA"/>
        </w:rPr>
        <w:t xml:space="preserve">пунктами 73, 74 </w:t>
      </w:r>
      <w:r w:rsidRPr="00E0399E">
        <w:rPr>
          <w:rFonts w:ascii="Times New Roman" w:hAnsi="Times New Roman"/>
          <w:sz w:val="24"/>
          <w:szCs w:val="24"/>
          <w:lang w:val="uk-UA"/>
        </w:rPr>
        <w:t>постан</w:t>
      </w:r>
      <w:r>
        <w:rPr>
          <w:rFonts w:ascii="Times New Roman" w:hAnsi="Times New Roman"/>
          <w:sz w:val="24"/>
          <w:szCs w:val="24"/>
          <w:lang w:val="uk-UA"/>
        </w:rPr>
        <w:t xml:space="preserve">ови КМУ від 24.09.2008 </w:t>
      </w:r>
      <w:r w:rsidRPr="00E0399E">
        <w:rPr>
          <w:rFonts w:ascii="Times New Roman" w:hAnsi="Times New Roman"/>
          <w:sz w:val="24"/>
          <w:szCs w:val="24"/>
          <w:lang w:val="uk-UA"/>
        </w:rPr>
        <w:t>№ 866 «Питання діяльності органів 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розглянувши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заяву гр. ОСОБА 1</w:t>
      </w:r>
      <w:r w:rsidRPr="00F57A82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***1996 року народження, мешканця</w:t>
      </w:r>
      <w:r w:rsidRPr="00F57A82">
        <w:rPr>
          <w:rFonts w:ascii="Times New Roman" w:hAnsi="Times New Roman"/>
          <w:sz w:val="24"/>
          <w:szCs w:val="24"/>
          <w:lang w:val="uk-UA"/>
        </w:rPr>
        <w:t xml:space="preserve"> м. Чернівці </w:t>
      </w:r>
      <w:r>
        <w:rPr>
          <w:rFonts w:ascii="Times New Roman" w:hAnsi="Times New Roman"/>
          <w:sz w:val="24"/>
          <w:szCs w:val="24"/>
          <w:lang w:val="uk-UA"/>
        </w:rPr>
        <w:t>від 10.08.2023 № 182, враховуючи висновок служби у справах дітей Кіцманської міської ради від 25.08.2023 № 128 та рішення Комісії з питань захисту прав дитини при виконавчому комітеті Кіцманської міської ради від 29.08.2023 № 5,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54661F" w:rsidRPr="007874A2" w:rsidRDefault="0054661F" w:rsidP="005865E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4661F" w:rsidRPr="00003498" w:rsidRDefault="0054661F" w:rsidP="005865E4">
      <w:pPr>
        <w:pStyle w:val="10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54661F" w:rsidRDefault="0054661F" w:rsidP="005865E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4661F" w:rsidRPr="00F57A82" w:rsidRDefault="0054661F" w:rsidP="005865E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F57A82">
        <w:rPr>
          <w:rFonts w:ascii="Times New Roman" w:hAnsi="Times New Roman"/>
          <w:sz w:val="24"/>
          <w:szCs w:val="24"/>
          <w:lang w:val="uk-UA"/>
        </w:rPr>
        <w:t>1.</w:t>
      </w:r>
      <w:r w:rsidRPr="00F57A82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F57A82">
        <w:rPr>
          <w:rFonts w:ascii="Times New Roman" w:hAnsi="Times New Roman"/>
          <w:bCs/>
          <w:sz w:val="24"/>
          <w:szCs w:val="24"/>
          <w:lang w:val="uk-UA"/>
        </w:rPr>
        <w:t xml:space="preserve">Визначити порядок побачення </w:t>
      </w:r>
      <w:r w:rsidRPr="00F57A82">
        <w:rPr>
          <w:rFonts w:ascii="Times New Roman" w:hAnsi="Times New Roman"/>
          <w:sz w:val="24"/>
          <w:szCs w:val="24"/>
          <w:lang w:val="uk-UA"/>
        </w:rPr>
        <w:t xml:space="preserve">гр.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F57A82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F57A82">
        <w:rPr>
          <w:rFonts w:ascii="Times New Roman" w:hAnsi="Times New Roman"/>
          <w:sz w:val="24"/>
          <w:szCs w:val="24"/>
          <w:lang w:val="uk-UA"/>
        </w:rPr>
        <w:t xml:space="preserve">1996 року народження, мешканцю м. Чернівці з </w:t>
      </w:r>
      <w:r w:rsidRPr="00F57A82">
        <w:rPr>
          <w:rFonts w:ascii="Times New Roman" w:hAnsi="Times New Roman"/>
          <w:sz w:val="24"/>
          <w:szCs w:val="24"/>
          <w:lang w:val="uk-UA" w:eastAsia="uk-UA"/>
        </w:rPr>
        <w:t xml:space="preserve">малолітньою донькою </w:t>
      </w:r>
      <w:r>
        <w:rPr>
          <w:rFonts w:ascii="Times New Roman" w:hAnsi="Times New Roman"/>
          <w:sz w:val="24"/>
          <w:szCs w:val="24"/>
          <w:lang w:val="uk-UA" w:eastAsia="uk-UA"/>
        </w:rPr>
        <w:t>ОСОБА 2</w:t>
      </w:r>
      <w:r w:rsidRPr="00F57A82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F57A82">
        <w:rPr>
          <w:rFonts w:ascii="Times New Roman" w:hAnsi="Times New Roman"/>
          <w:sz w:val="24"/>
          <w:szCs w:val="24"/>
          <w:lang w:val="uk-UA" w:eastAsia="uk-UA"/>
        </w:rPr>
        <w:t xml:space="preserve"> 2021 року народження, мешканкою с. Кліводин:</w:t>
      </w:r>
    </w:p>
    <w:p w:rsidR="0054661F" w:rsidRDefault="0054661F" w:rsidP="005865E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0C55BD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           </w:t>
      </w:r>
      <w:r w:rsidRPr="00CB3E4A">
        <w:rPr>
          <w:rFonts w:ascii="Times New Roman" w:hAnsi="Times New Roman"/>
          <w:bCs/>
          <w:sz w:val="24"/>
          <w:szCs w:val="24"/>
          <w:lang w:val="uk-UA"/>
        </w:rPr>
        <w:t>- в суботу першого та третьо</w:t>
      </w:r>
      <w:r>
        <w:rPr>
          <w:rFonts w:ascii="Times New Roman" w:hAnsi="Times New Roman"/>
          <w:bCs/>
          <w:sz w:val="24"/>
          <w:szCs w:val="24"/>
          <w:lang w:val="uk-UA"/>
        </w:rPr>
        <w:t>го тижня кожного місяця з 11.00 год. по 16</w:t>
      </w:r>
      <w:r w:rsidRPr="00CB3E4A">
        <w:rPr>
          <w:rFonts w:ascii="Times New Roman" w:hAnsi="Times New Roman"/>
          <w:bCs/>
          <w:sz w:val="24"/>
          <w:szCs w:val="24"/>
          <w:lang w:val="uk-UA"/>
        </w:rPr>
        <w:t>.00 год.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на території фактичного проживання батька або на його розсуд;</w:t>
      </w:r>
    </w:p>
    <w:p w:rsidR="0054661F" w:rsidRDefault="0054661F" w:rsidP="005865E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CB3E4A">
        <w:rPr>
          <w:rFonts w:ascii="Times New Roman" w:hAnsi="Times New Roman"/>
          <w:bCs/>
          <w:sz w:val="24"/>
          <w:szCs w:val="24"/>
          <w:lang w:val="uk-UA"/>
        </w:rPr>
        <w:tab/>
        <w:t>- в неділю другого  та четв</w:t>
      </w:r>
      <w:r>
        <w:rPr>
          <w:rFonts w:ascii="Times New Roman" w:hAnsi="Times New Roman"/>
          <w:bCs/>
          <w:sz w:val="24"/>
          <w:szCs w:val="24"/>
          <w:lang w:val="uk-UA"/>
        </w:rPr>
        <w:t>ертого тижня кожного місяця з 11.00 год. по 16</w:t>
      </w:r>
      <w:r w:rsidRPr="00CB3E4A">
        <w:rPr>
          <w:rFonts w:ascii="Times New Roman" w:hAnsi="Times New Roman"/>
          <w:bCs/>
          <w:sz w:val="24"/>
          <w:szCs w:val="24"/>
          <w:lang w:val="uk-UA"/>
        </w:rPr>
        <w:t>.00 год.</w:t>
      </w:r>
      <w:r w:rsidRPr="00C23C1C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на території фактичного проживання батька або на його розсуд;</w:t>
      </w:r>
      <w:r w:rsidRPr="00CB3E4A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</w:p>
    <w:p w:rsidR="0054661F" w:rsidRDefault="0054661F" w:rsidP="005865E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 - щотижня в середу з 17.00 год. по 19</w:t>
      </w:r>
      <w:r w:rsidRPr="00CB3E4A">
        <w:rPr>
          <w:rFonts w:ascii="Times New Roman" w:hAnsi="Times New Roman"/>
          <w:bCs/>
          <w:sz w:val="24"/>
          <w:szCs w:val="24"/>
          <w:lang w:val="uk-UA"/>
        </w:rPr>
        <w:t>.00 год.</w:t>
      </w:r>
      <w:r>
        <w:rPr>
          <w:rFonts w:ascii="Times New Roman" w:hAnsi="Times New Roman"/>
          <w:bCs/>
          <w:sz w:val="24"/>
          <w:szCs w:val="24"/>
          <w:lang w:val="uk-UA"/>
        </w:rPr>
        <w:t>;</w:t>
      </w:r>
    </w:p>
    <w:p w:rsidR="0054661F" w:rsidRDefault="0054661F" w:rsidP="005865E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 - щорічно </w:t>
      </w:r>
      <w:r w:rsidRPr="00CB3E4A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14 лютого та 2 січня;</w:t>
      </w:r>
    </w:p>
    <w:p w:rsidR="0054661F" w:rsidRDefault="0054661F" w:rsidP="005865E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 - в будь-який інший день (період) року за бажанням дитини та за попередньою домовленістю з мамою.</w:t>
      </w:r>
    </w:p>
    <w:p w:rsidR="0054661F" w:rsidRPr="00381013" w:rsidRDefault="0054661F" w:rsidP="005865E4">
      <w:pPr>
        <w:pStyle w:val="Subtitle"/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</w:t>
      </w:r>
      <w:r w:rsidRPr="00381013">
        <w:rPr>
          <w:rFonts w:ascii="Times New Roman" w:hAnsi="Times New Roman"/>
          <w:lang w:val="uk-UA"/>
        </w:rPr>
        <w:t>2</w:t>
      </w:r>
      <w:r w:rsidRPr="00156A87">
        <w:rPr>
          <w:rFonts w:ascii="Times New Roman" w:hAnsi="Times New Roman"/>
          <w:color w:val="FF0000"/>
          <w:lang w:val="uk-UA"/>
        </w:rPr>
        <w:t xml:space="preserve">. </w:t>
      </w:r>
      <w:r>
        <w:rPr>
          <w:rFonts w:ascii="Times New Roman" w:hAnsi="Times New Roman"/>
          <w:bCs/>
          <w:lang w:val="uk-UA"/>
        </w:rPr>
        <w:t>Гр. ОСОБА 3, ***2000</w:t>
      </w:r>
      <w:r w:rsidRPr="00861E58">
        <w:rPr>
          <w:rFonts w:ascii="Times New Roman" w:hAnsi="Times New Roman"/>
          <w:bCs/>
          <w:lang w:val="uk-UA"/>
        </w:rPr>
        <w:t xml:space="preserve"> року народження</w:t>
      </w:r>
      <w:r>
        <w:rPr>
          <w:rFonts w:ascii="Times New Roman" w:hAnsi="Times New Roman"/>
          <w:bCs/>
          <w:lang w:val="uk-UA"/>
        </w:rPr>
        <w:t xml:space="preserve"> не перешкоджати батькові ОСОБА 1 у  спілкуванні з донькою</w:t>
      </w:r>
      <w:r w:rsidRPr="00381013">
        <w:rPr>
          <w:rFonts w:ascii="Times New Roman" w:hAnsi="Times New Roman"/>
          <w:lang w:val="uk-UA"/>
        </w:rPr>
        <w:t xml:space="preserve">. </w:t>
      </w:r>
    </w:p>
    <w:p w:rsidR="0054661F" w:rsidRPr="00003498" w:rsidRDefault="0054661F" w:rsidP="005865E4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54661F" w:rsidRDefault="0054661F" w:rsidP="005865E4">
      <w:pPr>
        <w:pStyle w:val="10"/>
        <w:jc w:val="both"/>
        <w:rPr>
          <w:rFonts w:ascii="Times New Roman" w:hAnsi="Times New Roman"/>
          <w:szCs w:val="24"/>
        </w:rPr>
      </w:pPr>
    </w:p>
    <w:p w:rsidR="0054661F" w:rsidRDefault="0054661F" w:rsidP="005865E4">
      <w:pPr>
        <w:pStyle w:val="10"/>
        <w:jc w:val="both"/>
        <w:rPr>
          <w:rFonts w:ascii="Times New Roman" w:hAnsi="Times New Roman"/>
          <w:szCs w:val="24"/>
        </w:rPr>
      </w:pPr>
    </w:p>
    <w:p w:rsidR="0054661F" w:rsidRDefault="0054661F" w:rsidP="005865E4">
      <w:pPr>
        <w:pStyle w:val="10"/>
        <w:jc w:val="both"/>
        <w:rPr>
          <w:rFonts w:ascii="Times New Roman" w:hAnsi="Times New Roman"/>
          <w:szCs w:val="24"/>
        </w:rPr>
      </w:pPr>
    </w:p>
    <w:p w:rsidR="0054661F" w:rsidRPr="00723384" w:rsidRDefault="0054661F" w:rsidP="005865E4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</w:t>
      </w:r>
      <w:r>
        <w:rPr>
          <w:rFonts w:ascii="Times New Roman" w:hAnsi="Times New Roman"/>
          <w:b/>
          <w:szCs w:val="24"/>
        </w:rPr>
        <w:t xml:space="preserve">     </w:t>
      </w:r>
      <w:r w:rsidRPr="00723384">
        <w:rPr>
          <w:rFonts w:ascii="Times New Roman" w:hAnsi="Times New Roman"/>
          <w:b/>
          <w:szCs w:val="24"/>
        </w:rPr>
        <w:t xml:space="preserve">  Сергій  БУЛЕГА</w:t>
      </w:r>
    </w:p>
    <w:sectPr w:rsidR="0054661F" w:rsidRPr="00723384" w:rsidSect="00277B95">
      <w:pgSz w:w="11906" w:h="16838"/>
      <w:pgMar w:top="567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65E4"/>
    <w:rsid w:val="00003498"/>
    <w:rsid w:val="000C55BD"/>
    <w:rsid w:val="00156A87"/>
    <w:rsid w:val="00277B95"/>
    <w:rsid w:val="00381013"/>
    <w:rsid w:val="00473795"/>
    <w:rsid w:val="004B3561"/>
    <w:rsid w:val="0054661F"/>
    <w:rsid w:val="00575971"/>
    <w:rsid w:val="005865E4"/>
    <w:rsid w:val="00626331"/>
    <w:rsid w:val="006C16C8"/>
    <w:rsid w:val="00723384"/>
    <w:rsid w:val="007325F6"/>
    <w:rsid w:val="00763D46"/>
    <w:rsid w:val="00784E05"/>
    <w:rsid w:val="007874A2"/>
    <w:rsid w:val="00861E58"/>
    <w:rsid w:val="00902ABE"/>
    <w:rsid w:val="00975EA6"/>
    <w:rsid w:val="009E3646"/>
    <w:rsid w:val="00B072B4"/>
    <w:rsid w:val="00B101E0"/>
    <w:rsid w:val="00B65764"/>
    <w:rsid w:val="00C11947"/>
    <w:rsid w:val="00C23C1C"/>
    <w:rsid w:val="00C52BD3"/>
    <w:rsid w:val="00C90B50"/>
    <w:rsid w:val="00CB3E4A"/>
    <w:rsid w:val="00D74629"/>
    <w:rsid w:val="00E0399E"/>
    <w:rsid w:val="00E87268"/>
    <w:rsid w:val="00EF5757"/>
    <w:rsid w:val="00F54158"/>
    <w:rsid w:val="00F57A82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158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5865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865E4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5865E4"/>
    <w:rPr>
      <w:rFonts w:ascii="Arial" w:hAnsi="Arial"/>
      <w:sz w:val="24"/>
      <w:szCs w:val="20"/>
      <w:lang w:val="uk-UA"/>
    </w:rPr>
  </w:style>
  <w:style w:type="character" w:customStyle="1" w:styleId="SubtitleChar">
    <w:name w:val="Subtitle Char"/>
    <w:aliases w:val="Знак Char"/>
    <w:uiPriority w:val="99"/>
    <w:locked/>
    <w:rsid w:val="005865E4"/>
    <w:rPr>
      <w:rFonts w:ascii="Cambria" w:hAnsi="Cambria"/>
      <w:sz w:val="24"/>
    </w:rPr>
  </w:style>
  <w:style w:type="paragraph" w:styleId="Subtitle">
    <w:name w:val="Subtitle"/>
    <w:aliases w:val="Знак"/>
    <w:basedOn w:val="Normal"/>
    <w:next w:val="Normal"/>
    <w:link w:val="SubtitleChar2"/>
    <w:uiPriority w:val="99"/>
    <w:qFormat/>
    <w:rsid w:val="005865E4"/>
    <w:pPr>
      <w:spacing w:after="60"/>
      <w:jc w:val="center"/>
      <w:outlineLvl w:val="1"/>
    </w:pPr>
    <w:rPr>
      <w:rFonts w:ascii="Cambria" w:hAnsi="Cambria"/>
      <w:sz w:val="24"/>
      <w:szCs w:val="20"/>
    </w:rPr>
  </w:style>
  <w:style w:type="character" w:customStyle="1" w:styleId="SubtitleChar1">
    <w:name w:val="Subtitle Char1"/>
    <w:aliases w:val="Знак Char1"/>
    <w:basedOn w:val="DefaultParagraphFont"/>
    <w:link w:val="Subtitle"/>
    <w:uiPriority w:val="99"/>
    <w:locked/>
    <w:rsid w:val="00E87268"/>
    <w:rPr>
      <w:rFonts w:ascii="Cambria" w:hAnsi="Cambria" w:cs="Times New Roman"/>
      <w:sz w:val="24"/>
      <w:szCs w:val="24"/>
    </w:rPr>
  </w:style>
  <w:style w:type="character" w:customStyle="1" w:styleId="SubtitleChar2">
    <w:name w:val="Subtitle Char2"/>
    <w:aliases w:val="Знак Char2"/>
    <w:basedOn w:val="DefaultParagraphFont"/>
    <w:link w:val="Subtitle"/>
    <w:uiPriority w:val="99"/>
    <w:locked/>
    <w:rsid w:val="005865E4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customStyle="1" w:styleId="Normal1">
    <w:name w:val="Normal1"/>
    <w:uiPriority w:val="99"/>
    <w:rsid w:val="005865E4"/>
    <w:rPr>
      <w:rFonts w:ascii="Arial" w:hAnsi="Arial"/>
      <w:sz w:val="24"/>
      <w:szCs w:val="20"/>
      <w:lang w:val="uk-UA"/>
    </w:rPr>
  </w:style>
  <w:style w:type="paragraph" w:customStyle="1" w:styleId="12">
    <w:name w:val="Заголовок 12"/>
    <w:basedOn w:val="Normal"/>
    <w:next w:val="Normal"/>
    <w:uiPriority w:val="99"/>
    <w:rsid w:val="005865E4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">
    <w:name w:val="Название объекта2"/>
    <w:basedOn w:val="Normal"/>
    <w:next w:val="Normal"/>
    <w:uiPriority w:val="99"/>
    <w:rsid w:val="005865E4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">
    <w:name w:val="Без интервала1"/>
    <w:uiPriority w:val="99"/>
    <w:rsid w:val="005865E4"/>
  </w:style>
  <w:style w:type="paragraph" w:customStyle="1" w:styleId="10">
    <w:name w:val="Обычный1"/>
    <w:uiPriority w:val="99"/>
    <w:rsid w:val="005865E4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5865E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</TotalTime>
  <Pages>1</Pages>
  <Words>355</Words>
  <Characters>2029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dcterms:created xsi:type="dcterms:W3CDTF">2023-09-07T14:12:00Z</dcterms:created>
  <dcterms:modified xsi:type="dcterms:W3CDTF">2023-09-08T07:43:00Z</dcterms:modified>
</cp:coreProperties>
</file>