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4E5" w:rsidRPr="00003498" w:rsidRDefault="000844E5" w:rsidP="00EC3A9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5674823" r:id="rId5"/>
        </w:object>
      </w:r>
    </w:p>
    <w:p w:rsidR="000844E5" w:rsidRPr="00003498" w:rsidRDefault="000844E5" w:rsidP="00EC3A93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0844E5" w:rsidRPr="00003498" w:rsidRDefault="000844E5" w:rsidP="00EC3A93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0844E5" w:rsidRPr="00003498" w:rsidRDefault="000844E5" w:rsidP="00EC3A93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0844E5" w:rsidRPr="00003498" w:rsidRDefault="000844E5" w:rsidP="00EC3A9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0844E5" w:rsidRPr="00003498" w:rsidRDefault="000844E5" w:rsidP="00EC3A93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0844E5" w:rsidRPr="00003498" w:rsidRDefault="000844E5" w:rsidP="00EC3A9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0844E5" w:rsidRPr="00003498" w:rsidRDefault="000844E5" w:rsidP="00EC3A93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0844E5" w:rsidRPr="00003498" w:rsidRDefault="000844E5" w:rsidP="00EC3A93">
      <w:pPr>
        <w:spacing w:after="0" w:line="240" w:lineRule="auto"/>
        <w:jc w:val="right"/>
        <w:rPr>
          <w:rFonts w:ascii="Times New Roman" w:hAnsi="Times New Roman"/>
        </w:rPr>
      </w:pPr>
    </w:p>
    <w:p w:rsidR="000844E5" w:rsidRPr="00003498" w:rsidRDefault="000844E5" w:rsidP="00EC3A93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0844E5" w:rsidRPr="00003498" w:rsidRDefault="000844E5" w:rsidP="00EC3A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0844E5" w:rsidRPr="00003498" w:rsidRDefault="000844E5" w:rsidP="00EC3A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44E5" w:rsidRPr="00003498" w:rsidRDefault="000844E5" w:rsidP="00EC3A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0844E5" w:rsidRPr="00003498" w:rsidRDefault="000844E5" w:rsidP="00EC3A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844E5" w:rsidRPr="00003498" w:rsidRDefault="000844E5" w:rsidP="00EC3A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0844E5" w:rsidRDefault="000844E5" w:rsidP="00EC3A93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Про надання гр.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 1989 року народження, яка діє від імені 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та в інтересах малолітніх: 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***20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16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 2019 року народження, згоди на укладення 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223B">
        <w:rPr>
          <w:rFonts w:ascii="Times New Roman" w:hAnsi="Times New Roman"/>
          <w:b/>
          <w:sz w:val="24"/>
          <w:szCs w:val="24"/>
          <w:lang w:val="uk-UA"/>
        </w:rPr>
        <w:t>договору про поділ спадкового майна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0844E5" w:rsidRPr="007874A2" w:rsidRDefault="000844E5" w:rsidP="00EC3A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статті 17</w:t>
      </w:r>
      <w:r w:rsidRPr="00FE41FE">
        <w:rPr>
          <w:rFonts w:ascii="Times New Roman" w:hAnsi="Times New Roman"/>
          <w:sz w:val="24"/>
          <w:szCs w:val="24"/>
          <w:lang w:val="uk-UA"/>
        </w:rPr>
        <w:t xml:space="preserve"> Закону України «Про охорону дитинства»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статтей 1261, 1278 Цивільного кодексу України, статті 67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>глянувши заяву гр. ОСОБА 1, ***</w:t>
      </w:r>
      <w:r w:rsidRPr="00BC34A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89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року народження від 16.08.2023 № 187,</w:t>
      </w:r>
      <w:r w:rsidRPr="00A93D4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витяги з технічної документації про нормативну грошову оцінку земельних ділянок від 29.06.2022 та рішення Комісії з питань захисту прав дитини при виконавчому комітеті Кіцманської міської ради від 29.08.2023 №6,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844E5" w:rsidRPr="00003498" w:rsidRDefault="000844E5" w:rsidP="00EC3A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44E5" w:rsidRPr="00003498" w:rsidRDefault="000844E5" w:rsidP="00EC3A93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844E5" w:rsidRPr="00C11FF1" w:rsidRDefault="000844E5" w:rsidP="00EC3A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844E5" w:rsidRDefault="000844E5" w:rsidP="00C56DF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1. Надати згоду 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1989 року народження, яка діє від імені та в інтересах малолітніх: 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2016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2019 року народження на укладення договору про поділ спадкового майна від їх імені. 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        </w:t>
      </w:r>
    </w:p>
    <w:p w:rsidR="000844E5" w:rsidRPr="000A6453" w:rsidRDefault="000844E5" w:rsidP="00EC3A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A6453">
        <w:rPr>
          <w:rFonts w:ascii="Times New Roman" w:hAnsi="Times New Roman"/>
          <w:sz w:val="24"/>
          <w:szCs w:val="24"/>
          <w:lang w:val="uk-UA"/>
        </w:rPr>
        <w:t>2. Надати згоду на посвідчення нотаріусом договору про поділ спадкового майна між спадкоємцями померлог</w:t>
      </w:r>
      <w:r>
        <w:rPr>
          <w:rFonts w:ascii="Times New Roman" w:hAnsi="Times New Roman"/>
          <w:sz w:val="24"/>
          <w:szCs w:val="24"/>
          <w:lang w:val="uk-UA"/>
        </w:rPr>
        <w:t>о  ОСОБА 4</w:t>
      </w:r>
      <w:r w:rsidRPr="000A6453">
        <w:rPr>
          <w:rFonts w:ascii="Times New Roman" w:hAnsi="Times New Roman"/>
          <w:sz w:val="24"/>
          <w:szCs w:val="24"/>
          <w:lang w:val="uk-UA"/>
        </w:rPr>
        <w:t>:</w:t>
      </w:r>
    </w:p>
    <w:p w:rsidR="000844E5" w:rsidRDefault="000844E5" w:rsidP="00EC3A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малолітніми дітьми: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2016 року народження </w:t>
      </w:r>
      <w:r>
        <w:rPr>
          <w:rFonts w:ascii="Times New Roman" w:hAnsi="Times New Roman"/>
          <w:sz w:val="24"/>
          <w:szCs w:val="24"/>
          <w:lang w:val="uk-UA"/>
        </w:rPr>
        <w:t>та ОСОБА 3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>2019 року народження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0844E5" w:rsidRPr="000A6453" w:rsidRDefault="000844E5" w:rsidP="00EC3A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дружиною ОСОБА 1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1989 року народження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0844E5" w:rsidRPr="000A6453" w:rsidRDefault="000844E5" w:rsidP="00EC3A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мамою ОСОБА 5, **1969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року народження,</w:t>
      </w:r>
    </w:p>
    <w:p w:rsidR="000844E5" w:rsidRPr="000A6453" w:rsidRDefault="000844E5" w:rsidP="00EC3A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відповідно </w:t>
      </w:r>
      <w:r>
        <w:rPr>
          <w:rFonts w:ascii="Times New Roman" w:hAnsi="Times New Roman"/>
          <w:sz w:val="24"/>
          <w:szCs w:val="24"/>
          <w:lang w:val="uk-UA"/>
        </w:rPr>
        <w:t>до якого оформити за малолітніми дітьми та дружиною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житловий будинок, </w:t>
      </w:r>
      <w:r w:rsidRPr="000A6453">
        <w:rPr>
          <w:rFonts w:ascii="Times New Roman" w:hAnsi="Times New Roman"/>
          <w:sz w:val="24"/>
          <w:szCs w:val="24"/>
          <w:lang w:val="uk-UA"/>
        </w:rPr>
        <w:t>земельну ділянку для будівництва і обслуговування житлового будинку, господарських будівел</w:t>
      </w:r>
      <w:r>
        <w:rPr>
          <w:rFonts w:ascii="Times New Roman" w:hAnsi="Times New Roman"/>
          <w:sz w:val="24"/>
          <w:szCs w:val="24"/>
          <w:lang w:val="uk-UA"/>
        </w:rPr>
        <w:t>ь і споруд площею 0,1 га та земельну ділянку для ведення особистого селянського господарства площею 0,0211 га, розташованих за адресою: АДРЕСА 1, м. Кіцмань</w:t>
      </w:r>
      <w:r w:rsidRPr="000A6453">
        <w:rPr>
          <w:rFonts w:ascii="Times New Roman" w:hAnsi="Times New Roman"/>
          <w:sz w:val="24"/>
          <w:szCs w:val="24"/>
          <w:lang w:val="uk-UA"/>
        </w:rPr>
        <w:t>, а за матір</w:t>
      </w:r>
      <w:r w:rsidRPr="00447D96">
        <w:rPr>
          <w:rFonts w:ascii="Times New Roman" w:hAnsi="Times New Roman"/>
          <w:sz w:val="24"/>
          <w:szCs w:val="24"/>
          <w:lang w:val="uk-UA"/>
        </w:rPr>
        <w:t>’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ю –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житловий будинок, </w:t>
      </w:r>
      <w:r w:rsidRPr="000A6453">
        <w:rPr>
          <w:rFonts w:ascii="Times New Roman" w:hAnsi="Times New Roman"/>
          <w:sz w:val="24"/>
          <w:szCs w:val="24"/>
          <w:lang w:val="uk-UA"/>
        </w:rPr>
        <w:t>земельну ділянку для будівництва і обслуговування житлового будинку, господарських будівел</w:t>
      </w:r>
      <w:r>
        <w:rPr>
          <w:rFonts w:ascii="Times New Roman" w:hAnsi="Times New Roman"/>
          <w:sz w:val="24"/>
          <w:szCs w:val="24"/>
          <w:lang w:val="uk-UA"/>
        </w:rPr>
        <w:t>ь і споруд (присадибна ділянка) площею 0,0954 га, розташованих</w:t>
      </w:r>
      <w:r w:rsidRPr="00447D9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 адресою: АДРЕСА 2, м. Кіцмань.</w:t>
      </w:r>
    </w:p>
    <w:p w:rsidR="000844E5" w:rsidRDefault="000844E5" w:rsidP="00EC3A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color w:val="000000"/>
          <w:lang w:val="uk-UA"/>
        </w:rPr>
        <w:t xml:space="preserve">        </w:t>
      </w:r>
    </w:p>
    <w:p w:rsidR="000844E5" w:rsidRDefault="000844E5" w:rsidP="00EC3A93">
      <w:pPr>
        <w:pStyle w:val="Subtitle"/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lang w:val="uk-UA"/>
        </w:rPr>
        <w:t xml:space="preserve">          </w:t>
      </w:r>
    </w:p>
    <w:p w:rsidR="000844E5" w:rsidRDefault="000844E5" w:rsidP="00EC3A93">
      <w:pPr>
        <w:pStyle w:val="Subtitle"/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</w:p>
    <w:p w:rsidR="000844E5" w:rsidRDefault="000844E5" w:rsidP="00EC3A93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color w:val="000000"/>
          <w:lang w:val="uk-UA"/>
        </w:rPr>
        <w:t xml:space="preserve">           3</w:t>
      </w:r>
      <w:r w:rsidRPr="00A81BE2">
        <w:rPr>
          <w:rFonts w:ascii="Times New Roman" w:hAnsi="Times New Roman"/>
          <w:color w:val="000000"/>
          <w:lang w:val="uk-UA"/>
        </w:rPr>
        <w:t>. Зобов’язати</w:t>
      </w:r>
      <w:r>
        <w:rPr>
          <w:rFonts w:ascii="Times New Roman" w:hAnsi="Times New Roman"/>
          <w:color w:val="000000"/>
          <w:lang w:val="uk-UA"/>
        </w:rPr>
        <w:t xml:space="preserve"> заявницю</w:t>
      </w:r>
      <w:r w:rsidRPr="00A81BE2">
        <w:rPr>
          <w:rFonts w:ascii="Times New Roman" w:hAnsi="Times New Roman"/>
          <w:color w:val="000000"/>
          <w:lang w:val="uk-UA"/>
        </w:rPr>
        <w:t xml:space="preserve"> </w:t>
      </w:r>
      <w:r>
        <w:rPr>
          <w:rFonts w:ascii="Times New Roman" w:hAnsi="Times New Roman"/>
          <w:lang w:val="uk-UA"/>
        </w:rPr>
        <w:t>протягом 10-денного</w:t>
      </w:r>
      <w:r w:rsidRPr="009711A8">
        <w:rPr>
          <w:rFonts w:ascii="Times New Roman" w:hAnsi="Times New Roman"/>
          <w:lang w:val="uk-UA"/>
        </w:rPr>
        <w:t xml:space="preserve"> терміну після вчинення правочину повідомити орган опіки та піклування Кіцманської міської р</w:t>
      </w:r>
      <w:r>
        <w:rPr>
          <w:rFonts w:ascii="Times New Roman" w:hAnsi="Times New Roman"/>
          <w:lang w:val="uk-UA"/>
        </w:rPr>
        <w:t>ади про виконання цього рішення та</w:t>
      </w:r>
      <w:r w:rsidRPr="009711A8">
        <w:rPr>
          <w:rFonts w:ascii="Times New Roman" w:hAnsi="Times New Roman"/>
          <w:lang w:val="uk-UA"/>
        </w:rPr>
        <w:t xml:space="preserve"> н</w:t>
      </w:r>
      <w:r>
        <w:rPr>
          <w:rFonts w:ascii="Times New Roman" w:hAnsi="Times New Roman"/>
          <w:lang w:val="uk-UA"/>
        </w:rPr>
        <w:t>адати копію договору.</w:t>
      </w:r>
      <w:r w:rsidRPr="00117D6D">
        <w:rPr>
          <w:rFonts w:ascii="Times New Roman" w:hAnsi="Times New Roman"/>
          <w:lang w:val="uk-UA"/>
        </w:rPr>
        <w:t xml:space="preserve"> 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0844E5" w:rsidRDefault="000844E5" w:rsidP="00EC3A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844E5" w:rsidRPr="007E667F" w:rsidRDefault="000844E5" w:rsidP="00EC3A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844E5" w:rsidRPr="00003498" w:rsidRDefault="000844E5" w:rsidP="00EC3A93">
      <w:pPr>
        <w:pStyle w:val="10"/>
        <w:jc w:val="both"/>
        <w:rPr>
          <w:rFonts w:ascii="Times New Roman" w:hAnsi="Times New Roman"/>
          <w:b/>
          <w:szCs w:val="24"/>
        </w:rPr>
      </w:pPr>
    </w:p>
    <w:p w:rsidR="000844E5" w:rsidRPr="00723384" w:rsidRDefault="000844E5" w:rsidP="00EC3A93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Сергій  БУЛЕГА</w:t>
      </w: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E5" w:rsidRDefault="000844E5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844E5" w:rsidSect="00313825">
      <w:pgSz w:w="11906" w:h="16838"/>
      <w:pgMar w:top="709" w:right="74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A93"/>
    <w:rsid w:val="00003498"/>
    <w:rsid w:val="00067A5C"/>
    <w:rsid w:val="000844E5"/>
    <w:rsid w:val="000A6453"/>
    <w:rsid w:val="00101C98"/>
    <w:rsid w:val="00117D6D"/>
    <w:rsid w:val="001421B0"/>
    <w:rsid w:val="00145A52"/>
    <w:rsid w:val="001B17EA"/>
    <w:rsid w:val="00210F3E"/>
    <w:rsid w:val="003040D9"/>
    <w:rsid w:val="00313825"/>
    <w:rsid w:val="003C662E"/>
    <w:rsid w:val="00447D96"/>
    <w:rsid w:val="00537F84"/>
    <w:rsid w:val="005451AF"/>
    <w:rsid w:val="00717D79"/>
    <w:rsid w:val="00723384"/>
    <w:rsid w:val="0073622F"/>
    <w:rsid w:val="00756896"/>
    <w:rsid w:val="007874A2"/>
    <w:rsid w:val="007C639B"/>
    <w:rsid w:val="007E633E"/>
    <w:rsid w:val="007E667F"/>
    <w:rsid w:val="008B6A9B"/>
    <w:rsid w:val="00915805"/>
    <w:rsid w:val="00930566"/>
    <w:rsid w:val="009711A8"/>
    <w:rsid w:val="009F28AA"/>
    <w:rsid w:val="00A175CC"/>
    <w:rsid w:val="00A81BE2"/>
    <w:rsid w:val="00A93D46"/>
    <w:rsid w:val="00AC2072"/>
    <w:rsid w:val="00AF3C18"/>
    <w:rsid w:val="00B80295"/>
    <w:rsid w:val="00BC34A7"/>
    <w:rsid w:val="00C018B4"/>
    <w:rsid w:val="00C11FF1"/>
    <w:rsid w:val="00C1305D"/>
    <w:rsid w:val="00C56DF0"/>
    <w:rsid w:val="00C64077"/>
    <w:rsid w:val="00CB4036"/>
    <w:rsid w:val="00CC0EF0"/>
    <w:rsid w:val="00D04916"/>
    <w:rsid w:val="00DA121B"/>
    <w:rsid w:val="00DA4C71"/>
    <w:rsid w:val="00E25EC8"/>
    <w:rsid w:val="00EB7581"/>
    <w:rsid w:val="00EC3A93"/>
    <w:rsid w:val="00F1223B"/>
    <w:rsid w:val="00F752F4"/>
    <w:rsid w:val="00FE4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EF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C3A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C3A9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C3A93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EC3A93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EC3A93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sid w:val="007C639B"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EC3A93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Normal1">
    <w:name w:val="Normal1"/>
    <w:uiPriority w:val="99"/>
    <w:rsid w:val="00EC3A93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EC3A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EC3A9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">
    <w:name w:val="Без интервала1"/>
    <w:uiPriority w:val="99"/>
    <w:rsid w:val="00EC3A93"/>
  </w:style>
  <w:style w:type="paragraph" w:customStyle="1" w:styleId="10">
    <w:name w:val="Обычный1"/>
    <w:uiPriority w:val="99"/>
    <w:rsid w:val="00EC3A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468</Words>
  <Characters>2669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dcterms:created xsi:type="dcterms:W3CDTF">2023-09-07T14:11:00Z</dcterms:created>
  <dcterms:modified xsi:type="dcterms:W3CDTF">2023-09-08T07:41:00Z</dcterms:modified>
</cp:coreProperties>
</file>