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190" w:rsidRPr="00003498" w:rsidRDefault="00154190" w:rsidP="0029143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73970" r:id="rId6"/>
        </w:object>
      </w:r>
    </w:p>
    <w:p w:rsidR="00154190" w:rsidRPr="00003498" w:rsidRDefault="00154190" w:rsidP="00291431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54190" w:rsidRPr="00003498" w:rsidRDefault="00154190" w:rsidP="00291431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54190" w:rsidRPr="00003498" w:rsidRDefault="00154190" w:rsidP="00291431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54190" w:rsidRPr="00003498" w:rsidRDefault="00154190" w:rsidP="0029143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54190" w:rsidRPr="00003498" w:rsidRDefault="00154190" w:rsidP="0029143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154190" w:rsidRPr="00003498" w:rsidRDefault="00154190" w:rsidP="0029143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54190" w:rsidRPr="00723384" w:rsidRDefault="00154190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21.25pt,8.3pt" to="475.55pt,8.3pt" o:allowincell="f" strokeweight=".5pt"/>
        </w:pict>
      </w:r>
    </w:p>
    <w:p w:rsidR="00154190" w:rsidRPr="00723384" w:rsidRDefault="00154190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54190" w:rsidRPr="00723384" w:rsidRDefault="00154190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154190" w:rsidRPr="00723384" w:rsidRDefault="00154190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154190" w:rsidRPr="00723384" w:rsidRDefault="00154190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54190" w:rsidRPr="00723384" w:rsidRDefault="00154190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154190" w:rsidRPr="0072338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154190" w:rsidRPr="00240154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154190" w:rsidRPr="00A5102A" w:rsidRDefault="00154190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154190" w:rsidRDefault="00154190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154190" w:rsidRPr="00E47085" w:rsidRDefault="00154190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154190" w:rsidRPr="00E47085" w:rsidRDefault="00154190" w:rsidP="00006BA8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154190" w:rsidRPr="00E47085" w:rsidRDefault="00154190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154190" w:rsidRPr="00E47085" w:rsidRDefault="00154190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190" w:rsidRPr="00E47085" w:rsidRDefault="00154190" w:rsidP="00A65804">
      <w:pPr>
        <w:pStyle w:val="10"/>
        <w:ind w:firstLine="567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154190" w:rsidRPr="00E47085" w:rsidRDefault="00154190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54190" w:rsidRPr="00E47085" w:rsidRDefault="00154190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54190" w:rsidRPr="00723384" w:rsidRDefault="00154190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154190" w:rsidRPr="00723384" w:rsidRDefault="0015419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154190" w:rsidRPr="00723384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154190" w:rsidRPr="00723384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154190" w:rsidRPr="00723384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154190" w:rsidRPr="00723384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154190" w:rsidRPr="00723384" w:rsidRDefault="00154190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154190" w:rsidRPr="00723384" w:rsidRDefault="00154190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54190" w:rsidRPr="00723384" w:rsidRDefault="00154190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154190" w:rsidRPr="00723384" w:rsidRDefault="00154190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154190" w:rsidRPr="00723384" w:rsidRDefault="00154190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154190" w:rsidRPr="00723384" w:rsidRDefault="00154190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154190" w:rsidRPr="00723384" w:rsidRDefault="00154190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54190" w:rsidRPr="00796A8A" w:rsidRDefault="00154190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1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>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154190" w:rsidRPr="00796A8A" w:rsidRDefault="00154190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154190" w:rsidRPr="00796A8A" w:rsidRDefault="00154190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154190" w:rsidRPr="00796A8A" w:rsidRDefault="00154190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154190" w:rsidRPr="00006BA8" w:rsidRDefault="00154190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в.о.начальника відділу освіти, молоді і спорту виконавчого ко</w:t>
      </w:r>
      <w:r>
        <w:rPr>
          <w:rFonts w:ascii="Times New Roman" w:hAnsi="Times New Roman"/>
          <w:sz w:val="24"/>
          <w:szCs w:val="24"/>
          <w:lang w:val="uk-UA"/>
        </w:rPr>
        <w:t>мітету Кіцманської міської ради.</w:t>
      </w:r>
    </w:p>
    <w:p w:rsidR="00154190" w:rsidRDefault="00154190" w:rsidP="004E3DF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54190" w:rsidRPr="00796A8A" w:rsidRDefault="00154190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мешканця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154190" w:rsidRPr="00796A8A" w:rsidRDefault="00154190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154190" w:rsidRPr="00796A8A" w:rsidRDefault="00154190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154190" w:rsidRPr="00796A8A" w:rsidRDefault="00154190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154190" w:rsidRPr="00006BA8" w:rsidRDefault="00154190" w:rsidP="00006B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154190" w:rsidRPr="00796A8A" w:rsidRDefault="00154190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154190" w:rsidRPr="00796A8A" w:rsidRDefault="00154190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Зоя ТАРНОВЕЦЬКА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Лашківського ЗЗСО І-ІІІ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154190" w:rsidRPr="00723384" w:rsidRDefault="00154190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154190" w:rsidRDefault="00154190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3,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7A52DF">
        <w:rPr>
          <w:rFonts w:ascii="Times New Roman" w:hAnsi="Times New Roman"/>
          <w:sz w:val="24"/>
          <w:szCs w:val="24"/>
          <w:lang w:val="uk-UA"/>
        </w:rPr>
        <w:t>2018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154190" w:rsidRPr="00006BA8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542EA">
        <w:rPr>
          <w:rFonts w:ascii="Times New Roman" w:hAnsi="Times New Roman"/>
          <w:b/>
          <w:sz w:val="24"/>
          <w:szCs w:val="24"/>
          <w:lang w:val="uk-UA"/>
        </w:rPr>
        <w:t>Лілія ШЛЯХОВА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Витилівського ЗДО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154190" w:rsidRPr="00723384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154190" w:rsidRDefault="00154190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4, ***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>, мешканця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154190" w:rsidRPr="00006BA8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154190" w:rsidRPr="00796A8A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542EA">
        <w:rPr>
          <w:rFonts w:ascii="Times New Roman" w:hAnsi="Times New Roman"/>
          <w:b/>
          <w:sz w:val="24"/>
          <w:szCs w:val="24"/>
          <w:lang w:val="uk-UA"/>
        </w:rPr>
        <w:t>Лілія ШЛЯХОВА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Витилівського ЗДО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154190" w:rsidRPr="00723384" w:rsidRDefault="00154190" w:rsidP="007A5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154190" w:rsidRDefault="00154190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54190" w:rsidRPr="00796A8A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5</w:t>
      </w:r>
      <w:r w:rsidRPr="00CB5C2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B5C2C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с. Витилівка</w:t>
      </w:r>
      <w:r>
        <w:rPr>
          <w:rFonts w:ascii="Times New Roman" w:hAnsi="Times New Roman"/>
          <w:sz w:val="24"/>
          <w:szCs w:val="24"/>
          <w:lang w:val="uk-UA"/>
        </w:rPr>
        <w:t>, вул.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154190" w:rsidRPr="00796A8A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154190" w:rsidRPr="00796A8A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154190" w:rsidRPr="00796A8A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154190" w:rsidRPr="00006BA8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– в.о.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6BA8">
        <w:rPr>
          <w:rFonts w:ascii="Times New Roman" w:hAnsi="Times New Roman"/>
          <w:sz w:val="24"/>
          <w:szCs w:val="24"/>
          <w:lang w:val="uk-UA"/>
        </w:rPr>
        <w:t>начальника відділу освіти, молоді і спорту виконавчого комітету Кіцманської міської ради;</w:t>
      </w:r>
    </w:p>
    <w:p w:rsidR="00154190" w:rsidRPr="00796A8A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154190" w:rsidRPr="00723384" w:rsidRDefault="00154190" w:rsidP="00CB5C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Лашківського старостинського округу.</w:t>
      </w:r>
    </w:p>
    <w:p w:rsidR="00154190" w:rsidRDefault="00154190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54190" w:rsidRDefault="00154190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54190" w:rsidRPr="00723384" w:rsidRDefault="00154190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154190" w:rsidRDefault="00154190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154190" w:rsidRDefault="00154190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54190" w:rsidRDefault="00154190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54190" w:rsidSect="00291431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06BA8"/>
    <w:rsid w:val="00026DC9"/>
    <w:rsid w:val="00046ADD"/>
    <w:rsid w:val="000879E5"/>
    <w:rsid w:val="000F43CC"/>
    <w:rsid w:val="0011356F"/>
    <w:rsid w:val="00154190"/>
    <w:rsid w:val="00240154"/>
    <w:rsid w:val="0024124F"/>
    <w:rsid w:val="002567A8"/>
    <w:rsid w:val="00284310"/>
    <w:rsid w:val="00291431"/>
    <w:rsid w:val="002A01FA"/>
    <w:rsid w:val="003542EA"/>
    <w:rsid w:val="003613A4"/>
    <w:rsid w:val="00362050"/>
    <w:rsid w:val="003732C5"/>
    <w:rsid w:val="00381721"/>
    <w:rsid w:val="003A0F40"/>
    <w:rsid w:val="003E48C6"/>
    <w:rsid w:val="0040556E"/>
    <w:rsid w:val="004136C8"/>
    <w:rsid w:val="00425A3B"/>
    <w:rsid w:val="004458F3"/>
    <w:rsid w:val="00454D63"/>
    <w:rsid w:val="00455C4C"/>
    <w:rsid w:val="004665D3"/>
    <w:rsid w:val="004C4C51"/>
    <w:rsid w:val="004D3A16"/>
    <w:rsid w:val="004E3DF4"/>
    <w:rsid w:val="004E61C2"/>
    <w:rsid w:val="004F5016"/>
    <w:rsid w:val="00521989"/>
    <w:rsid w:val="00531593"/>
    <w:rsid w:val="0054505F"/>
    <w:rsid w:val="00566377"/>
    <w:rsid w:val="005759EB"/>
    <w:rsid w:val="0059437C"/>
    <w:rsid w:val="005C0CC5"/>
    <w:rsid w:val="005C40CB"/>
    <w:rsid w:val="005D7CA2"/>
    <w:rsid w:val="006147B3"/>
    <w:rsid w:val="00615644"/>
    <w:rsid w:val="00624139"/>
    <w:rsid w:val="00624348"/>
    <w:rsid w:val="00663914"/>
    <w:rsid w:val="00674DD6"/>
    <w:rsid w:val="006E2DD0"/>
    <w:rsid w:val="006F22D4"/>
    <w:rsid w:val="007117F7"/>
    <w:rsid w:val="00723384"/>
    <w:rsid w:val="00796A8A"/>
    <w:rsid w:val="007A0653"/>
    <w:rsid w:val="007A52DF"/>
    <w:rsid w:val="007D664A"/>
    <w:rsid w:val="00800819"/>
    <w:rsid w:val="008127E2"/>
    <w:rsid w:val="008242A6"/>
    <w:rsid w:val="00842934"/>
    <w:rsid w:val="00896D7A"/>
    <w:rsid w:val="008E2141"/>
    <w:rsid w:val="009633CD"/>
    <w:rsid w:val="009678EC"/>
    <w:rsid w:val="0098197C"/>
    <w:rsid w:val="009A4C85"/>
    <w:rsid w:val="009A6284"/>
    <w:rsid w:val="009B67C2"/>
    <w:rsid w:val="00A05931"/>
    <w:rsid w:val="00A5102A"/>
    <w:rsid w:val="00A65804"/>
    <w:rsid w:val="00AA73F9"/>
    <w:rsid w:val="00AB7182"/>
    <w:rsid w:val="00AC7A02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B91F1A"/>
    <w:rsid w:val="00C51FDD"/>
    <w:rsid w:val="00C95903"/>
    <w:rsid w:val="00CB5C2C"/>
    <w:rsid w:val="00D50EC9"/>
    <w:rsid w:val="00D73516"/>
    <w:rsid w:val="00DA190B"/>
    <w:rsid w:val="00E13973"/>
    <w:rsid w:val="00E1517E"/>
    <w:rsid w:val="00E47085"/>
    <w:rsid w:val="00E47183"/>
    <w:rsid w:val="00E77E6E"/>
    <w:rsid w:val="00F34599"/>
    <w:rsid w:val="00F96A13"/>
    <w:rsid w:val="00FC44D9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  <w:style w:type="paragraph" w:customStyle="1" w:styleId="Heading11">
    <w:name w:val="Heading 11"/>
    <w:basedOn w:val="Normal"/>
    <w:next w:val="Normal"/>
    <w:uiPriority w:val="99"/>
    <w:rsid w:val="0029143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29143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963</Words>
  <Characters>5493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пк</cp:lastModifiedBy>
  <cp:revision>4</cp:revision>
  <cp:lastPrinted>2023-08-02T13:53:00Z</cp:lastPrinted>
  <dcterms:created xsi:type="dcterms:W3CDTF">2023-09-07T14:11:00Z</dcterms:created>
  <dcterms:modified xsi:type="dcterms:W3CDTF">2023-09-08T07:26:00Z</dcterms:modified>
</cp:coreProperties>
</file>