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F48" w:rsidRPr="00003498" w:rsidRDefault="00261F48" w:rsidP="0018199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1pt" o:ole="" fillcolor="window">
            <v:imagedata r:id="rId5" o:title=""/>
          </v:shape>
          <o:OLEObject Type="Embed" ProgID="Paint.Picture" ShapeID="_x0000_i1025" DrawAspect="Content" ObjectID="_1755673284" r:id="rId6"/>
        </w:object>
      </w:r>
    </w:p>
    <w:p w:rsidR="00261F48" w:rsidRPr="00003498" w:rsidRDefault="00261F48" w:rsidP="0018199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261F48" w:rsidRPr="00003498" w:rsidRDefault="00261F48" w:rsidP="0018199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261F48" w:rsidRPr="00003498" w:rsidRDefault="00261F48" w:rsidP="0018199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261F48" w:rsidRPr="00003498" w:rsidRDefault="00261F48" w:rsidP="0018199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261F48" w:rsidRPr="00003498" w:rsidRDefault="00261F48" w:rsidP="0018199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261F48" w:rsidRPr="00003498" w:rsidRDefault="00261F48" w:rsidP="0018199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261F48" w:rsidRPr="00003498" w:rsidRDefault="00261F48" w:rsidP="0018199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261F48" w:rsidRPr="00003498" w:rsidRDefault="00261F48" w:rsidP="0018199E">
      <w:pPr>
        <w:spacing w:after="0" w:line="240" w:lineRule="auto"/>
        <w:jc w:val="right"/>
        <w:rPr>
          <w:rFonts w:ascii="Times New Roman" w:hAnsi="Times New Roman"/>
        </w:rPr>
      </w:pPr>
    </w:p>
    <w:p w:rsidR="00261F48" w:rsidRPr="00003498" w:rsidRDefault="00261F48" w:rsidP="0018199E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261F48" w:rsidRPr="00003498" w:rsidRDefault="00261F48" w:rsidP="0018199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261F48" w:rsidRPr="0000349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61F48" w:rsidRPr="00003498" w:rsidRDefault="00261F48" w:rsidP="001819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261F48" w:rsidRPr="00003498" w:rsidRDefault="00261F48" w:rsidP="001819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61F48" w:rsidRPr="00003498" w:rsidRDefault="00261F48" w:rsidP="001819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261F48" w:rsidRDefault="00261F48" w:rsidP="0018199E">
      <w:pPr>
        <w:spacing w:after="0" w:line="240" w:lineRule="auto"/>
        <w:rPr>
          <w:lang w:val="uk-UA"/>
        </w:rPr>
      </w:pPr>
    </w:p>
    <w:p w:rsidR="00261F48" w:rsidRPr="00D04916" w:rsidRDefault="00261F48" w:rsidP="001819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261F48" w:rsidRPr="00D04916" w:rsidRDefault="00261F48" w:rsidP="001819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261F48" w:rsidRDefault="00261F48" w:rsidP="0018199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261F48" w:rsidRDefault="00261F48" w:rsidP="0018199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261F48" w:rsidRDefault="00261F48" w:rsidP="001819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b/>
          <w:sz w:val="24"/>
          <w:szCs w:val="24"/>
          <w:lang w:val="uk-UA"/>
        </w:rPr>
        <w:t>85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:rsidR="00261F48" w:rsidRDefault="00261F48" w:rsidP="001819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261F48" w:rsidRPr="00003498" w:rsidRDefault="00261F48" w:rsidP="001819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1997 року народження від 25.07.2023 № 164, враховуючи рішення Комісії з питань захисту прав дитини при виконавчому комітеті Кіцманської міської ради від 29.08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261F48" w:rsidRDefault="00261F48" w:rsidP="0018199E">
      <w:pPr>
        <w:pStyle w:val="5"/>
        <w:jc w:val="both"/>
        <w:rPr>
          <w:rFonts w:ascii="Times New Roman" w:hAnsi="Times New Roman"/>
          <w:b/>
          <w:szCs w:val="24"/>
        </w:rPr>
      </w:pPr>
    </w:p>
    <w:p w:rsidR="00261F48" w:rsidRPr="00003498" w:rsidRDefault="00261F48" w:rsidP="0018199E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61F48" w:rsidRDefault="00261F48" w:rsidP="0018199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261F48" w:rsidRPr="006831C5" w:rsidRDefault="00261F48" w:rsidP="001819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>
        <w:rPr>
          <w:rFonts w:ascii="Times New Roman" w:hAnsi="Times New Roman"/>
          <w:sz w:val="24"/>
          <w:szCs w:val="24"/>
          <w:lang w:val="uk-UA"/>
        </w:rPr>
        <w:t>не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343EA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43EA9">
        <w:rPr>
          <w:rFonts w:ascii="Times New Roman" w:hAnsi="Times New Roman"/>
          <w:sz w:val="24"/>
          <w:szCs w:val="24"/>
          <w:lang w:val="uk-UA"/>
        </w:rPr>
        <w:t>1985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261F48" w:rsidRDefault="00261F48" w:rsidP="0018199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61F48" w:rsidRPr="00003498" w:rsidRDefault="00261F48" w:rsidP="0018199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261F48" w:rsidRPr="004621C0" w:rsidRDefault="00261F48" w:rsidP="0018199E">
      <w:pPr>
        <w:pStyle w:val="1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261F48" w:rsidRDefault="00261F48" w:rsidP="0018199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61F48" w:rsidRPr="00723384" w:rsidRDefault="00261F48" w:rsidP="0018199E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61F48" w:rsidRPr="00723384" w:rsidRDefault="00261F48" w:rsidP="0018199E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:rsidR="00261F48" w:rsidRPr="00723384" w:rsidRDefault="00261F48" w:rsidP="0018199E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1F48" w:rsidRDefault="00261F48" w:rsidP="0018199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61F48" w:rsidSect="00CA0E2D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1468"/>
    <w:multiLevelType w:val="multilevel"/>
    <w:tmpl w:val="DF48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99E"/>
    <w:rsid w:val="00003498"/>
    <w:rsid w:val="00044A77"/>
    <w:rsid w:val="00046497"/>
    <w:rsid w:val="00067812"/>
    <w:rsid w:val="00092905"/>
    <w:rsid w:val="00093B64"/>
    <w:rsid w:val="001336E3"/>
    <w:rsid w:val="001518FF"/>
    <w:rsid w:val="0018199E"/>
    <w:rsid w:val="00217817"/>
    <w:rsid w:val="00261F48"/>
    <w:rsid w:val="002B1D3B"/>
    <w:rsid w:val="00343EA9"/>
    <w:rsid w:val="00404BC9"/>
    <w:rsid w:val="004621C0"/>
    <w:rsid w:val="00472BC2"/>
    <w:rsid w:val="004E277F"/>
    <w:rsid w:val="004E5B5D"/>
    <w:rsid w:val="0050133C"/>
    <w:rsid w:val="00551D23"/>
    <w:rsid w:val="005D1697"/>
    <w:rsid w:val="005D77C5"/>
    <w:rsid w:val="006831C5"/>
    <w:rsid w:val="006971B1"/>
    <w:rsid w:val="006B5CDF"/>
    <w:rsid w:val="00723384"/>
    <w:rsid w:val="00784622"/>
    <w:rsid w:val="007874A2"/>
    <w:rsid w:val="00843384"/>
    <w:rsid w:val="00851230"/>
    <w:rsid w:val="0088124A"/>
    <w:rsid w:val="00895E67"/>
    <w:rsid w:val="00993EAD"/>
    <w:rsid w:val="009B2352"/>
    <w:rsid w:val="00A825D0"/>
    <w:rsid w:val="00BD01DB"/>
    <w:rsid w:val="00C10A05"/>
    <w:rsid w:val="00C3238D"/>
    <w:rsid w:val="00C36F89"/>
    <w:rsid w:val="00C96750"/>
    <w:rsid w:val="00CA0E2D"/>
    <w:rsid w:val="00CE2EC5"/>
    <w:rsid w:val="00D04916"/>
    <w:rsid w:val="00DC1AC8"/>
    <w:rsid w:val="00E9305F"/>
    <w:rsid w:val="00EA0D3C"/>
    <w:rsid w:val="00ED795E"/>
    <w:rsid w:val="00EF415E"/>
    <w:rsid w:val="00F26C5A"/>
    <w:rsid w:val="00F606D5"/>
    <w:rsid w:val="00F752F4"/>
    <w:rsid w:val="00FF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23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81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8199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8199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18199E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18199E"/>
  </w:style>
  <w:style w:type="paragraph" w:customStyle="1" w:styleId="10">
    <w:name w:val="Обычный1"/>
    <w:uiPriority w:val="99"/>
    <w:rsid w:val="0018199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8199E"/>
  </w:style>
  <w:style w:type="paragraph" w:customStyle="1" w:styleId="13">
    <w:name w:val="Заголовок 13"/>
    <w:basedOn w:val="Normal"/>
    <w:next w:val="Normal"/>
    <w:uiPriority w:val="99"/>
    <w:rsid w:val="0018199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18199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18199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18199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1">
    <w:name w:val="Название объекта1"/>
    <w:basedOn w:val="Normal"/>
    <w:next w:val="Normal"/>
    <w:uiPriority w:val="99"/>
    <w:rsid w:val="0018199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18199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18199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character" w:customStyle="1" w:styleId="apple-converted-space">
    <w:name w:val="apple-converted-space"/>
    <w:basedOn w:val="DefaultParagraphFont"/>
    <w:uiPriority w:val="99"/>
    <w:rsid w:val="0018199E"/>
    <w:rPr>
      <w:rFonts w:cs="Times New Roman"/>
    </w:rPr>
  </w:style>
  <w:style w:type="paragraph" w:styleId="NormalWeb">
    <w:name w:val="Normal (Web)"/>
    <w:basedOn w:val="Normal"/>
    <w:uiPriority w:val="99"/>
    <w:rsid w:val="00181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261</Words>
  <Characters>1492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2023-09-07T14:09:00Z</dcterms:created>
  <dcterms:modified xsi:type="dcterms:W3CDTF">2023-09-08T07:15:00Z</dcterms:modified>
</cp:coreProperties>
</file>