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D14F3" w:rsidRPr="00703737" w:rsidRDefault="00ED14F3" w:rsidP="004A7689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3620264" r:id="rId6"/>
        </w:object>
      </w:r>
      <w:bookmarkEnd w:id="0"/>
    </w:p>
    <w:p w:rsidR="00ED14F3" w:rsidRPr="00703737" w:rsidRDefault="00ED14F3" w:rsidP="004A7689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ED14F3" w:rsidRPr="00703737" w:rsidRDefault="00ED14F3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ED14F3" w:rsidRPr="00703737" w:rsidRDefault="00ED14F3" w:rsidP="004A7689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ED14F3" w:rsidRPr="00703737" w:rsidRDefault="00ED14F3" w:rsidP="004A7689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ED14F3" w:rsidRPr="00703737" w:rsidRDefault="00ED14F3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D14F3" w:rsidRPr="00703737" w:rsidRDefault="00ED14F3" w:rsidP="004A7689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ED14F3" w:rsidRPr="00703E0E" w:rsidRDefault="00ED14F3" w:rsidP="004A7689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ED14F3" w:rsidRDefault="00ED14F3" w:rsidP="004A7689">
      <w:pPr>
        <w:pStyle w:val="Title"/>
        <w:jc w:val="right"/>
        <w:rPr>
          <w:rFonts w:ascii="Times New Roman" w:hAnsi="Times New Roman"/>
          <w:b/>
          <w:szCs w:val="28"/>
        </w:rPr>
      </w:pPr>
    </w:p>
    <w:p w:rsidR="00ED14F3" w:rsidRPr="00703E0E" w:rsidRDefault="00ED14F3" w:rsidP="004A768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ED14F3" w:rsidRPr="00703E0E" w:rsidRDefault="00ED14F3" w:rsidP="004A7689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ED14F3" w:rsidRDefault="00ED14F3" w:rsidP="004A7689">
      <w:pPr>
        <w:pStyle w:val="Title"/>
        <w:rPr>
          <w:rFonts w:ascii="Times New Roman" w:hAnsi="Times New Roman"/>
          <w:b/>
          <w:szCs w:val="24"/>
        </w:rPr>
      </w:pPr>
    </w:p>
    <w:p w:rsidR="00ED14F3" w:rsidRDefault="00ED14F3" w:rsidP="004A7689">
      <w:pPr>
        <w:pStyle w:val="Title"/>
        <w:rPr>
          <w:rFonts w:ascii="Times New Roman" w:hAnsi="Times New Roman"/>
          <w:b/>
          <w:szCs w:val="24"/>
        </w:rPr>
      </w:pPr>
      <w:r w:rsidRPr="00703E0E">
        <w:rPr>
          <w:rFonts w:ascii="Times New Roman" w:hAnsi="Times New Roman"/>
          <w:b/>
          <w:szCs w:val="24"/>
        </w:rPr>
        <w:t xml:space="preserve">Р І Ш Е Н Н Я </w:t>
      </w:r>
      <w:r>
        <w:rPr>
          <w:rFonts w:ascii="Times New Roman" w:hAnsi="Times New Roman"/>
          <w:b/>
          <w:szCs w:val="24"/>
        </w:rPr>
        <w:t xml:space="preserve"> </w:t>
      </w:r>
      <w:r w:rsidRPr="00703E0E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 xml:space="preserve"> 198/8</w:t>
      </w:r>
    </w:p>
    <w:p w:rsidR="00ED14F3" w:rsidRPr="00703E0E" w:rsidRDefault="00ED14F3" w:rsidP="004A7689">
      <w:pPr>
        <w:pStyle w:val="Title"/>
        <w:rPr>
          <w:rFonts w:ascii="Times New Roman" w:hAnsi="Times New Roman"/>
        </w:rPr>
      </w:pPr>
    </w:p>
    <w:p w:rsidR="00ED14F3" w:rsidRPr="00703737" w:rsidRDefault="00ED14F3" w:rsidP="004A7689">
      <w:pPr>
        <w:jc w:val="both"/>
        <w:rPr>
          <w:sz w:val="24"/>
          <w:lang w:val="uk-UA"/>
        </w:rPr>
      </w:pPr>
      <w:r>
        <w:rPr>
          <w:sz w:val="24"/>
          <w:lang w:val="uk-UA"/>
        </w:rPr>
        <w:t>09 серпня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  <w:t xml:space="preserve">                    </w:t>
      </w:r>
      <w:r w:rsidRPr="00703737">
        <w:rPr>
          <w:sz w:val="24"/>
          <w:lang w:val="uk-UA"/>
        </w:rPr>
        <w:t>м. Кіцмань</w:t>
      </w:r>
    </w:p>
    <w:p w:rsidR="00ED14F3" w:rsidRPr="00703737" w:rsidRDefault="00ED14F3" w:rsidP="004A7689">
      <w:pPr>
        <w:pStyle w:val="Normal1"/>
        <w:rPr>
          <w:rFonts w:ascii="Times New Roman" w:hAnsi="Times New Roman"/>
          <w:b/>
          <w:szCs w:val="24"/>
        </w:rPr>
      </w:pPr>
    </w:p>
    <w:p w:rsidR="00ED14F3" w:rsidRDefault="00ED14F3" w:rsidP="00873168">
      <w:pPr>
        <w:rPr>
          <w:b/>
          <w:sz w:val="24"/>
          <w:lang w:val="uk-UA"/>
        </w:rPr>
      </w:pPr>
      <w:r w:rsidRPr="003E0FF9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погодження </w:t>
      </w:r>
      <w:r w:rsidRPr="003E0FF9">
        <w:rPr>
          <w:b/>
          <w:sz w:val="24"/>
          <w:lang w:val="uk-UA"/>
        </w:rPr>
        <w:t>графіку роботи</w:t>
      </w:r>
      <w:r>
        <w:rPr>
          <w:b/>
          <w:sz w:val="24"/>
          <w:lang w:val="uk-UA"/>
        </w:rPr>
        <w:t xml:space="preserve"> </w:t>
      </w:r>
    </w:p>
    <w:p w:rsidR="00ED14F3" w:rsidRDefault="00ED14F3" w:rsidP="0087316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магазину-бару «Любава» </w:t>
      </w:r>
    </w:p>
    <w:p w:rsidR="00ED14F3" w:rsidRDefault="00ED14F3" w:rsidP="00873168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по вул. Л. Українки, 86 в селі Шипинці,</w:t>
      </w:r>
    </w:p>
    <w:p w:rsidR="00ED14F3" w:rsidRDefault="00ED14F3" w:rsidP="00873168">
      <w:pPr>
        <w:rPr>
          <w:b/>
          <w:sz w:val="24"/>
          <w:lang w:val="uk-UA"/>
        </w:rPr>
      </w:pPr>
      <w:bookmarkStart w:id="1" w:name="_GoBack"/>
      <w:bookmarkEnd w:id="1"/>
      <w:r>
        <w:rPr>
          <w:b/>
          <w:sz w:val="24"/>
          <w:lang w:val="uk-UA"/>
        </w:rPr>
        <w:t>Чернівецького району, Чернівецької області</w:t>
      </w:r>
    </w:p>
    <w:p w:rsidR="00ED14F3" w:rsidRPr="003E0FF9" w:rsidRDefault="00ED14F3" w:rsidP="00873168">
      <w:pPr>
        <w:rPr>
          <w:b/>
          <w:sz w:val="24"/>
          <w:lang w:val="uk-UA"/>
        </w:rPr>
      </w:pPr>
    </w:p>
    <w:p w:rsidR="00ED14F3" w:rsidRPr="003E0FF9" w:rsidRDefault="00ED14F3" w:rsidP="00873168">
      <w:pPr>
        <w:rPr>
          <w:b/>
          <w:sz w:val="24"/>
          <w:lang w:val="uk-UA"/>
        </w:rPr>
      </w:pPr>
    </w:p>
    <w:p w:rsidR="00ED14F3" w:rsidRDefault="00ED14F3" w:rsidP="00873168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  <w:t>Розглянувши заяву за вх.</w:t>
      </w:r>
      <w:r>
        <w:rPr>
          <w:sz w:val="24"/>
          <w:lang w:val="uk-UA"/>
        </w:rPr>
        <w:t xml:space="preserve"> № 53/4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>14.07.</w:t>
      </w:r>
      <w:r w:rsidRPr="003E0FF9">
        <w:rPr>
          <w:sz w:val="24"/>
          <w:lang w:val="uk-UA"/>
        </w:rPr>
        <w:t>20</w:t>
      </w:r>
      <w:r>
        <w:rPr>
          <w:sz w:val="24"/>
          <w:lang w:val="uk-UA"/>
        </w:rPr>
        <w:t>23</w:t>
      </w:r>
      <w:r w:rsidRPr="003E0FF9">
        <w:rPr>
          <w:sz w:val="24"/>
          <w:lang w:val="uk-UA"/>
        </w:rPr>
        <w:t xml:space="preserve"> року від ФОП</w:t>
      </w:r>
      <w:r>
        <w:rPr>
          <w:sz w:val="24"/>
          <w:lang w:val="uk-UA"/>
        </w:rPr>
        <w:t xml:space="preserve"> Дутчак Тамари Іванівни, </w:t>
      </w:r>
      <w:r w:rsidRPr="003E0FF9">
        <w:rPr>
          <w:sz w:val="24"/>
          <w:lang w:val="uk-UA"/>
        </w:rPr>
        <w:t xml:space="preserve">про </w:t>
      </w:r>
      <w:r>
        <w:rPr>
          <w:sz w:val="24"/>
          <w:lang w:val="uk-UA"/>
        </w:rPr>
        <w:t xml:space="preserve">погодження </w:t>
      </w:r>
      <w:r w:rsidRPr="003E0FF9">
        <w:rPr>
          <w:sz w:val="24"/>
          <w:lang w:val="uk-UA"/>
        </w:rPr>
        <w:t>графіку роботи</w:t>
      </w:r>
      <w:r>
        <w:rPr>
          <w:sz w:val="24"/>
          <w:lang w:val="uk-UA"/>
        </w:rPr>
        <w:t xml:space="preserve"> магазину-бару «Любава» по вул. Л.Українки, 86 в с. Шипинці, Витяг </w:t>
      </w:r>
      <w:r w:rsidRPr="003E0FF9">
        <w:rPr>
          <w:sz w:val="24"/>
          <w:lang w:val="uk-UA"/>
        </w:rPr>
        <w:t xml:space="preserve">з Єдиного державного реєстру </w:t>
      </w:r>
      <w:r>
        <w:rPr>
          <w:sz w:val="24"/>
          <w:lang w:val="uk-UA"/>
        </w:rPr>
        <w:t xml:space="preserve">юридичних осіб, фізичних осіб-підприємців та громадських формувань </w:t>
      </w:r>
      <w:r w:rsidRPr="003E0FF9">
        <w:rPr>
          <w:sz w:val="24"/>
          <w:lang w:val="uk-UA"/>
        </w:rPr>
        <w:t xml:space="preserve">від </w:t>
      </w:r>
      <w:r>
        <w:rPr>
          <w:sz w:val="24"/>
          <w:lang w:val="uk-UA"/>
        </w:rPr>
        <w:t xml:space="preserve">12.07.2023 р. № 49126828080, договір оренди торгового приміщення від 18.07.2023 р., </w:t>
      </w:r>
      <w:r w:rsidRPr="003E0FF9">
        <w:rPr>
          <w:sz w:val="24"/>
          <w:lang w:val="uk-UA"/>
        </w:rPr>
        <w:t xml:space="preserve"> керуючись </w:t>
      </w:r>
      <w:r>
        <w:rPr>
          <w:sz w:val="24"/>
          <w:lang w:val="uk-UA"/>
        </w:rPr>
        <w:t xml:space="preserve">пп. 2 та 4 п. «б»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ED14F3" w:rsidRDefault="00ED14F3" w:rsidP="00873168">
      <w:pPr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</w:t>
      </w:r>
    </w:p>
    <w:p w:rsidR="00ED14F3" w:rsidRPr="00E82FEF" w:rsidRDefault="00ED14F3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ED14F3" w:rsidRPr="003E0FF9" w:rsidRDefault="00ED14F3" w:rsidP="00873168">
      <w:pPr>
        <w:jc w:val="center"/>
        <w:rPr>
          <w:sz w:val="24"/>
          <w:lang w:val="uk-UA"/>
        </w:rPr>
      </w:pPr>
    </w:p>
    <w:p w:rsidR="00ED14F3" w:rsidRPr="00D467F4" w:rsidRDefault="00ED14F3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Погодити</w:t>
      </w:r>
      <w:r w:rsidRPr="00D467F4">
        <w:rPr>
          <w:sz w:val="24"/>
          <w:lang w:val="uk-UA"/>
        </w:rPr>
        <w:t xml:space="preserve">  графік роботи магазину-бару «Любава» по  вул. Л. Українки, 86  в с. Шипинці, Чернівецького району, Чернівецької області з 9.00 год. до 20.</w:t>
      </w:r>
      <w:r>
        <w:rPr>
          <w:sz w:val="24"/>
          <w:lang w:val="uk-UA"/>
        </w:rPr>
        <w:t xml:space="preserve">00 год. щоденно без </w:t>
      </w:r>
      <w:r w:rsidRPr="00D467F4">
        <w:rPr>
          <w:sz w:val="24"/>
          <w:lang w:val="uk-UA"/>
        </w:rPr>
        <w:t>обідньої перерви</w:t>
      </w:r>
      <w:r>
        <w:rPr>
          <w:sz w:val="24"/>
          <w:lang w:val="uk-UA"/>
        </w:rPr>
        <w:t xml:space="preserve"> та без вихідних</w:t>
      </w:r>
      <w:r w:rsidRPr="00D467F4">
        <w:rPr>
          <w:sz w:val="24"/>
          <w:lang w:val="uk-UA"/>
        </w:rPr>
        <w:t xml:space="preserve">. </w:t>
      </w:r>
    </w:p>
    <w:p w:rsidR="00ED14F3" w:rsidRPr="00D467F4" w:rsidRDefault="00ED14F3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467F4">
        <w:rPr>
          <w:sz w:val="24"/>
          <w:szCs w:val="24"/>
          <w:lang w:val="uk-UA"/>
        </w:rPr>
        <w:t xml:space="preserve">Зобов'язати </w:t>
      </w:r>
      <w:r w:rsidRPr="00D467F4">
        <w:rPr>
          <w:sz w:val="24"/>
          <w:lang w:val="uk-UA"/>
        </w:rPr>
        <w:t xml:space="preserve">ФОП </w:t>
      </w:r>
      <w:r>
        <w:rPr>
          <w:sz w:val="24"/>
          <w:lang w:val="uk-UA"/>
        </w:rPr>
        <w:t xml:space="preserve">Дутчак Тамару Іванівну </w:t>
      </w:r>
      <w:r w:rsidRPr="00D467F4">
        <w:rPr>
          <w:sz w:val="24"/>
          <w:szCs w:val="24"/>
          <w:lang w:val="uk-UA"/>
        </w:rPr>
        <w:t xml:space="preserve"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скликання, </w:t>
      </w:r>
      <w:r w:rsidRPr="00D467F4">
        <w:rPr>
          <w:sz w:val="24"/>
          <w:szCs w:val="24"/>
          <w:shd w:val="clear" w:color="auto" w:fill="FFFFFF"/>
          <w:lang w:val="uk-UA"/>
        </w:rPr>
        <w:t>санітарних умов, умов праці, правил торгівлі</w:t>
      </w:r>
      <w:r w:rsidRPr="00D467F4">
        <w:rPr>
          <w:sz w:val="24"/>
          <w:szCs w:val="24"/>
          <w:lang w:val="uk-UA"/>
        </w:rPr>
        <w:t xml:space="preserve">, Правил пожежної безпеки, розмістити графік роботи торгової точки в доступному місці, та укласти договір із надавачем послуг на вивезення твердих побутових відходів. </w:t>
      </w:r>
    </w:p>
    <w:p w:rsidR="00ED14F3" w:rsidRPr="00FA08A5" w:rsidRDefault="00ED14F3" w:rsidP="00873168">
      <w:pPr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DE2C1F">
        <w:rPr>
          <w:sz w:val="24"/>
          <w:lang w:val="uk-UA"/>
        </w:rPr>
        <w:t xml:space="preserve">Контроль за виконанням </w:t>
      </w:r>
      <w:r>
        <w:rPr>
          <w:sz w:val="24"/>
          <w:lang w:val="uk-UA"/>
        </w:rPr>
        <w:t xml:space="preserve">цього </w:t>
      </w:r>
      <w:r w:rsidRPr="00DE2C1F">
        <w:rPr>
          <w:sz w:val="24"/>
          <w:lang w:val="uk-UA"/>
        </w:rPr>
        <w:t>рішення покласти на заступника міського голови з питань діяльності виконавчих органів</w:t>
      </w:r>
      <w:r>
        <w:rPr>
          <w:sz w:val="24"/>
          <w:lang w:val="uk-UA"/>
        </w:rPr>
        <w:t xml:space="preserve"> Юрія КОСАРА.</w:t>
      </w:r>
    </w:p>
    <w:p w:rsidR="00ED14F3" w:rsidRDefault="00ED14F3" w:rsidP="00873168">
      <w:pPr>
        <w:rPr>
          <w:b/>
          <w:sz w:val="24"/>
          <w:szCs w:val="24"/>
          <w:lang w:val="uk-UA"/>
        </w:rPr>
      </w:pPr>
    </w:p>
    <w:p w:rsidR="00ED14F3" w:rsidRDefault="00ED14F3" w:rsidP="00873168">
      <w:pPr>
        <w:rPr>
          <w:b/>
          <w:sz w:val="24"/>
          <w:szCs w:val="24"/>
          <w:lang w:val="uk-UA"/>
        </w:rPr>
      </w:pPr>
    </w:p>
    <w:p w:rsidR="00ED14F3" w:rsidRDefault="00ED14F3" w:rsidP="00873168">
      <w:pPr>
        <w:rPr>
          <w:b/>
          <w:sz w:val="24"/>
          <w:szCs w:val="24"/>
          <w:lang w:val="uk-UA"/>
        </w:rPr>
      </w:pPr>
    </w:p>
    <w:p w:rsidR="00ED14F3" w:rsidRPr="00BC40F0" w:rsidRDefault="00ED14F3" w:rsidP="00A51CE1">
      <w:pPr>
        <w:jc w:val="right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В.о.м</w:t>
      </w:r>
      <w:r w:rsidRPr="00BC40F0">
        <w:rPr>
          <w:b/>
          <w:sz w:val="24"/>
          <w:szCs w:val="24"/>
          <w:lang w:val="uk-UA"/>
        </w:rPr>
        <w:t>іськ</w:t>
      </w:r>
      <w:r>
        <w:rPr>
          <w:b/>
          <w:sz w:val="24"/>
          <w:szCs w:val="24"/>
          <w:lang w:val="uk-UA"/>
        </w:rPr>
        <w:t>ого  голови</w:t>
      </w:r>
      <w:r w:rsidRPr="00BC40F0">
        <w:rPr>
          <w:b/>
          <w:sz w:val="24"/>
          <w:szCs w:val="24"/>
          <w:lang w:val="uk-UA"/>
        </w:rPr>
        <w:t xml:space="preserve">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                    Юрій КОСАР</w:t>
      </w:r>
    </w:p>
    <w:sectPr w:rsidR="00ED14F3" w:rsidRPr="00BC40F0" w:rsidSect="00B13BA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2C9"/>
    <w:rsid w:val="0001100F"/>
    <w:rsid w:val="000151FF"/>
    <w:rsid w:val="00064A56"/>
    <w:rsid w:val="00064E3F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051F6"/>
    <w:rsid w:val="001342DF"/>
    <w:rsid w:val="001349E2"/>
    <w:rsid w:val="00144B9B"/>
    <w:rsid w:val="0015028D"/>
    <w:rsid w:val="0018598B"/>
    <w:rsid w:val="001862AE"/>
    <w:rsid w:val="001A4634"/>
    <w:rsid w:val="001B2D66"/>
    <w:rsid w:val="001B3352"/>
    <w:rsid w:val="001E5A6C"/>
    <w:rsid w:val="001F5BC3"/>
    <w:rsid w:val="001F6372"/>
    <w:rsid w:val="00206C69"/>
    <w:rsid w:val="00221755"/>
    <w:rsid w:val="00251A7E"/>
    <w:rsid w:val="00252DBF"/>
    <w:rsid w:val="00266153"/>
    <w:rsid w:val="00270253"/>
    <w:rsid w:val="002C2139"/>
    <w:rsid w:val="002E0A8C"/>
    <w:rsid w:val="002F5EAB"/>
    <w:rsid w:val="003027C5"/>
    <w:rsid w:val="003042EE"/>
    <w:rsid w:val="00332764"/>
    <w:rsid w:val="00336BA8"/>
    <w:rsid w:val="00343E3C"/>
    <w:rsid w:val="003452AD"/>
    <w:rsid w:val="00354382"/>
    <w:rsid w:val="00360CD7"/>
    <w:rsid w:val="003723B8"/>
    <w:rsid w:val="00386340"/>
    <w:rsid w:val="00397F44"/>
    <w:rsid w:val="003A2AA1"/>
    <w:rsid w:val="003A3866"/>
    <w:rsid w:val="003C5E4E"/>
    <w:rsid w:val="003C6E62"/>
    <w:rsid w:val="003D43E9"/>
    <w:rsid w:val="003E0FF9"/>
    <w:rsid w:val="003F09B3"/>
    <w:rsid w:val="003F3C5D"/>
    <w:rsid w:val="004054FD"/>
    <w:rsid w:val="0041340C"/>
    <w:rsid w:val="00420D0C"/>
    <w:rsid w:val="004215D4"/>
    <w:rsid w:val="00424630"/>
    <w:rsid w:val="00425646"/>
    <w:rsid w:val="00435CF8"/>
    <w:rsid w:val="004365BD"/>
    <w:rsid w:val="00463710"/>
    <w:rsid w:val="004660C5"/>
    <w:rsid w:val="00483B39"/>
    <w:rsid w:val="004861E9"/>
    <w:rsid w:val="004A1455"/>
    <w:rsid w:val="004A7689"/>
    <w:rsid w:val="004B1756"/>
    <w:rsid w:val="004B71FC"/>
    <w:rsid w:val="004D67C5"/>
    <w:rsid w:val="004D73C4"/>
    <w:rsid w:val="005121BB"/>
    <w:rsid w:val="005140A8"/>
    <w:rsid w:val="005275B2"/>
    <w:rsid w:val="00566F10"/>
    <w:rsid w:val="00582586"/>
    <w:rsid w:val="0058294A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45B5"/>
    <w:rsid w:val="006879E0"/>
    <w:rsid w:val="00693601"/>
    <w:rsid w:val="006C304A"/>
    <w:rsid w:val="006E4D4B"/>
    <w:rsid w:val="00703737"/>
    <w:rsid w:val="00703E0E"/>
    <w:rsid w:val="00764F42"/>
    <w:rsid w:val="007705A6"/>
    <w:rsid w:val="007F27E8"/>
    <w:rsid w:val="008051ED"/>
    <w:rsid w:val="008134C5"/>
    <w:rsid w:val="008179C0"/>
    <w:rsid w:val="008405BB"/>
    <w:rsid w:val="0084582D"/>
    <w:rsid w:val="00854717"/>
    <w:rsid w:val="00855820"/>
    <w:rsid w:val="008558D5"/>
    <w:rsid w:val="00856669"/>
    <w:rsid w:val="00873168"/>
    <w:rsid w:val="00874BAC"/>
    <w:rsid w:val="00876024"/>
    <w:rsid w:val="00885874"/>
    <w:rsid w:val="00895942"/>
    <w:rsid w:val="00897073"/>
    <w:rsid w:val="008B58E2"/>
    <w:rsid w:val="008B6599"/>
    <w:rsid w:val="008E20C4"/>
    <w:rsid w:val="008E41B1"/>
    <w:rsid w:val="008F0F25"/>
    <w:rsid w:val="008F3E27"/>
    <w:rsid w:val="00914BED"/>
    <w:rsid w:val="00954DB6"/>
    <w:rsid w:val="009666FF"/>
    <w:rsid w:val="00981FB4"/>
    <w:rsid w:val="009D123B"/>
    <w:rsid w:val="009D2229"/>
    <w:rsid w:val="009D2268"/>
    <w:rsid w:val="00A305B8"/>
    <w:rsid w:val="00A448DD"/>
    <w:rsid w:val="00A51CE1"/>
    <w:rsid w:val="00A533D5"/>
    <w:rsid w:val="00A54208"/>
    <w:rsid w:val="00A60BD1"/>
    <w:rsid w:val="00A61700"/>
    <w:rsid w:val="00A71F67"/>
    <w:rsid w:val="00A827B6"/>
    <w:rsid w:val="00A9102F"/>
    <w:rsid w:val="00A93865"/>
    <w:rsid w:val="00AA2A50"/>
    <w:rsid w:val="00AA2C5F"/>
    <w:rsid w:val="00AB06E9"/>
    <w:rsid w:val="00AB608F"/>
    <w:rsid w:val="00B01166"/>
    <w:rsid w:val="00B13BA9"/>
    <w:rsid w:val="00B3011A"/>
    <w:rsid w:val="00B37577"/>
    <w:rsid w:val="00B41139"/>
    <w:rsid w:val="00B43A3F"/>
    <w:rsid w:val="00B64AAC"/>
    <w:rsid w:val="00B94FC6"/>
    <w:rsid w:val="00BA1BD3"/>
    <w:rsid w:val="00BA6432"/>
    <w:rsid w:val="00BB6FBA"/>
    <w:rsid w:val="00BC40F0"/>
    <w:rsid w:val="00C037CF"/>
    <w:rsid w:val="00C03B91"/>
    <w:rsid w:val="00C214B7"/>
    <w:rsid w:val="00C306E5"/>
    <w:rsid w:val="00C4342C"/>
    <w:rsid w:val="00C45065"/>
    <w:rsid w:val="00C616CE"/>
    <w:rsid w:val="00C76F47"/>
    <w:rsid w:val="00C83AC9"/>
    <w:rsid w:val="00C86362"/>
    <w:rsid w:val="00CA4ADB"/>
    <w:rsid w:val="00CD20E9"/>
    <w:rsid w:val="00D164C9"/>
    <w:rsid w:val="00D3180B"/>
    <w:rsid w:val="00D4223B"/>
    <w:rsid w:val="00D467F4"/>
    <w:rsid w:val="00D50ADA"/>
    <w:rsid w:val="00D532BB"/>
    <w:rsid w:val="00D66E91"/>
    <w:rsid w:val="00D75995"/>
    <w:rsid w:val="00D86FA6"/>
    <w:rsid w:val="00DC0BAA"/>
    <w:rsid w:val="00DE2C1F"/>
    <w:rsid w:val="00DF1277"/>
    <w:rsid w:val="00E00E27"/>
    <w:rsid w:val="00E26AF1"/>
    <w:rsid w:val="00E31A68"/>
    <w:rsid w:val="00E402AB"/>
    <w:rsid w:val="00E8207E"/>
    <w:rsid w:val="00E82FEF"/>
    <w:rsid w:val="00E90C8F"/>
    <w:rsid w:val="00EA66C1"/>
    <w:rsid w:val="00EC319C"/>
    <w:rsid w:val="00ED14F3"/>
    <w:rsid w:val="00ED480B"/>
    <w:rsid w:val="00EF5CFE"/>
    <w:rsid w:val="00F26D3A"/>
    <w:rsid w:val="00F64456"/>
    <w:rsid w:val="00F647FC"/>
    <w:rsid w:val="00F72909"/>
    <w:rsid w:val="00FA08A5"/>
    <w:rsid w:val="00FB17C4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8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1</Pages>
  <Words>281</Words>
  <Characters>1608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2023-08-11T07:56:00Z</cp:lastPrinted>
  <dcterms:created xsi:type="dcterms:W3CDTF">2023-08-02T12:33:00Z</dcterms:created>
  <dcterms:modified xsi:type="dcterms:W3CDTF">2023-08-15T12:58:00Z</dcterms:modified>
</cp:coreProperties>
</file>