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678" w:rsidRPr="00723384" w:rsidRDefault="00713678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3620190" r:id="rId6"/>
        </w:object>
      </w:r>
    </w:p>
    <w:p w:rsidR="00713678" w:rsidRPr="003D15A5" w:rsidRDefault="00713678" w:rsidP="008242A6">
      <w:pPr>
        <w:pStyle w:val="1"/>
        <w:rPr>
          <w:rFonts w:ascii="Times New Roman" w:hAnsi="Times New Roman"/>
          <w:szCs w:val="26"/>
        </w:rPr>
      </w:pPr>
      <w:r w:rsidRPr="003D15A5">
        <w:rPr>
          <w:rFonts w:ascii="Times New Roman" w:hAnsi="Times New Roman"/>
          <w:szCs w:val="26"/>
        </w:rPr>
        <w:t>УКРАЇНА</w:t>
      </w:r>
    </w:p>
    <w:p w:rsidR="00713678" w:rsidRPr="003D15A5" w:rsidRDefault="00713678" w:rsidP="008242A6">
      <w:pPr>
        <w:pStyle w:val="11"/>
        <w:rPr>
          <w:rFonts w:ascii="Times New Roman" w:hAnsi="Times New Roman"/>
          <w:szCs w:val="28"/>
        </w:rPr>
      </w:pPr>
      <w:r w:rsidRPr="003D15A5">
        <w:rPr>
          <w:rFonts w:ascii="Times New Roman" w:hAnsi="Times New Roman"/>
          <w:szCs w:val="28"/>
        </w:rPr>
        <w:t>КІЦМАНСЬКА МІСЬКА РАДА</w:t>
      </w:r>
    </w:p>
    <w:p w:rsidR="00713678" w:rsidRPr="003D15A5" w:rsidRDefault="00713678" w:rsidP="008242A6">
      <w:pPr>
        <w:pStyle w:val="11"/>
        <w:rPr>
          <w:rFonts w:ascii="Times New Roman" w:hAnsi="Times New Roman"/>
          <w:szCs w:val="28"/>
        </w:rPr>
      </w:pPr>
      <w:r w:rsidRPr="003D15A5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713678" w:rsidRPr="003D15A5" w:rsidRDefault="00713678" w:rsidP="008242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3D15A5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13678" w:rsidRPr="00723384" w:rsidRDefault="00713678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713678" w:rsidRPr="00723384" w:rsidRDefault="00713678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713678" w:rsidRPr="00723384" w:rsidRDefault="00713678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713678" w:rsidRPr="00723384" w:rsidRDefault="00713678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13678" w:rsidRPr="00723384" w:rsidRDefault="00713678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13678" w:rsidRPr="00723384" w:rsidRDefault="00713678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196/8</w:t>
      </w:r>
    </w:p>
    <w:p w:rsidR="00713678" w:rsidRPr="00723384" w:rsidRDefault="00713678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3678" w:rsidRPr="00723384" w:rsidRDefault="00713678" w:rsidP="00E40B4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09 серпня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713678" w:rsidRPr="0072338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713678" w:rsidRPr="0024015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міждисциплінарної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713678" w:rsidRPr="0024015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команд</w:t>
      </w:r>
      <w:r>
        <w:rPr>
          <w:rFonts w:ascii="Times New Roman" w:hAnsi="Times New Roman" w:cs="Times New Roman"/>
          <w:b/>
          <w:iCs/>
        </w:rPr>
        <w:t>и</w:t>
      </w:r>
      <w:r w:rsidRPr="00240154">
        <w:rPr>
          <w:rFonts w:ascii="Times New Roman" w:hAnsi="Times New Roman" w:cs="Times New Roman"/>
          <w:b/>
          <w:iCs/>
        </w:rPr>
        <w:t xml:space="preserve"> для організації соціального </w:t>
      </w:r>
    </w:p>
    <w:p w:rsidR="00713678" w:rsidRPr="0024015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дитини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а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перебуває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713678" w:rsidRPr="0024015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713678" w:rsidRPr="0024015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її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713678" w:rsidRPr="0024015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713678" w:rsidRPr="00240154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713678" w:rsidRPr="00A5102A" w:rsidRDefault="00713678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713678" w:rsidRDefault="00713678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713678" w:rsidRPr="00E47085" w:rsidRDefault="00713678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713678" w:rsidRPr="00E47085" w:rsidRDefault="00713678" w:rsidP="00D142CD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713678" w:rsidRPr="00E47085" w:rsidRDefault="00713678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3678" w:rsidRPr="00E47085" w:rsidRDefault="00713678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міждисциплінарну команду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дитини, яка перебуває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713678" w:rsidRPr="00E47085" w:rsidRDefault="00713678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3678" w:rsidRPr="00E47085" w:rsidRDefault="00713678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міждисциплінарної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713678" w:rsidRPr="00E47085" w:rsidRDefault="00713678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3678" w:rsidRPr="00E47085" w:rsidRDefault="00713678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міждисциплінарної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команд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и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шляхом проведення засідань.</w:t>
      </w:r>
    </w:p>
    <w:p w:rsidR="00713678" w:rsidRPr="00E47085" w:rsidRDefault="00713678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713678" w:rsidRPr="00E47085" w:rsidRDefault="00713678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E47085">
        <w:rPr>
          <w:rFonts w:ascii="Times New Roman" w:hAnsi="Times New Roman"/>
          <w:szCs w:val="24"/>
        </w:rPr>
        <w:t xml:space="preserve">          4. </w:t>
      </w:r>
      <w:r w:rsidRPr="00003498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 ТКАЧУКА</w:t>
      </w:r>
      <w:r w:rsidRPr="00E47085">
        <w:rPr>
          <w:rFonts w:ascii="Times New Roman" w:hAnsi="Times New Roman"/>
          <w:szCs w:val="24"/>
        </w:rPr>
        <w:t>.</w:t>
      </w:r>
    </w:p>
    <w:p w:rsidR="00713678" w:rsidRPr="00E47085" w:rsidRDefault="00713678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13678" w:rsidRPr="00E47085" w:rsidRDefault="00713678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13678" w:rsidRPr="00723384" w:rsidRDefault="00713678" w:rsidP="00D73516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В.о.міського</w:t>
      </w:r>
      <w:r w:rsidRPr="00723384">
        <w:rPr>
          <w:rFonts w:ascii="Times New Roman" w:hAnsi="Times New Roman"/>
          <w:b/>
          <w:szCs w:val="24"/>
        </w:rPr>
        <w:t xml:space="preserve">   голов</w:t>
      </w:r>
      <w:r>
        <w:rPr>
          <w:rFonts w:ascii="Times New Roman" w:hAnsi="Times New Roman"/>
          <w:b/>
          <w:szCs w:val="24"/>
        </w:rPr>
        <w:t>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Юрій КОСАР</w:t>
      </w:r>
    </w:p>
    <w:p w:rsidR="00713678" w:rsidRPr="00723384" w:rsidRDefault="00713678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713678" w:rsidRPr="00723384" w:rsidRDefault="00713678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713678" w:rsidRPr="00723384" w:rsidRDefault="00713678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713678" w:rsidRPr="00723384" w:rsidRDefault="00713678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713678" w:rsidRPr="00723384" w:rsidRDefault="00713678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713678" w:rsidRDefault="00713678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09.08.2023 р. № 196/8</w:t>
      </w:r>
    </w:p>
    <w:p w:rsidR="00713678" w:rsidRPr="00723384" w:rsidRDefault="00713678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713678" w:rsidRPr="00723384" w:rsidRDefault="00713678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713678" w:rsidRDefault="00713678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713678" w:rsidRDefault="00713678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713678" w:rsidRDefault="00713678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713678" w:rsidRPr="00723384" w:rsidRDefault="00713678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713678" w:rsidRPr="00723384" w:rsidRDefault="00713678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міждисциплінарної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и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713678" w:rsidRPr="00723384" w:rsidRDefault="00713678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713678" w:rsidRPr="00723384" w:rsidRDefault="00713678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713678" w:rsidRPr="00723384" w:rsidRDefault="00713678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13678" w:rsidRPr="00796A8A" w:rsidRDefault="00713678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***2009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Суховерхів,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713678" w:rsidRPr="00796A8A" w:rsidRDefault="00713678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713678" w:rsidRPr="00796A8A" w:rsidRDefault="00713678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713678" w:rsidRPr="00796A8A" w:rsidRDefault="00713678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713678" w:rsidRPr="00796A8A" w:rsidRDefault="00713678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713678" w:rsidRPr="00796A8A" w:rsidRDefault="00713678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Анна РУДАН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713678" w:rsidRPr="00796A8A" w:rsidRDefault="00713678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КОЖУХАР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Суховерхівського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713678" w:rsidRPr="00723384" w:rsidRDefault="00713678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Микола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Суховерхів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713678" w:rsidRPr="00723384" w:rsidRDefault="00713678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713678" w:rsidRDefault="00713678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3678" w:rsidRDefault="00713678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</w:p>
    <w:p w:rsidR="00713678" w:rsidRDefault="00713678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3678" w:rsidRPr="00723384" w:rsidRDefault="00713678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713678" w:rsidRDefault="00713678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713678" w:rsidRDefault="00713678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3678" w:rsidRDefault="00713678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13678" w:rsidSect="00D142CD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0C05"/>
    <w:rsid w:val="00046ADD"/>
    <w:rsid w:val="00057E96"/>
    <w:rsid w:val="000804F0"/>
    <w:rsid w:val="000879E5"/>
    <w:rsid w:val="000C5AB0"/>
    <w:rsid w:val="000F43CC"/>
    <w:rsid w:val="0011356F"/>
    <w:rsid w:val="00123BFD"/>
    <w:rsid w:val="001626F8"/>
    <w:rsid w:val="00240154"/>
    <w:rsid w:val="00284310"/>
    <w:rsid w:val="002A01FA"/>
    <w:rsid w:val="002A034B"/>
    <w:rsid w:val="003613A4"/>
    <w:rsid w:val="00381721"/>
    <w:rsid w:val="003A1CF5"/>
    <w:rsid w:val="003D15A5"/>
    <w:rsid w:val="0040556E"/>
    <w:rsid w:val="004136C8"/>
    <w:rsid w:val="00425A3B"/>
    <w:rsid w:val="004458F3"/>
    <w:rsid w:val="00454D63"/>
    <w:rsid w:val="00455C4C"/>
    <w:rsid w:val="004665D3"/>
    <w:rsid w:val="00466601"/>
    <w:rsid w:val="004C4C51"/>
    <w:rsid w:val="004D3A16"/>
    <w:rsid w:val="004E3DF4"/>
    <w:rsid w:val="004F5016"/>
    <w:rsid w:val="005103CA"/>
    <w:rsid w:val="00521989"/>
    <w:rsid w:val="00531593"/>
    <w:rsid w:val="0054505F"/>
    <w:rsid w:val="0059437C"/>
    <w:rsid w:val="005C0CC5"/>
    <w:rsid w:val="005C40CB"/>
    <w:rsid w:val="00610143"/>
    <w:rsid w:val="00624139"/>
    <w:rsid w:val="00624348"/>
    <w:rsid w:val="00630C78"/>
    <w:rsid w:val="00663914"/>
    <w:rsid w:val="00674DD6"/>
    <w:rsid w:val="006F22D4"/>
    <w:rsid w:val="007117F7"/>
    <w:rsid w:val="00713678"/>
    <w:rsid w:val="00723384"/>
    <w:rsid w:val="007924AC"/>
    <w:rsid w:val="00796A8A"/>
    <w:rsid w:val="007A0653"/>
    <w:rsid w:val="00800819"/>
    <w:rsid w:val="008122B2"/>
    <w:rsid w:val="008127E2"/>
    <w:rsid w:val="008242A6"/>
    <w:rsid w:val="00842934"/>
    <w:rsid w:val="00896D7A"/>
    <w:rsid w:val="008E2141"/>
    <w:rsid w:val="009078D9"/>
    <w:rsid w:val="009409F4"/>
    <w:rsid w:val="009633CD"/>
    <w:rsid w:val="009678EC"/>
    <w:rsid w:val="009A4C85"/>
    <w:rsid w:val="009A6284"/>
    <w:rsid w:val="009B67C2"/>
    <w:rsid w:val="00A05931"/>
    <w:rsid w:val="00A5102A"/>
    <w:rsid w:val="00AA73F9"/>
    <w:rsid w:val="00AB7182"/>
    <w:rsid w:val="00AE0D93"/>
    <w:rsid w:val="00AF7035"/>
    <w:rsid w:val="00B029CD"/>
    <w:rsid w:val="00B04053"/>
    <w:rsid w:val="00B165A2"/>
    <w:rsid w:val="00B2680E"/>
    <w:rsid w:val="00B305B5"/>
    <w:rsid w:val="00B75009"/>
    <w:rsid w:val="00B80A24"/>
    <w:rsid w:val="00B841D0"/>
    <w:rsid w:val="00C74A41"/>
    <w:rsid w:val="00C856CB"/>
    <w:rsid w:val="00C949A2"/>
    <w:rsid w:val="00C95903"/>
    <w:rsid w:val="00CD61D5"/>
    <w:rsid w:val="00D142CD"/>
    <w:rsid w:val="00D31B50"/>
    <w:rsid w:val="00D73516"/>
    <w:rsid w:val="00DF27E7"/>
    <w:rsid w:val="00E13973"/>
    <w:rsid w:val="00E1517E"/>
    <w:rsid w:val="00E21FC2"/>
    <w:rsid w:val="00E40B41"/>
    <w:rsid w:val="00E47085"/>
    <w:rsid w:val="00E77E6E"/>
    <w:rsid w:val="00E81C93"/>
    <w:rsid w:val="00EC3948"/>
    <w:rsid w:val="00F34599"/>
    <w:rsid w:val="00F67B79"/>
    <w:rsid w:val="00F96A13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511</Words>
  <Characters>2915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2023-08-11T07:23:00Z</cp:lastPrinted>
  <dcterms:created xsi:type="dcterms:W3CDTF">2023-08-02T14:17:00Z</dcterms:created>
  <dcterms:modified xsi:type="dcterms:W3CDTF">2023-08-15T12:57:00Z</dcterms:modified>
</cp:coreProperties>
</file>