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D1" w:rsidRDefault="00B42BD1" w:rsidP="00A6086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6A0CF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3619865" r:id="rId5"/>
        </w:object>
      </w:r>
    </w:p>
    <w:p w:rsidR="00B42BD1" w:rsidRDefault="00B42BD1" w:rsidP="00A60862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42BD1" w:rsidRDefault="00B42BD1" w:rsidP="00A6086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42BD1" w:rsidRDefault="00B42BD1" w:rsidP="00A6086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42BD1" w:rsidRDefault="00B42BD1" w:rsidP="00A60862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42BD1" w:rsidRDefault="00B42BD1" w:rsidP="00A6086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B42BD1" w:rsidRDefault="00B42BD1" w:rsidP="00A6086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42BD1" w:rsidRDefault="00B42BD1" w:rsidP="00A60862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B42BD1" w:rsidRDefault="00B42BD1" w:rsidP="00A60862">
      <w:pPr>
        <w:spacing w:after="0" w:line="240" w:lineRule="auto"/>
        <w:jc w:val="right"/>
        <w:rPr>
          <w:rFonts w:ascii="Times New Roman" w:hAnsi="Times New Roman"/>
        </w:rPr>
      </w:pPr>
    </w:p>
    <w:p w:rsidR="00B42BD1" w:rsidRDefault="00B42BD1" w:rsidP="00A6086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42BD1" w:rsidRDefault="00B42BD1" w:rsidP="00A60862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B42BD1" w:rsidRDefault="00B42BD1" w:rsidP="00A608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B42BD1" w:rsidRDefault="00B42BD1" w:rsidP="00A608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BD1" w:rsidRDefault="00B42BD1" w:rsidP="00A608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193/8</w:t>
      </w:r>
    </w:p>
    <w:p w:rsidR="00B42BD1" w:rsidRDefault="00B42BD1" w:rsidP="00A6086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2BD1" w:rsidRDefault="00B42BD1" w:rsidP="00E801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B42BD1" w:rsidRDefault="00B42BD1" w:rsidP="00A60862">
      <w:pPr>
        <w:spacing w:after="0" w:line="240" w:lineRule="auto"/>
        <w:rPr>
          <w:lang w:val="uk-UA"/>
        </w:rPr>
      </w:pPr>
    </w:p>
    <w:p w:rsidR="00B42BD1" w:rsidRDefault="00B42BD1" w:rsidP="00A6086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B42BD1" w:rsidRDefault="00B42BD1" w:rsidP="00A6086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B42BD1" w:rsidRDefault="00B42BD1" w:rsidP="00A608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B42BD1" w:rsidRDefault="00B42BD1" w:rsidP="00A608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B42BD1" w:rsidRDefault="00B42BD1" w:rsidP="00A608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B42BD1" w:rsidRDefault="00B42BD1" w:rsidP="00A608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розглянувши заяву вх. № 129 від 24.07.2023 гр. </w:t>
      </w:r>
      <w:r>
        <w:rPr>
          <w:rFonts w:ascii="Times New Roman" w:hAnsi="Times New Roman"/>
          <w:sz w:val="24"/>
          <w:szCs w:val="24"/>
          <w:lang w:val="uk-UA"/>
        </w:rPr>
        <w:t>ОСОБА 1, ***</w:t>
      </w:r>
      <w:r w:rsidRPr="00A60862">
        <w:rPr>
          <w:rFonts w:ascii="Times New Roman" w:hAnsi="Times New Roman"/>
          <w:sz w:val="24"/>
          <w:szCs w:val="24"/>
          <w:lang w:val="uk-UA"/>
        </w:rPr>
        <w:t xml:space="preserve"> 1991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с. Шипинці,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B42BD1" w:rsidRDefault="00B42BD1" w:rsidP="00A6086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B42BD1" w:rsidRDefault="00B42BD1" w:rsidP="00A6086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B42BD1" w:rsidRDefault="00B42BD1" w:rsidP="00A60862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дитини ( додається).</w:t>
      </w:r>
    </w:p>
    <w:p w:rsidR="00B42BD1" w:rsidRDefault="00B42BD1" w:rsidP="00A6086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42BD1" w:rsidRPr="00003498" w:rsidRDefault="00B42BD1" w:rsidP="00A6086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B42BD1" w:rsidRDefault="00B42BD1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42BD1" w:rsidRDefault="00B42BD1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42BD1" w:rsidRPr="00003498" w:rsidRDefault="00B42BD1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42BD1" w:rsidRPr="007F25DD" w:rsidRDefault="00B42BD1" w:rsidP="007F25DD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42BD1" w:rsidRPr="007F25DD" w:rsidRDefault="00B42BD1" w:rsidP="007F25DD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F25DD">
        <w:rPr>
          <w:rFonts w:ascii="Times New Roman" w:hAnsi="Times New Roman"/>
          <w:b/>
          <w:sz w:val="24"/>
          <w:szCs w:val="24"/>
          <w:lang w:val="uk-UA"/>
        </w:rPr>
        <w:t>В.о.мі</w:t>
      </w:r>
      <w:r w:rsidRPr="007F25DD">
        <w:rPr>
          <w:rFonts w:ascii="Times New Roman" w:hAnsi="Times New Roman"/>
          <w:b/>
          <w:sz w:val="24"/>
          <w:szCs w:val="24"/>
        </w:rPr>
        <w:t>ськ</w:t>
      </w:r>
      <w:r w:rsidRPr="007F25DD"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7F25DD">
        <w:rPr>
          <w:rFonts w:ascii="Times New Roman" w:hAnsi="Times New Roman"/>
          <w:b/>
          <w:sz w:val="24"/>
          <w:szCs w:val="24"/>
        </w:rPr>
        <w:t xml:space="preserve">  голов</w:t>
      </w:r>
      <w:r w:rsidRPr="007F25DD">
        <w:rPr>
          <w:rFonts w:ascii="Times New Roman" w:hAnsi="Times New Roman"/>
          <w:b/>
          <w:sz w:val="24"/>
          <w:szCs w:val="24"/>
          <w:lang w:val="uk-UA"/>
        </w:rPr>
        <w:t>и</w:t>
      </w:r>
      <w:r w:rsidRPr="007F25DD">
        <w:rPr>
          <w:rFonts w:ascii="Times New Roman" w:hAnsi="Times New Roman"/>
          <w:b/>
          <w:sz w:val="24"/>
          <w:szCs w:val="24"/>
        </w:rPr>
        <w:t xml:space="preserve">           </w:t>
      </w:r>
      <w:r w:rsidRPr="007F25DD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7F25DD">
        <w:rPr>
          <w:rFonts w:ascii="Times New Roman" w:hAnsi="Times New Roman"/>
          <w:b/>
          <w:sz w:val="24"/>
          <w:szCs w:val="24"/>
        </w:rPr>
        <w:t xml:space="preserve">  </w:t>
      </w:r>
      <w:r w:rsidRPr="007F25DD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7F25DD">
        <w:rPr>
          <w:rFonts w:ascii="Times New Roman" w:hAnsi="Times New Roman"/>
          <w:b/>
          <w:sz w:val="24"/>
          <w:szCs w:val="24"/>
        </w:rPr>
        <w:t xml:space="preserve">     </w:t>
      </w:r>
      <w:r w:rsidRPr="007F25DD">
        <w:rPr>
          <w:rFonts w:ascii="Times New Roman" w:hAnsi="Times New Roman"/>
          <w:b/>
          <w:sz w:val="24"/>
          <w:szCs w:val="24"/>
          <w:lang w:val="uk-UA"/>
        </w:rPr>
        <w:t>Юрій  КОСАР</w:t>
      </w:r>
    </w:p>
    <w:p w:rsidR="00B42BD1" w:rsidRDefault="00B42BD1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42BD1" w:rsidRDefault="00B42BD1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42BD1" w:rsidSect="00E801D1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862"/>
    <w:rsid w:val="00003498"/>
    <w:rsid w:val="00030AB5"/>
    <w:rsid w:val="00044A77"/>
    <w:rsid w:val="00080F91"/>
    <w:rsid w:val="000B272C"/>
    <w:rsid w:val="00192DA0"/>
    <w:rsid w:val="001C7761"/>
    <w:rsid w:val="001F5CB1"/>
    <w:rsid w:val="002001F6"/>
    <w:rsid w:val="00286CDB"/>
    <w:rsid w:val="00344950"/>
    <w:rsid w:val="004619A6"/>
    <w:rsid w:val="00553CDE"/>
    <w:rsid w:val="00562829"/>
    <w:rsid w:val="005D26E9"/>
    <w:rsid w:val="006709A0"/>
    <w:rsid w:val="006A0CFF"/>
    <w:rsid w:val="006A2A46"/>
    <w:rsid w:val="006B5CDF"/>
    <w:rsid w:val="00701B49"/>
    <w:rsid w:val="00785DB7"/>
    <w:rsid w:val="007F25DD"/>
    <w:rsid w:val="008045B2"/>
    <w:rsid w:val="0083255F"/>
    <w:rsid w:val="0090408C"/>
    <w:rsid w:val="00907767"/>
    <w:rsid w:val="009B5FB8"/>
    <w:rsid w:val="009B695A"/>
    <w:rsid w:val="00A01ED0"/>
    <w:rsid w:val="00A60862"/>
    <w:rsid w:val="00A9549F"/>
    <w:rsid w:val="00AE75BE"/>
    <w:rsid w:val="00AF66F0"/>
    <w:rsid w:val="00B2248F"/>
    <w:rsid w:val="00B42BD1"/>
    <w:rsid w:val="00B77E36"/>
    <w:rsid w:val="00B91E91"/>
    <w:rsid w:val="00BF2DAA"/>
    <w:rsid w:val="00C35C0C"/>
    <w:rsid w:val="00C708A4"/>
    <w:rsid w:val="00D04916"/>
    <w:rsid w:val="00D7194E"/>
    <w:rsid w:val="00D73256"/>
    <w:rsid w:val="00DA7421"/>
    <w:rsid w:val="00E801D1"/>
    <w:rsid w:val="00E90710"/>
    <w:rsid w:val="00F211C0"/>
    <w:rsid w:val="00F30A3C"/>
    <w:rsid w:val="00F43CD8"/>
    <w:rsid w:val="00F91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C0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608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6086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1">
    <w:name w:val="Название объекта1"/>
    <w:basedOn w:val="Normal"/>
    <w:next w:val="Normal"/>
    <w:uiPriority w:val="99"/>
    <w:rsid w:val="00A6086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6086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60862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Caption">
    <w:name w:val="caption"/>
    <w:basedOn w:val="Normal"/>
    <w:uiPriority w:val="99"/>
    <w:qFormat/>
    <w:rsid w:val="00A6086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1">
    <w:name w:val="Normal1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A60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225</Words>
  <Characters>1288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2023-08-11T07:11:00Z</cp:lastPrinted>
  <dcterms:created xsi:type="dcterms:W3CDTF">2023-08-02T14:19:00Z</dcterms:created>
  <dcterms:modified xsi:type="dcterms:W3CDTF">2023-08-15T12:51:00Z</dcterms:modified>
</cp:coreProperties>
</file>