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789" w:rsidRPr="00A461C0" w:rsidRDefault="00963789" w:rsidP="000F239A">
      <w:pPr>
        <w:pStyle w:val="Normal1"/>
        <w:ind w:right="-2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4" o:title=""/>
          </v:shape>
          <o:OLEObject Type="Embed" ProgID="Paint.Picture" ShapeID="_x0000_i1025" DrawAspect="Content" ObjectID="_1753619813" r:id="rId5"/>
        </w:object>
      </w:r>
    </w:p>
    <w:p w:rsidR="00963789" w:rsidRPr="00D927B7" w:rsidRDefault="00963789" w:rsidP="000F239A">
      <w:pPr>
        <w:pStyle w:val="13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963789" w:rsidRPr="00D927B7" w:rsidRDefault="00963789" w:rsidP="000F239A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63789" w:rsidRPr="00D927B7" w:rsidRDefault="00963789" w:rsidP="000F239A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63789" w:rsidRPr="00D927B7" w:rsidRDefault="00963789" w:rsidP="000F239A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63789" w:rsidRDefault="00963789" w:rsidP="000F239A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963789" w:rsidRDefault="00963789" w:rsidP="000F239A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963789" w:rsidRDefault="00963789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963789" w:rsidRDefault="00963789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963789" w:rsidRDefault="00963789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63789" w:rsidRDefault="00963789" w:rsidP="008D785D">
      <w:pPr>
        <w:pStyle w:val="Title"/>
        <w:rPr>
          <w:rFonts w:ascii="Times New Roman" w:hAnsi="Times New Roman"/>
          <w:b/>
          <w:szCs w:val="24"/>
        </w:rPr>
      </w:pPr>
    </w:p>
    <w:p w:rsidR="00963789" w:rsidRDefault="00963789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192/8</w:t>
      </w:r>
    </w:p>
    <w:p w:rsidR="00963789" w:rsidRDefault="00963789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963789" w:rsidRDefault="00963789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09 серпня 2023 року                                                                                                       м. Кіцмань</w:t>
      </w:r>
    </w:p>
    <w:p w:rsidR="00963789" w:rsidRDefault="00963789" w:rsidP="008D785D">
      <w:pPr>
        <w:rPr>
          <w:sz w:val="24"/>
          <w:lang w:val="uk-UA"/>
        </w:rPr>
      </w:pPr>
    </w:p>
    <w:p w:rsidR="00963789" w:rsidRDefault="0096378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963789" w:rsidRPr="003B408E" w:rsidRDefault="0096378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Руснаку Ігору Дмитровичу</w:t>
      </w:r>
    </w:p>
    <w:p w:rsidR="00963789" w:rsidRDefault="00963789" w:rsidP="008D785D">
      <w:pPr>
        <w:jc w:val="both"/>
        <w:rPr>
          <w:b/>
          <w:sz w:val="24"/>
          <w:szCs w:val="24"/>
          <w:lang w:val="uk-UA"/>
        </w:rPr>
      </w:pPr>
    </w:p>
    <w:p w:rsidR="00963789" w:rsidRDefault="00963789" w:rsidP="008D785D">
      <w:pPr>
        <w:jc w:val="both"/>
        <w:rPr>
          <w:b/>
          <w:sz w:val="24"/>
          <w:szCs w:val="24"/>
          <w:lang w:val="uk-UA"/>
        </w:rPr>
      </w:pPr>
    </w:p>
    <w:p w:rsidR="00963789" w:rsidRDefault="0096378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577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гр.Руснака Ігора Дмитровича, 19**р.н., який проживає за адресою: м.Кіцмань, АДРЕСА 1,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пенсійного посвідчення, заключення ЛКК №20,  копія довідки МСЕК, 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963789" w:rsidRDefault="00963789" w:rsidP="007B4068">
      <w:pPr>
        <w:jc w:val="both"/>
        <w:rPr>
          <w:bCs/>
          <w:sz w:val="24"/>
          <w:szCs w:val="24"/>
          <w:lang w:val="uk-UA"/>
        </w:rPr>
      </w:pPr>
    </w:p>
    <w:p w:rsidR="00963789" w:rsidRDefault="00963789" w:rsidP="00E53F40">
      <w:pPr>
        <w:jc w:val="both"/>
        <w:rPr>
          <w:bCs/>
          <w:sz w:val="24"/>
          <w:szCs w:val="24"/>
          <w:lang w:val="uk-UA"/>
        </w:rPr>
      </w:pPr>
    </w:p>
    <w:p w:rsidR="00963789" w:rsidRDefault="0096378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63789" w:rsidRDefault="0096378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63789" w:rsidRDefault="0096378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гр.Руснаку Ігору Дмитровичу,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1000 грн. (одна тисяча гривень).</w:t>
      </w:r>
    </w:p>
    <w:p w:rsidR="00963789" w:rsidRDefault="0096378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963789" w:rsidRDefault="0096378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963789" w:rsidRDefault="00963789" w:rsidP="00AE462C">
      <w:pPr>
        <w:ind w:firstLine="600"/>
        <w:jc w:val="both"/>
        <w:rPr>
          <w:sz w:val="24"/>
          <w:szCs w:val="24"/>
          <w:lang w:val="uk-UA"/>
        </w:rPr>
      </w:pPr>
    </w:p>
    <w:p w:rsidR="00963789" w:rsidRPr="008B124A" w:rsidRDefault="0096378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963789" w:rsidRDefault="00963789" w:rsidP="00AE462C">
      <w:pPr>
        <w:ind w:firstLine="600"/>
        <w:jc w:val="both"/>
        <w:rPr>
          <w:sz w:val="24"/>
          <w:szCs w:val="24"/>
          <w:lang w:val="uk-UA"/>
        </w:rPr>
      </w:pPr>
    </w:p>
    <w:p w:rsidR="00963789" w:rsidRDefault="0096378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63789" w:rsidRDefault="0096378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63789" w:rsidRDefault="0096378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ого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  <w:lang w:val="uk-UA"/>
        </w:rPr>
        <w:t>Юрій  КОСАР</w:t>
      </w:r>
    </w:p>
    <w:sectPr w:rsidR="00963789" w:rsidSect="000F239A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44E0D"/>
    <w:rsid w:val="00055EAF"/>
    <w:rsid w:val="000807F9"/>
    <w:rsid w:val="000855CE"/>
    <w:rsid w:val="0008599E"/>
    <w:rsid w:val="000A21E2"/>
    <w:rsid w:val="000C419B"/>
    <w:rsid w:val="000F239A"/>
    <w:rsid w:val="00150E2F"/>
    <w:rsid w:val="0018169E"/>
    <w:rsid w:val="001B6DCD"/>
    <w:rsid w:val="001C6A3B"/>
    <w:rsid w:val="001F63F9"/>
    <w:rsid w:val="00210848"/>
    <w:rsid w:val="00220B41"/>
    <w:rsid w:val="00220BBD"/>
    <w:rsid w:val="00281AC3"/>
    <w:rsid w:val="00285629"/>
    <w:rsid w:val="002A4963"/>
    <w:rsid w:val="003133C6"/>
    <w:rsid w:val="0033707A"/>
    <w:rsid w:val="00340AAA"/>
    <w:rsid w:val="003624E0"/>
    <w:rsid w:val="003B408E"/>
    <w:rsid w:val="003E3B39"/>
    <w:rsid w:val="004027F1"/>
    <w:rsid w:val="0048443D"/>
    <w:rsid w:val="004D6418"/>
    <w:rsid w:val="00504454"/>
    <w:rsid w:val="0051133D"/>
    <w:rsid w:val="00515BB1"/>
    <w:rsid w:val="005376B1"/>
    <w:rsid w:val="00575375"/>
    <w:rsid w:val="00581DAF"/>
    <w:rsid w:val="005825EA"/>
    <w:rsid w:val="005867DE"/>
    <w:rsid w:val="005C13D2"/>
    <w:rsid w:val="00640D42"/>
    <w:rsid w:val="006C2211"/>
    <w:rsid w:val="00711192"/>
    <w:rsid w:val="00747D8D"/>
    <w:rsid w:val="0076044B"/>
    <w:rsid w:val="007B4068"/>
    <w:rsid w:val="007D0E9D"/>
    <w:rsid w:val="007F0112"/>
    <w:rsid w:val="008A035A"/>
    <w:rsid w:val="008B124A"/>
    <w:rsid w:val="008D785D"/>
    <w:rsid w:val="00963789"/>
    <w:rsid w:val="00991095"/>
    <w:rsid w:val="009F0E92"/>
    <w:rsid w:val="00A461C0"/>
    <w:rsid w:val="00A75804"/>
    <w:rsid w:val="00A83486"/>
    <w:rsid w:val="00AB23AD"/>
    <w:rsid w:val="00AB64A7"/>
    <w:rsid w:val="00AC6A48"/>
    <w:rsid w:val="00AE462C"/>
    <w:rsid w:val="00B06253"/>
    <w:rsid w:val="00B61329"/>
    <w:rsid w:val="00B96261"/>
    <w:rsid w:val="00BE064A"/>
    <w:rsid w:val="00C26BAB"/>
    <w:rsid w:val="00C27FA9"/>
    <w:rsid w:val="00C37466"/>
    <w:rsid w:val="00C45558"/>
    <w:rsid w:val="00CA4DB2"/>
    <w:rsid w:val="00CB2830"/>
    <w:rsid w:val="00CB5385"/>
    <w:rsid w:val="00D534D4"/>
    <w:rsid w:val="00D869BE"/>
    <w:rsid w:val="00D927B7"/>
    <w:rsid w:val="00D930A7"/>
    <w:rsid w:val="00DA1936"/>
    <w:rsid w:val="00DA412D"/>
    <w:rsid w:val="00DB5442"/>
    <w:rsid w:val="00E53F40"/>
    <w:rsid w:val="00E56772"/>
    <w:rsid w:val="00E7431A"/>
    <w:rsid w:val="00EA2C51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0F239A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2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354</Words>
  <Characters>2021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2023-08-11T07:07:00Z</cp:lastPrinted>
  <dcterms:created xsi:type="dcterms:W3CDTF">2023-08-02T14:19:00Z</dcterms:created>
  <dcterms:modified xsi:type="dcterms:W3CDTF">2023-08-15T12:50:00Z</dcterms:modified>
</cp:coreProperties>
</file>