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B6A27" w:rsidRDefault="005B6A27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E332A4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53619768" r:id="rId5"/>
        </w:object>
      </w:r>
    </w:p>
    <w:p w:rsidR="005B6A27" w:rsidRDefault="005B6A27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B6A27" w:rsidRDefault="005B6A2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5B6A27" w:rsidRDefault="005B6A2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5B6A27" w:rsidRDefault="005B6A27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B6A27" w:rsidRDefault="005B6A27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5B6A27" w:rsidRDefault="005B6A27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5B6A27" w:rsidRDefault="005B6A27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5B6A27" w:rsidRDefault="005B6A27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5B6A27" w:rsidRDefault="005B6A27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5B6A27" w:rsidRDefault="005B6A27" w:rsidP="008D785D">
      <w:pPr>
        <w:pStyle w:val="Title"/>
        <w:rPr>
          <w:rFonts w:ascii="Times New Roman" w:hAnsi="Times New Roman"/>
          <w:b/>
          <w:szCs w:val="24"/>
        </w:rPr>
      </w:pPr>
    </w:p>
    <w:p w:rsidR="005B6A27" w:rsidRDefault="005B6A27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191/8</w:t>
      </w:r>
    </w:p>
    <w:p w:rsidR="005B6A27" w:rsidRDefault="005B6A27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5B6A27" w:rsidRDefault="005B6A27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09 серпня 2023 року                                                                                                       м. Кіцмань</w:t>
      </w:r>
    </w:p>
    <w:p w:rsidR="005B6A27" w:rsidRDefault="005B6A27" w:rsidP="008D785D">
      <w:pPr>
        <w:rPr>
          <w:sz w:val="24"/>
          <w:lang w:val="uk-UA"/>
        </w:rPr>
      </w:pPr>
    </w:p>
    <w:p w:rsidR="005B6A27" w:rsidRDefault="005B6A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5B6A27" w:rsidRPr="003B408E" w:rsidRDefault="005B6A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Голинчуку Василю Григоровичу</w:t>
      </w:r>
    </w:p>
    <w:p w:rsidR="005B6A27" w:rsidRDefault="005B6A27" w:rsidP="008D785D">
      <w:pPr>
        <w:jc w:val="both"/>
        <w:rPr>
          <w:b/>
          <w:sz w:val="24"/>
          <w:szCs w:val="24"/>
          <w:lang w:val="uk-UA"/>
        </w:rPr>
      </w:pPr>
    </w:p>
    <w:p w:rsidR="005B6A27" w:rsidRDefault="005B6A27" w:rsidP="008D785D">
      <w:pPr>
        <w:jc w:val="both"/>
        <w:rPr>
          <w:b/>
          <w:sz w:val="24"/>
          <w:szCs w:val="24"/>
          <w:lang w:val="uk-UA"/>
        </w:rPr>
      </w:pPr>
    </w:p>
    <w:p w:rsidR="005B6A27" w:rsidRDefault="005B6A2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557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5.0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гр.Голинчука Василя Григоровича, 19**р.н., який проживає без реєстрації за адресою: м.Кіцмань, АДРЕСА 1,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довідка про доходи Голинчука В.Г.,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5B6A27" w:rsidRDefault="005B6A27" w:rsidP="007B4068">
      <w:pPr>
        <w:jc w:val="both"/>
        <w:rPr>
          <w:bCs/>
          <w:sz w:val="24"/>
          <w:szCs w:val="24"/>
          <w:lang w:val="uk-UA"/>
        </w:rPr>
      </w:pPr>
    </w:p>
    <w:p w:rsidR="005B6A27" w:rsidRDefault="005B6A27" w:rsidP="00E53F40">
      <w:pPr>
        <w:jc w:val="both"/>
        <w:rPr>
          <w:bCs/>
          <w:sz w:val="24"/>
          <w:szCs w:val="24"/>
          <w:lang w:val="uk-UA"/>
        </w:rPr>
      </w:pPr>
    </w:p>
    <w:p w:rsidR="005B6A27" w:rsidRDefault="005B6A2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5B6A27" w:rsidRDefault="005B6A2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5B6A27" w:rsidRDefault="005B6A2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гр.Голинчуку Василю Григоровичу,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1000 грн. (одна тисяча гривень).</w:t>
      </w:r>
    </w:p>
    <w:p w:rsidR="005B6A27" w:rsidRDefault="005B6A2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5B6A27" w:rsidRDefault="005B6A2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5B6A27" w:rsidRDefault="005B6A27" w:rsidP="00AE462C">
      <w:pPr>
        <w:ind w:firstLine="600"/>
        <w:jc w:val="both"/>
        <w:rPr>
          <w:sz w:val="24"/>
          <w:szCs w:val="24"/>
          <w:lang w:val="uk-UA"/>
        </w:rPr>
      </w:pPr>
    </w:p>
    <w:p w:rsidR="005B6A27" w:rsidRPr="008B124A" w:rsidRDefault="005B6A2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B6A27" w:rsidRDefault="005B6A27" w:rsidP="00AE462C">
      <w:pPr>
        <w:ind w:firstLine="600"/>
        <w:jc w:val="both"/>
        <w:rPr>
          <w:sz w:val="24"/>
          <w:szCs w:val="24"/>
          <w:lang w:val="uk-UA"/>
        </w:rPr>
      </w:pPr>
    </w:p>
    <w:p w:rsidR="005B6A27" w:rsidRDefault="005B6A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B6A27" w:rsidRDefault="005B6A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5B6A27" w:rsidRPr="009B6D41" w:rsidRDefault="005B6A27" w:rsidP="00345621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ого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  <w:lang w:val="uk-UA"/>
        </w:rPr>
        <w:t>Юрій  КОСАР</w:t>
      </w:r>
    </w:p>
    <w:p w:rsidR="005B6A27" w:rsidRDefault="005B6A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B6A27" w:rsidRDefault="005B6A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5B6A27" w:rsidRDefault="005B6A27" w:rsidP="00AE462C">
      <w:pPr>
        <w:rPr>
          <w:b/>
          <w:sz w:val="24"/>
          <w:szCs w:val="24"/>
          <w:lang w:val="uk-UA"/>
        </w:rPr>
      </w:pPr>
    </w:p>
    <w:sectPr w:rsidR="005B6A27" w:rsidSect="007436B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5EAF"/>
    <w:rsid w:val="000807F9"/>
    <w:rsid w:val="00080FE3"/>
    <w:rsid w:val="0008599E"/>
    <w:rsid w:val="000C419B"/>
    <w:rsid w:val="00150E2F"/>
    <w:rsid w:val="001B6DCD"/>
    <w:rsid w:val="001C6A3B"/>
    <w:rsid w:val="00210848"/>
    <w:rsid w:val="002A4963"/>
    <w:rsid w:val="00340AAA"/>
    <w:rsid w:val="00345621"/>
    <w:rsid w:val="003624E0"/>
    <w:rsid w:val="003B408E"/>
    <w:rsid w:val="003E3B39"/>
    <w:rsid w:val="004027F1"/>
    <w:rsid w:val="00422620"/>
    <w:rsid w:val="00447FBB"/>
    <w:rsid w:val="004B293F"/>
    <w:rsid w:val="00504454"/>
    <w:rsid w:val="00515BB1"/>
    <w:rsid w:val="005376B1"/>
    <w:rsid w:val="005825EA"/>
    <w:rsid w:val="005867DE"/>
    <w:rsid w:val="005B6A27"/>
    <w:rsid w:val="005C7196"/>
    <w:rsid w:val="00610498"/>
    <w:rsid w:val="00620616"/>
    <w:rsid w:val="00674883"/>
    <w:rsid w:val="007042D1"/>
    <w:rsid w:val="007436B1"/>
    <w:rsid w:val="00747D8D"/>
    <w:rsid w:val="0076044B"/>
    <w:rsid w:val="007B4068"/>
    <w:rsid w:val="007D0E9D"/>
    <w:rsid w:val="007F00C3"/>
    <w:rsid w:val="007F0112"/>
    <w:rsid w:val="008A035A"/>
    <w:rsid w:val="008B124A"/>
    <w:rsid w:val="008D785D"/>
    <w:rsid w:val="00991095"/>
    <w:rsid w:val="009B6D41"/>
    <w:rsid w:val="009F0E92"/>
    <w:rsid w:val="00A75804"/>
    <w:rsid w:val="00A83486"/>
    <w:rsid w:val="00AB23AD"/>
    <w:rsid w:val="00AC6A48"/>
    <w:rsid w:val="00AE462C"/>
    <w:rsid w:val="00B0155D"/>
    <w:rsid w:val="00B61329"/>
    <w:rsid w:val="00B85EAF"/>
    <w:rsid w:val="00B96261"/>
    <w:rsid w:val="00BF55D7"/>
    <w:rsid w:val="00C37466"/>
    <w:rsid w:val="00C40D4B"/>
    <w:rsid w:val="00CA4DB2"/>
    <w:rsid w:val="00CB2830"/>
    <w:rsid w:val="00D20147"/>
    <w:rsid w:val="00D534D4"/>
    <w:rsid w:val="00D869BE"/>
    <w:rsid w:val="00D930A7"/>
    <w:rsid w:val="00DA1936"/>
    <w:rsid w:val="00DA412D"/>
    <w:rsid w:val="00E332A4"/>
    <w:rsid w:val="00E504D8"/>
    <w:rsid w:val="00E53F40"/>
    <w:rsid w:val="00E56772"/>
    <w:rsid w:val="00E7431A"/>
    <w:rsid w:val="00E90A59"/>
    <w:rsid w:val="00EA2C51"/>
    <w:rsid w:val="00F83BD4"/>
    <w:rsid w:val="00F85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60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356</Words>
  <Characters>2034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2023-08-11T07:02:00Z</cp:lastPrinted>
  <dcterms:created xsi:type="dcterms:W3CDTF">2023-07-31T08:43:00Z</dcterms:created>
  <dcterms:modified xsi:type="dcterms:W3CDTF">2023-08-15T12:50:00Z</dcterms:modified>
</cp:coreProperties>
</file>