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838D7" w:rsidRDefault="007838D7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A749B4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53619714" r:id="rId5"/>
        </w:object>
      </w:r>
    </w:p>
    <w:p w:rsidR="007838D7" w:rsidRDefault="007838D7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7838D7" w:rsidRDefault="007838D7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838D7" w:rsidRDefault="007838D7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838D7" w:rsidRDefault="007838D7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838D7" w:rsidRDefault="007838D7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7838D7" w:rsidRDefault="007838D7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7838D7" w:rsidRDefault="007838D7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7838D7" w:rsidRDefault="007838D7" w:rsidP="009B6D41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</w:t>
      </w:r>
    </w:p>
    <w:p w:rsidR="007838D7" w:rsidRDefault="007838D7" w:rsidP="008D785D">
      <w:pPr>
        <w:pStyle w:val="Title"/>
        <w:rPr>
          <w:rFonts w:ascii="Times New Roman" w:hAnsi="Times New Roman"/>
          <w:b/>
          <w:szCs w:val="24"/>
        </w:rPr>
      </w:pPr>
    </w:p>
    <w:p w:rsidR="007838D7" w:rsidRDefault="007838D7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190/8</w:t>
      </w:r>
    </w:p>
    <w:p w:rsidR="007838D7" w:rsidRDefault="007838D7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7838D7" w:rsidRDefault="007838D7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09 серпня 2023 року                                                                                                       м. Кіцмань</w:t>
      </w:r>
    </w:p>
    <w:p w:rsidR="007838D7" w:rsidRDefault="007838D7" w:rsidP="008D785D">
      <w:pPr>
        <w:rPr>
          <w:sz w:val="24"/>
          <w:lang w:val="uk-UA"/>
        </w:rPr>
      </w:pPr>
    </w:p>
    <w:p w:rsidR="007838D7" w:rsidRDefault="007838D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9B6D41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9B6D41">
        <w:rPr>
          <w:b/>
          <w:sz w:val="24"/>
          <w:szCs w:val="24"/>
          <w:lang w:val="uk-UA"/>
        </w:rPr>
        <w:t xml:space="preserve">допомоги </w:t>
      </w:r>
    </w:p>
    <w:p w:rsidR="007838D7" w:rsidRPr="003B408E" w:rsidRDefault="007838D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Циганчук Світлані Захарівні</w:t>
      </w:r>
    </w:p>
    <w:p w:rsidR="007838D7" w:rsidRDefault="007838D7" w:rsidP="008D785D">
      <w:pPr>
        <w:jc w:val="both"/>
        <w:rPr>
          <w:b/>
          <w:sz w:val="24"/>
          <w:szCs w:val="24"/>
          <w:lang w:val="uk-UA"/>
        </w:rPr>
      </w:pPr>
    </w:p>
    <w:p w:rsidR="007838D7" w:rsidRDefault="007838D7" w:rsidP="008D785D">
      <w:pPr>
        <w:jc w:val="both"/>
        <w:rPr>
          <w:b/>
          <w:sz w:val="24"/>
          <w:szCs w:val="24"/>
          <w:lang w:val="uk-UA"/>
        </w:rPr>
      </w:pPr>
    </w:p>
    <w:p w:rsidR="007838D7" w:rsidRDefault="007838D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52/4</w:t>
      </w:r>
      <w:r w:rsidRPr="00AC6A48">
        <w:rPr>
          <w:sz w:val="24"/>
          <w:szCs w:val="24"/>
          <w:lang w:val="uk-UA"/>
        </w:rPr>
        <w:t xml:space="preserve"> від 0</w:t>
      </w:r>
      <w:r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гр.Циганчук Світлани Захарівни, 19**р.н., яка проживає за адресою: с.Шипинці, 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придбання ліків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копія витягу з реєстру територіальної громади, копія довідки МСЕК, копія форми індивідуальної програми реабілітації інваліда, копія виписного епікризу видана КНП Чернівецької міської ради «Центральна міська клінічна лікарня»,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838D7" w:rsidRDefault="007838D7" w:rsidP="007B4068">
      <w:pPr>
        <w:jc w:val="both"/>
        <w:rPr>
          <w:bCs/>
          <w:sz w:val="24"/>
          <w:szCs w:val="24"/>
          <w:lang w:val="uk-UA"/>
        </w:rPr>
      </w:pPr>
    </w:p>
    <w:p w:rsidR="007838D7" w:rsidRDefault="007838D7" w:rsidP="00E53F40">
      <w:pPr>
        <w:jc w:val="both"/>
        <w:rPr>
          <w:bCs/>
          <w:sz w:val="24"/>
          <w:szCs w:val="24"/>
          <w:lang w:val="uk-UA"/>
        </w:rPr>
      </w:pPr>
    </w:p>
    <w:p w:rsidR="007838D7" w:rsidRDefault="007838D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838D7" w:rsidRDefault="007838D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838D7" w:rsidRDefault="007838D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гр.Циганчук Світлані Захарівні,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с.Шипинці, 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придбання лікі</w:t>
      </w:r>
      <w:r>
        <w:rPr>
          <w:rFonts w:ascii="Times New Roman" w:hAnsi="Times New Roman"/>
          <w:bCs/>
          <w:szCs w:val="24"/>
        </w:rPr>
        <w:t>в в  сумі 1000 грн. (одна тисяча гривень).</w:t>
      </w:r>
    </w:p>
    <w:p w:rsidR="007838D7" w:rsidRDefault="007838D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7838D7" w:rsidRDefault="007838D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7838D7" w:rsidRDefault="007838D7" w:rsidP="00AE462C">
      <w:pPr>
        <w:ind w:firstLine="600"/>
        <w:jc w:val="both"/>
        <w:rPr>
          <w:sz w:val="24"/>
          <w:szCs w:val="24"/>
          <w:lang w:val="uk-UA"/>
        </w:rPr>
      </w:pPr>
    </w:p>
    <w:p w:rsidR="007838D7" w:rsidRPr="008B124A" w:rsidRDefault="007838D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7838D7" w:rsidRDefault="007838D7" w:rsidP="00AE462C">
      <w:pPr>
        <w:ind w:firstLine="600"/>
        <w:jc w:val="both"/>
        <w:rPr>
          <w:sz w:val="24"/>
          <w:szCs w:val="24"/>
          <w:lang w:val="uk-UA"/>
        </w:rPr>
      </w:pPr>
    </w:p>
    <w:p w:rsidR="007838D7" w:rsidRDefault="007838D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838D7" w:rsidRDefault="007838D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838D7" w:rsidRPr="009B6D41" w:rsidRDefault="007838D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В.о.мі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ого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  <w:lang w:val="uk-UA"/>
        </w:rPr>
        <w:t>Юрій  КОСАР</w:t>
      </w:r>
    </w:p>
    <w:p w:rsidR="007838D7" w:rsidRDefault="007838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838D7" w:rsidRDefault="007838D7" w:rsidP="00AE462C">
      <w:pPr>
        <w:rPr>
          <w:b/>
          <w:sz w:val="24"/>
          <w:szCs w:val="24"/>
          <w:lang w:val="uk-UA"/>
        </w:rPr>
      </w:pPr>
    </w:p>
    <w:p w:rsidR="007838D7" w:rsidRDefault="007838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838D7" w:rsidSect="009F7BCB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41D6D"/>
    <w:rsid w:val="00055EAF"/>
    <w:rsid w:val="000807F9"/>
    <w:rsid w:val="0008599E"/>
    <w:rsid w:val="000B7313"/>
    <w:rsid w:val="000C419B"/>
    <w:rsid w:val="000F0A63"/>
    <w:rsid w:val="00150E2F"/>
    <w:rsid w:val="00161F88"/>
    <w:rsid w:val="001B6DCD"/>
    <w:rsid w:val="001C6A3B"/>
    <w:rsid w:val="001D5CBE"/>
    <w:rsid w:val="001E120F"/>
    <w:rsid w:val="00210848"/>
    <w:rsid w:val="00234656"/>
    <w:rsid w:val="00243DAC"/>
    <w:rsid w:val="002636D7"/>
    <w:rsid w:val="002A4963"/>
    <w:rsid w:val="00340AAA"/>
    <w:rsid w:val="003624E0"/>
    <w:rsid w:val="003B408E"/>
    <w:rsid w:val="003E3B39"/>
    <w:rsid w:val="0047302F"/>
    <w:rsid w:val="0048167E"/>
    <w:rsid w:val="004A343D"/>
    <w:rsid w:val="004C34D7"/>
    <w:rsid w:val="005015D3"/>
    <w:rsid w:val="00504454"/>
    <w:rsid w:val="00515BB1"/>
    <w:rsid w:val="005376B1"/>
    <w:rsid w:val="0054240B"/>
    <w:rsid w:val="005825EA"/>
    <w:rsid w:val="005B540A"/>
    <w:rsid w:val="005F4445"/>
    <w:rsid w:val="006511E0"/>
    <w:rsid w:val="00673D07"/>
    <w:rsid w:val="006A716E"/>
    <w:rsid w:val="006C015B"/>
    <w:rsid w:val="00730D95"/>
    <w:rsid w:val="00747D8D"/>
    <w:rsid w:val="0076044B"/>
    <w:rsid w:val="00781546"/>
    <w:rsid w:val="007838D7"/>
    <w:rsid w:val="007B4068"/>
    <w:rsid w:val="007D0E9D"/>
    <w:rsid w:val="007E0B1D"/>
    <w:rsid w:val="007F0112"/>
    <w:rsid w:val="008B124A"/>
    <w:rsid w:val="008D785D"/>
    <w:rsid w:val="00991095"/>
    <w:rsid w:val="009B6D41"/>
    <w:rsid w:val="009F7BCB"/>
    <w:rsid w:val="00A17C45"/>
    <w:rsid w:val="00A25947"/>
    <w:rsid w:val="00A403EE"/>
    <w:rsid w:val="00A51123"/>
    <w:rsid w:val="00A749B4"/>
    <w:rsid w:val="00A75804"/>
    <w:rsid w:val="00A83486"/>
    <w:rsid w:val="00AA39D7"/>
    <w:rsid w:val="00AB23AD"/>
    <w:rsid w:val="00AB6B5F"/>
    <w:rsid w:val="00AC6A48"/>
    <w:rsid w:val="00AE462C"/>
    <w:rsid w:val="00B61329"/>
    <w:rsid w:val="00B96261"/>
    <w:rsid w:val="00C21876"/>
    <w:rsid w:val="00C37466"/>
    <w:rsid w:val="00C97066"/>
    <w:rsid w:val="00CA4DB2"/>
    <w:rsid w:val="00D316AA"/>
    <w:rsid w:val="00D3791C"/>
    <w:rsid w:val="00D534D4"/>
    <w:rsid w:val="00D869BE"/>
    <w:rsid w:val="00D930A7"/>
    <w:rsid w:val="00DA1936"/>
    <w:rsid w:val="00DA412D"/>
    <w:rsid w:val="00DE0688"/>
    <w:rsid w:val="00E53F40"/>
    <w:rsid w:val="00E7431A"/>
    <w:rsid w:val="00E87E3C"/>
    <w:rsid w:val="00EA2C51"/>
    <w:rsid w:val="00F80242"/>
    <w:rsid w:val="00F83BD4"/>
    <w:rsid w:val="00FB1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390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9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367</Words>
  <Characters>2096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9</cp:revision>
  <cp:lastPrinted>2023-08-11T06:57:00Z</cp:lastPrinted>
  <dcterms:created xsi:type="dcterms:W3CDTF">2023-07-31T08:43:00Z</dcterms:created>
  <dcterms:modified xsi:type="dcterms:W3CDTF">2023-08-15T12:49:00Z</dcterms:modified>
</cp:coreProperties>
</file>