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F5CD9" w:rsidRPr="00723384" w:rsidRDefault="007F5CD9" w:rsidP="00A6055A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53251904" r:id="rId6"/>
        </w:object>
      </w:r>
    </w:p>
    <w:p w:rsidR="007F5CD9" w:rsidRPr="005F6984" w:rsidRDefault="007F5CD9" w:rsidP="00AB7031">
      <w:pPr>
        <w:pStyle w:val="10"/>
        <w:rPr>
          <w:rFonts w:ascii="Times New Roman" w:hAnsi="Times New Roman"/>
          <w:bCs/>
          <w:szCs w:val="26"/>
        </w:rPr>
      </w:pPr>
      <w:r w:rsidRPr="005F6984">
        <w:rPr>
          <w:rFonts w:ascii="Times New Roman" w:hAnsi="Times New Roman"/>
          <w:bCs/>
          <w:szCs w:val="26"/>
        </w:rPr>
        <w:t>УКРАЇНА</w:t>
      </w:r>
    </w:p>
    <w:p w:rsidR="007F5CD9" w:rsidRPr="005F6984" w:rsidRDefault="007F5CD9" w:rsidP="00AB7031">
      <w:pPr>
        <w:pStyle w:val="11"/>
        <w:rPr>
          <w:rFonts w:ascii="Times New Roman" w:hAnsi="Times New Roman"/>
          <w:bCs/>
          <w:szCs w:val="28"/>
        </w:rPr>
      </w:pPr>
      <w:r w:rsidRPr="005F6984">
        <w:rPr>
          <w:rFonts w:ascii="Times New Roman" w:hAnsi="Times New Roman"/>
          <w:bCs/>
          <w:szCs w:val="28"/>
        </w:rPr>
        <w:t>КІЦМАНСЬКА МІСЬКА РАДА</w:t>
      </w:r>
    </w:p>
    <w:p w:rsidR="007F5CD9" w:rsidRPr="005F6984" w:rsidRDefault="007F5CD9" w:rsidP="00AB7031">
      <w:pPr>
        <w:pStyle w:val="11"/>
        <w:rPr>
          <w:rFonts w:ascii="Times New Roman" w:hAnsi="Times New Roman"/>
          <w:bCs/>
          <w:szCs w:val="28"/>
        </w:rPr>
      </w:pPr>
      <w:r w:rsidRPr="005F6984">
        <w:rPr>
          <w:rFonts w:ascii="Times New Roman" w:hAnsi="Times New Roman"/>
          <w:bCs/>
          <w:szCs w:val="28"/>
        </w:rPr>
        <w:t>ЧЕРНІВЕЦЬКОГО  РАЙОНУ ЧЕРНІВЕЦЬКОЇ ОБЛАСТІ</w:t>
      </w:r>
    </w:p>
    <w:p w:rsidR="007F5CD9" w:rsidRPr="002F017D" w:rsidRDefault="007F5CD9" w:rsidP="00AB7031">
      <w:pPr>
        <w:pStyle w:val="1"/>
        <w:jc w:val="center"/>
        <w:rPr>
          <w:b/>
          <w:bCs/>
          <w:szCs w:val="24"/>
        </w:rPr>
      </w:pPr>
      <w:r w:rsidRPr="005F6984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F5CD9" w:rsidRPr="005F6984" w:rsidRDefault="007F5CD9" w:rsidP="00AB7031">
      <w:pPr>
        <w:pStyle w:val="Normal1"/>
        <w:jc w:val="center"/>
        <w:rPr>
          <w:rFonts w:ascii="Times New Roman" w:hAnsi="Times New Roman"/>
          <w:bCs/>
          <w:szCs w:val="24"/>
        </w:rPr>
      </w:pPr>
      <w:r w:rsidRPr="005F6984">
        <w:rPr>
          <w:rFonts w:ascii="Times New Roman" w:hAnsi="Times New Roman"/>
          <w:bCs/>
          <w:szCs w:val="24"/>
        </w:rPr>
        <w:t>вул.Незалежності, 83, м.Кіцмань, Чернівецької обл.59300 тел.2-39-75, факс.2-39-75</w:t>
      </w:r>
    </w:p>
    <w:p w:rsidR="007F5CD9" w:rsidRPr="005F6984" w:rsidRDefault="007F5CD9" w:rsidP="00AB7031">
      <w:pPr>
        <w:pStyle w:val="Normal1"/>
        <w:jc w:val="center"/>
        <w:rPr>
          <w:rFonts w:ascii="Times New Roman" w:hAnsi="Times New Roman"/>
          <w:bCs/>
          <w:szCs w:val="24"/>
          <w:lang w:val="ru-RU"/>
        </w:rPr>
      </w:pPr>
      <w:r w:rsidRPr="005F6984">
        <w:rPr>
          <w:rFonts w:ascii="Times New Roman" w:hAnsi="Times New Roman"/>
          <w:bCs/>
          <w:szCs w:val="24"/>
          <w:lang w:val="en-US"/>
        </w:rPr>
        <w:t>Email</w:t>
      </w:r>
      <w:r w:rsidRPr="005F6984">
        <w:rPr>
          <w:rFonts w:ascii="Times New Roman" w:hAnsi="Times New Roman"/>
          <w:bCs/>
          <w:szCs w:val="24"/>
        </w:rPr>
        <w:t>:</w:t>
      </w:r>
      <w:r w:rsidRPr="005F6984">
        <w:rPr>
          <w:rFonts w:ascii="Times New Roman" w:hAnsi="Times New Roman"/>
          <w:bCs/>
          <w:szCs w:val="24"/>
          <w:lang w:val="ru-RU"/>
        </w:rPr>
        <w:t>04062127@</w:t>
      </w:r>
      <w:r w:rsidRPr="005F6984">
        <w:rPr>
          <w:rFonts w:ascii="Times New Roman" w:hAnsi="Times New Roman"/>
          <w:bCs/>
          <w:szCs w:val="24"/>
          <w:lang w:val="en-US"/>
        </w:rPr>
        <w:t>mail</w:t>
      </w:r>
      <w:r w:rsidRPr="005F6984">
        <w:rPr>
          <w:rFonts w:ascii="Times New Roman" w:hAnsi="Times New Roman"/>
          <w:bCs/>
          <w:szCs w:val="24"/>
          <w:lang w:val="ru-RU"/>
        </w:rPr>
        <w:t>.</w:t>
      </w:r>
      <w:r w:rsidRPr="005F6984">
        <w:rPr>
          <w:rFonts w:ascii="Times New Roman" w:hAnsi="Times New Roman"/>
          <w:bCs/>
          <w:szCs w:val="24"/>
          <w:lang w:val="en-US"/>
        </w:rPr>
        <w:t>gov</w:t>
      </w:r>
      <w:r w:rsidRPr="005F6984">
        <w:rPr>
          <w:rFonts w:ascii="Times New Roman" w:hAnsi="Times New Roman"/>
          <w:bCs/>
          <w:szCs w:val="24"/>
          <w:lang w:val="ru-RU"/>
        </w:rPr>
        <w:t>.</w:t>
      </w:r>
      <w:r w:rsidRPr="005F6984">
        <w:rPr>
          <w:rFonts w:ascii="Times New Roman" w:hAnsi="Times New Roman"/>
          <w:bCs/>
          <w:szCs w:val="24"/>
          <w:lang w:val="en-US"/>
        </w:rPr>
        <w:t>ua</w:t>
      </w:r>
    </w:p>
    <w:p w:rsidR="007F5CD9" w:rsidRPr="002F017D" w:rsidRDefault="007F5CD9" w:rsidP="00AB7031">
      <w:pPr>
        <w:pStyle w:val="Normal1"/>
        <w:jc w:val="center"/>
        <w:rPr>
          <w:rFonts w:ascii="Times New Roman" w:hAnsi="Times New Roman"/>
          <w:b/>
          <w:bCs/>
          <w:szCs w:val="24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F5CD9" w:rsidRPr="002F017D" w:rsidRDefault="007F5CD9" w:rsidP="00AB7031">
      <w:pPr>
        <w:pStyle w:val="Normal2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                                                                                                                                            </w:t>
      </w:r>
    </w:p>
    <w:p w:rsidR="007F5CD9" w:rsidRPr="002F017D" w:rsidRDefault="007F5CD9" w:rsidP="00AB7031">
      <w:pPr>
        <w:pStyle w:val="Normal2"/>
        <w:jc w:val="center"/>
        <w:rPr>
          <w:rFonts w:ascii="Times New Roman" w:hAnsi="Times New Roman"/>
          <w:b/>
          <w:bCs/>
          <w:szCs w:val="24"/>
        </w:rPr>
      </w:pPr>
    </w:p>
    <w:p w:rsidR="007F5CD9" w:rsidRPr="002F017D" w:rsidRDefault="007F5CD9" w:rsidP="00AB7031">
      <w:pPr>
        <w:pStyle w:val="Title"/>
        <w:rPr>
          <w:rFonts w:ascii="Times New Roman" w:hAnsi="Times New Roman"/>
          <w:b/>
          <w:bCs/>
          <w:szCs w:val="24"/>
        </w:rPr>
      </w:pPr>
    </w:p>
    <w:p w:rsidR="007F5CD9" w:rsidRPr="002F017D" w:rsidRDefault="007F5CD9" w:rsidP="00AB7031">
      <w:pPr>
        <w:pStyle w:val="Title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Р І Ш Е Н Н Я   №   187/8</w:t>
      </w:r>
    </w:p>
    <w:p w:rsidR="007F5CD9" w:rsidRPr="002F017D" w:rsidRDefault="007F5CD9" w:rsidP="00AB7031">
      <w:pPr>
        <w:pStyle w:val="Title"/>
        <w:rPr>
          <w:rFonts w:ascii="Times New Roman" w:hAnsi="Times New Roman"/>
          <w:b/>
          <w:bCs/>
          <w:szCs w:val="24"/>
          <w:lang w:val="ru-RU"/>
        </w:rPr>
      </w:pPr>
    </w:p>
    <w:p w:rsidR="007F5CD9" w:rsidRPr="005F6984" w:rsidRDefault="007F5CD9" w:rsidP="00A97B36">
      <w:pPr>
        <w:rPr>
          <w:bCs/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09 серпня</w:t>
      </w:r>
      <w:r w:rsidRPr="005F6984">
        <w:rPr>
          <w:bCs/>
          <w:sz w:val="24"/>
          <w:szCs w:val="24"/>
          <w:lang w:val="uk-UA"/>
        </w:rPr>
        <w:t xml:space="preserve"> 2023 року                                                                                                      </w:t>
      </w:r>
      <w:r>
        <w:rPr>
          <w:bCs/>
          <w:sz w:val="24"/>
          <w:szCs w:val="24"/>
          <w:lang w:val="uk-UA"/>
        </w:rPr>
        <w:t xml:space="preserve"> </w:t>
      </w:r>
      <w:r w:rsidRPr="005F6984">
        <w:rPr>
          <w:bCs/>
          <w:sz w:val="24"/>
          <w:szCs w:val="24"/>
          <w:lang w:val="uk-UA"/>
        </w:rPr>
        <w:t xml:space="preserve"> м. Кіцмань</w:t>
      </w:r>
    </w:p>
    <w:p w:rsidR="007F5CD9" w:rsidRPr="00AB7031" w:rsidRDefault="007F5CD9" w:rsidP="00AB7031">
      <w:pPr>
        <w:rPr>
          <w:sz w:val="24"/>
          <w:szCs w:val="24"/>
          <w:lang w:val="uk-UA"/>
        </w:rPr>
      </w:pPr>
      <w:r w:rsidRPr="00AB7031">
        <w:rPr>
          <w:sz w:val="24"/>
          <w:szCs w:val="24"/>
          <w:lang w:val="uk-UA"/>
        </w:rPr>
        <w:t xml:space="preserve"> </w:t>
      </w:r>
      <w:bookmarkEnd w:id="0"/>
    </w:p>
    <w:p w:rsidR="007F5CD9" w:rsidRDefault="007F5CD9" w:rsidP="00AB7031">
      <w:pPr>
        <w:rPr>
          <w:b/>
          <w:bCs/>
          <w:sz w:val="24"/>
          <w:szCs w:val="24"/>
          <w:lang w:val="uk-UA"/>
        </w:rPr>
      </w:pPr>
      <w:r w:rsidRPr="005F6984">
        <w:rPr>
          <w:b/>
          <w:bCs/>
          <w:sz w:val="24"/>
          <w:szCs w:val="24"/>
          <w:lang w:val="uk-UA"/>
        </w:rPr>
        <w:t xml:space="preserve">Про </w:t>
      </w:r>
      <w:r>
        <w:rPr>
          <w:b/>
          <w:bCs/>
          <w:sz w:val="24"/>
          <w:szCs w:val="24"/>
          <w:lang w:val="uk-UA"/>
        </w:rPr>
        <w:t>організаційні питання щодо пільгового</w:t>
      </w:r>
    </w:p>
    <w:p w:rsidR="007F5CD9" w:rsidRDefault="007F5CD9" w:rsidP="00AB7031">
      <w:pPr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перевезення на території Чернівецької міської</w:t>
      </w:r>
    </w:p>
    <w:p w:rsidR="007F5CD9" w:rsidRPr="005F6984" w:rsidRDefault="007F5CD9" w:rsidP="00AB7031">
      <w:pPr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територіальної  громади  жителів Кіцманської ТГ</w:t>
      </w:r>
    </w:p>
    <w:p w:rsidR="007F5CD9" w:rsidRPr="005F6984" w:rsidRDefault="007F5CD9" w:rsidP="00AB7031">
      <w:pPr>
        <w:rPr>
          <w:sz w:val="24"/>
          <w:szCs w:val="24"/>
          <w:lang w:val="uk-UA"/>
        </w:rPr>
      </w:pPr>
    </w:p>
    <w:p w:rsidR="007F5CD9" w:rsidRPr="00AB7031" w:rsidRDefault="007F5CD9" w:rsidP="00AB7031">
      <w:pPr>
        <w:rPr>
          <w:sz w:val="24"/>
          <w:szCs w:val="24"/>
          <w:lang w:val="uk-UA"/>
        </w:rPr>
      </w:pPr>
    </w:p>
    <w:p w:rsidR="007F5CD9" w:rsidRPr="005F6984" w:rsidRDefault="007F5CD9" w:rsidP="00837331">
      <w:pPr>
        <w:jc w:val="both"/>
        <w:rPr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 xml:space="preserve">         </w:t>
      </w:r>
      <w:r>
        <w:rPr>
          <w:sz w:val="24"/>
          <w:szCs w:val="24"/>
          <w:lang w:val="uk-UA"/>
        </w:rPr>
        <w:t xml:space="preserve"> Керуючись</w:t>
      </w:r>
      <w:r w:rsidRPr="005F6984">
        <w:rPr>
          <w:sz w:val="24"/>
          <w:szCs w:val="24"/>
          <w:lang w:val="uk-UA"/>
        </w:rPr>
        <w:t xml:space="preserve"> ст.30, </w:t>
      </w:r>
      <w:r>
        <w:rPr>
          <w:sz w:val="24"/>
          <w:szCs w:val="24"/>
          <w:lang w:val="uk-UA"/>
        </w:rPr>
        <w:t xml:space="preserve">ст.52, </w:t>
      </w:r>
      <w:r w:rsidRPr="005F6984">
        <w:rPr>
          <w:sz w:val="24"/>
          <w:szCs w:val="24"/>
          <w:lang w:val="uk-UA"/>
        </w:rPr>
        <w:t xml:space="preserve">ст.59 Закону України «Про місцеве самоврядування в Україні», </w:t>
      </w:r>
      <w:r w:rsidRPr="005F6984">
        <w:rPr>
          <w:color w:val="000000"/>
          <w:sz w:val="24"/>
          <w:szCs w:val="24"/>
          <w:lang w:val="uk-UA"/>
        </w:rPr>
        <w:t>Закон</w:t>
      </w:r>
      <w:r>
        <w:rPr>
          <w:color w:val="000000"/>
          <w:sz w:val="24"/>
          <w:szCs w:val="24"/>
          <w:lang w:val="uk-UA"/>
        </w:rPr>
        <w:t>ами</w:t>
      </w:r>
      <w:r w:rsidRPr="005F6984">
        <w:rPr>
          <w:color w:val="000000"/>
          <w:sz w:val="24"/>
          <w:szCs w:val="24"/>
          <w:lang w:val="uk-UA"/>
        </w:rPr>
        <w:t xml:space="preserve"> України «Про транспорт», «Про автомобільний транспорт», «Про міський електричний транспорт», «Про внесення змін до деяких законодавчих актів України щодо впровадження автоматизованої системи обліку оплати проїзду в міському пасажирському транспорті», </w:t>
      </w:r>
      <w:r w:rsidRPr="005F6984">
        <w:rPr>
          <w:sz w:val="24"/>
          <w:szCs w:val="24"/>
          <w:lang w:val="uk-UA"/>
        </w:rPr>
        <w:t>ст.91,</w:t>
      </w:r>
      <w:r>
        <w:rPr>
          <w:sz w:val="24"/>
          <w:szCs w:val="24"/>
          <w:lang w:val="uk-UA"/>
        </w:rPr>
        <w:t xml:space="preserve"> </w:t>
      </w:r>
      <w:r w:rsidRPr="005F6984">
        <w:rPr>
          <w:sz w:val="24"/>
          <w:szCs w:val="24"/>
          <w:lang w:val="uk-UA"/>
        </w:rPr>
        <w:t>93 Бюджетного Кодексу України (зі змінами)</w:t>
      </w:r>
      <w:r>
        <w:rPr>
          <w:sz w:val="24"/>
          <w:szCs w:val="24"/>
          <w:lang w:val="uk-UA"/>
        </w:rPr>
        <w:t>, відповідно до рішення виконавчого комітету Чернівецької міської ради від 07.06.2022 № 300/18 «Про впровадження та функціонування автоматизованої системи обліку оплати проїзду в громадському  міському пасажирському транспорті загального користування у Чернівецькій міській теритріальній громаді та визнання таким, що втратило чинність, рішення виконавчого комітету міської ради з цього питання»,</w:t>
      </w:r>
      <w:r w:rsidRPr="005F6984">
        <w:rPr>
          <w:sz w:val="24"/>
          <w:szCs w:val="24"/>
          <w:lang w:val="uk-UA"/>
        </w:rPr>
        <w:t xml:space="preserve"> з метою вре</w:t>
      </w:r>
      <w:r>
        <w:rPr>
          <w:sz w:val="24"/>
          <w:szCs w:val="24"/>
          <w:lang w:val="uk-UA"/>
        </w:rPr>
        <w:t xml:space="preserve">гулювання порядку відшкодування </w:t>
      </w:r>
      <w:r w:rsidRPr="005F6984">
        <w:rPr>
          <w:sz w:val="24"/>
          <w:szCs w:val="24"/>
          <w:lang w:val="uk-UA"/>
        </w:rPr>
        <w:t xml:space="preserve">витрат за безоплатний проїзд </w:t>
      </w:r>
      <w:r>
        <w:rPr>
          <w:sz w:val="24"/>
          <w:szCs w:val="24"/>
          <w:lang w:val="uk-UA"/>
        </w:rPr>
        <w:t xml:space="preserve"> жителів  Кіцманської ТГ пільгових категорій </w:t>
      </w:r>
      <w:r w:rsidRPr="005F6984">
        <w:rPr>
          <w:sz w:val="24"/>
          <w:szCs w:val="24"/>
          <w:lang w:val="uk-UA"/>
        </w:rPr>
        <w:t>у комунальному транспорті Чернівецької міської територіальної громади</w:t>
      </w:r>
      <w:r>
        <w:rPr>
          <w:sz w:val="24"/>
          <w:szCs w:val="24"/>
          <w:lang w:val="uk-UA"/>
        </w:rPr>
        <w:t xml:space="preserve">, </w:t>
      </w:r>
      <w:r w:rsidRPr="005F6984">
        <w:rPr>
          <w:sz w:val="24"/>
          <w:szCs w:val="24"/>
          <w:lang w:val="uk-UA"/>
        </w:rPr>
        <w:t>виконавчий комітет міської ради</w:t>
      </w:r>
    </w:p>
    <w:p w:rsidR="007F5CD9" w:rsidRPr="005F6984" w:rsidRDefault="007F5CD9" w:rsidP="00837331">
      <w:pPr>
        <w:jc w:val="both"/>
        <w:rPr>
          <w:sz w:val="24"/>
          <w:szCs w:val="24"/>
          <w:lang w:val="uk-UA"/>
        </w:rPr>
      </w:pPr>
    </w:p>
    <w:p w:rsidR="007F5CD9" w:rsidRDefault="007F5CD9" w:rsidP="00EB587A">
      <w:pPr>
        <w:rPr>
          <w:b/>
          <w:sz w:val="24"/>
          <w:szCs w:val="24"/>
          <w:lang w:val="uk-UA"/>
        </w:rPr>
      </w:pPr>
      <w:r w:rsidRPr="005F6984">
        <w:rPr>
          <w:b/>
          <w:sz w:val="24"/>
          <w:szCs w:val="24"/>
          <w:lang w:val="uk-UA"/>
        </w:rPr>
        <w:t xml:space="preserve">          В</w:t>
      </w:r>
      <w:r>
        <w:rPr>
          <w:b/>
          <w:sz w:val="24"/>
          <w:szCs w:val="24"/>
          <w:lang w:val="uk-UA"/>
        </w:rPr>
        <w:t xml:space="preserve"> </w:t>
      </w:r>
      <w:r w:rsidRPr="005F6984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F6984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F6984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F6984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F6984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F6984">
        <w:rPr>
          <w:b/>
          <w:sz w:val="24"/>
          <w:szCs w:val="24"/>
          <w:lang w:val="uk-UA"/>
        </w:rPr>
        <w:t>В:</w:t>
      </w:r>
    </w:p>
    <w:p w:rsidR="007F5CD9" w:rsidRPr="005F6984" w:rsidRDefault="007F5CD9" w:rsidP="00EB587A">
      <w:pPr>
        <w:rPr>
          <w:b/>
          <w:sz w:val="24"/>
          <w:szCs w:val="24"/>
          <w:lang w:val="uk-UA"/>
        </w:rPr>
      </w:pPr>
    </w:p>
    <w:p w:rsidR="007F5CD9" w:rsidRDefault="007F5CD9" w:rsidP="006764C0">
      <w:pPr>
        <w:jc w:val="both"/>
        <w:rPr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 xml:space="preserve">          1. </w:t>
      </w:r>
      <w:r>
        <w:rPr>
          <w:sz w:val="24"/>
          <w:szCs w:val="24"/>
          <w:lang w:val="uk-UA"/>
        </w:rPr>
        <w:t>Визначити категорію громадян «Пенсіонер за віком»,</w:t>
      </w:r>
      <w:r w:rsidRPr="00AF485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які проживають на території Кіцманської територіальної громади та мають </w:t>
      </w:r>
      <w:r w:rsidRPr="005F6984">
        <w:rPr>
          <w:sz w:val="24"/>
          <w:szCs w:val="24"/>
          <w:lang w:val="uk-UA"/>
        </w:rPr>
        <w:t xml:space="preserve">право на пільгове перевезення </w:t>
      </w:r>
      <w:r>
        <w:rPr>
          <w:sz w:val="24"/>
          <w:szCs w:val="24"/>
          <w:lang w:val="uk-UA"/>
        </w:rPr>
        <w:t>в громадському міському пасажирському транспорті загального користування у Чернівецькій міській територіальній громаді.</w:t>
      </w:r>
    </w:p>
    <w:p w:rsidR="007F5CD9" w:rsidRPr="005F6984" w:rsidRDefault="007F5CD9" w:rsidP="006764C0">
      <w:pPr>
        <w:jc w:val="both"/>
        <w:rPr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 xml:space="preserve">          2. Затвердити</w:t>
      </w:r>
      <w:r w:rsidRPr="005F6984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бланк </w:t>
      </w:r>
      <w:r w:rsidRPr="005F6984">
        <w:rPr>
          <w:sz w:val="24"/>
          <w:szCs w:val="24"/>
          <w:lang w:val="uk-UA"/>
        </w:rPr>
        <w:t xml:space="preserve"> заяви на  отримання транспортної картки «Пільгова»</w:t>
      </w:r>
      <w:r>
        <w:rPr>
          <w:sz w:val="24"/>
          <w:szCs w:val="24"/>
          <w:lang w:val="uk-UA"/>
        </w:rPr>
        <w:t xml:space="preserve"> (додаток 1).</w:t>
      </w:r>
    </w:p>
    <w:p w:rsidR="007F5CD9" w:rsidRDefault="007F5CD9" w:rsidP="004A2958">
      <w:pPr>
        <w:jc w:val="both"/>
        <w:rPr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 xml:space="preserve">          3. Затвердити перелік документів,  необхідний для отримання пільгової транспортної картки</w:t>
      </w:r>
      <w:r>
        <w:rPr>
          <w:sz w:val="24"/>
          <w:szCs w:val="24"/>
          <w:lang w:val="uk-UA"/>
        </w:rPr>
        <w:t xml:space="preserve"> «Пільгова», що надає</w:t>
      </w:r>
      <w:r w:rsidRPr="004A2958">
        <w:rPr>
          <w:sz w:val="24"/>
          <w:szCs w:val="24"/>
          <w:lang w:val="uk-UA"/>
        </w:rPr>
        <w:t xml:space="preserve"> </w:t>
      </w:r>
      <w:r w:rsidRPr="005F6984">
        <w:rPr>
          <w:sz w:val="24"/>
          <w:szCs w:val="24"/>
          <w:lang w:val="uk-UA"/>
        </w:rPr>
        <w:t xml:space="preserve">право на пільгове перевезення </w:t>
      </w:r>
      <w:r>
        <w:rPr>
          <w:sz w:val="24"/>
          <w:szCs w:val="24"/>
          <w:lang w:val="uk-UA"/>
        </w:rPr>
        <w:t>в громадському міському пасажирському транспорті загального користування у Чернівецькій міській територіальній громаді (додаток 2). Оригінали документів повертаються заявнику після звірки з копіями  поданих документів.</w:t>
      </w:r>
    </w:p>
    <w:p w:rsidR="007F5CD9" w:rsidRDefault="007F5CD9" w:rsidP="001775CD">
      <w:pPr>
        <w:jc w:val="both"/>
        <w:rPr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 xml:space="preserve">          4. </w:t>
      </w:r>
      <w:r>
        <w:rPr>
          <w:sz w:val="24"/>
          <w:szCs w:val="24"/>
          <w:lang w:val="uk-UA"/>
        </w:rPr>
        <w:t>Встановити, що кількість проїздів в громадському міському пасажирському транспорті загального користування у Чернівецькій міській територіальній громаді для  компенсації витрат за одного жителя пільгової категорії громадян, визначеної пунктом 1 цього рішення,  становить 10 (десять) проїздів в місяць.</w:t>
      </w:r>
    </w:p>
    <w:p w:rsidR="007F5CD9" w:rsidRDefault="007F5CD9" w:rsidP="001775CD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</w:p>
    <w:p w:rsidR="007F5CD9" w:rsidRDefault="007F5CD9" w:rsidP="001775CD">
      <w:pPr>
        <w:jc w:val="both"/>
        <w:rPr>
          <w:sz w:val="24"/>
          <w:szCs w:val="24"/>
          <w:lang w:val="uk-UA"/>
        </w:rPr>
      </w:pPr>
    </w:p>
    <w:p w:rsidR="007F5CD9" w:rsidRDefault="007F5CD9" w:rsidP="001775CD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</w:p>
    <w:p w:rsidR="007F5CD9" w:rsidRDefault="007F5CD9" w:rsidP="001775CD">
      <w:pPr>
        <w:jc w:val="both"/>
        <w:rPr>
          <w:sz w:val="24"/>
          <w:szCs w:val="24"/>
          <w:lang w:val="uk-UA"/>
        </w:rPr>
      </w:pPr>
    </w:p>
    <w:p w:rsidR="007F5CD9" w:rsidRDefault="007F5CD9" w:rsidP="001775CD">
      <w:pPr>
        <w:jc w:val="both"/>
        <w:rPr>
          <w:sz w:val="24"/>
          <w:szCs w:val="24"/>
          <w:lang w:val="uk-UA"/>
        </w:rPr>
      </w:pPr>
    </w:p>
    <w:p w:rsidR="007F5CD9" w:rsidRDefault="007F5CD9" w:rsidP="001775CD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5. Визначити відділ «Центр надання адміністративних послуг» виконавчого комітету Кіцманської міської ради (Людмила ГОРБАШЕВСЬКА) відповідальним за прийом документів  </w:t>
      </w:r>
      <w:r w:rsidRPr="005F6984">
        <w:rPr>
          <w:sz w:val="24"/>
          <w:szCs w:val="24"/>
          <w:lang w:val="uk-UA"/>
        </w:rPr>
        <w:t xml:space="preserve">на  отримання транспортної </w:t>
      </w:r>
      <w:r>
        <w:rPr>
          <w:sz w:val="24"/>
          <w:szCs w:val="24"/>
          <w:lang w:val="uk-UA"/>
        </w:rPr>
        <w:t xml:space="preserve"> </w:t>
      </w:r>
      <w:r w:rsidRPr="005F6984">
        <w:rPr>
          <w:sz w:val="24"/>
          <w:szCs w:val="24"/>
          <w:lang w:val="uk-UA"/>
        </w:rPr>
        <w:t>картки «Пільгова»</w:t>
      </w:r>
      <w:r>
        <w:rPr>
          <w:sz w:val="24"/>
          <w:szCs w:val="24"/>
          <w:lang w:val="uk-UA"/>
        </w:rPr>
        <w:t>.</w:t>
      </w:r>
    </w:p>
    <w:p w:rsidR="007F5CD9" w:rsidRDefault="007F5CD9" w:rsidP="001775CD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6. Визначити термін для приймання документів</w:t>
      </w:r>
      <w:r w:rsidRPr="007E72A4">
        <w:rPr>
          <w:sz w:val="24"/>
          <w:szCs w:val="24"/>
          <w:lang w:val="uk-UA"/>
        </w:rPr>
        <w:t xml:space="preserve"> </w:t>
      </w:r>
      <w:r w:rsidRPr="005F6984">
        <w:rPr>
          <w:sz w:val="24"/>
          <w:szCs w:val="24"/>
          <w:lang w:val="uk-UA"/>
        </w:rPr>
        <w:t>на отримання транспортної картки «Пільгова»</w:t>
      </w:r>
      <w:r>
        <w:rPr>
          <w:sz w:val="24"/>
          <w:szCs w:val="24"/>
          <w:lang w:val="uk-UA"/>
        </w:rPr>
        <w:t xml:space="preserve"> - 14 календарних днів з дати прийняття цього рішення.</w:t>
      </w:r>
    </w:p>
    <w:p w:rsidR="007F5CD9" w:rsidRDefault="007F5CD9" w:rsidP="006764C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7. Координацію  роботи щодо виконання даного рішення покласти на відділ з питань соціальної роботи (Світлана ІВАНЦИН), відділ з питань бухгалтерського обліку та звітності (Ірина ЧОРНЕЙ), відділ «Центр надання адміністративних послуг» (Людмила ГОРБАШЕВСЬКА).</w:t>
      </w:r>
    </w:p>
    <w:p w:rsidR="007F5CD9" w:rsidRPr="005F6984" w:rsidRDefault="007F5CD9" w:rsidP="006764C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8</w:t>
      </w:r>
      <w:r w:rsidRPr="005F6984">
        <w:rPr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</w:t>
      </w:r>
      <w:r>
        <w:rPr>
          <w:sz w:val="24"/>
          <w:szCs w:val="24"/>
          <w:lang w:val="uk-UA"/>
        </w:rPr>
        <w:t>.</w:t>
      </w:r>
    </w:p>
    <w:p w:rsidR="007F5CD9" w:rsidRPr="00AF7D79" w:rsidRDefault="007F5CD9" w:rsidP="00AF7D79">
      <w:pPr>
        <w:rPr>
          <w:sz w:val="28"/>
          <w:szCs w:val="28"/>
          <w:lang w:val="uk-UA"/>
        </w:rPr>
      </w:pPr>
    </w:p>
    <w:p w:rsidR="007F5CD9" w:rsidRDefault="007F5CD9" w:rsidP="00EB587A">
      <w:pPr>
        <w:rPr>
          <w:sz w:val="28"/>
          <w:szCs w:val="28"/>
          <w:lang w:val="uk-UA"/>
        </w:rPr>
      </w:pPr>
    </w:p>
    <w:p w:rsidR="007F5CD9" w:rsidRDefault="007F5CD9" w:rsidP="00EB587A">
      <w:pPr>
        <w:rPr>
          <w:sz w:val="28"/>
          <w:szCs w:val="28"/>
          <w:lang w:val="uk-UA"/>
        </w:rPr>
      </w:pPr>
    </w:p>
    <w:p w:rsidR="007F5CD9" w:rsidRPr="005F6984" w:rsidRDefault="007F5CD9" w:rsidP="005F6984">
      <w:pPr>
        <w:ind w:firstLine="60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В.о.м</w:t>
      </w:r>
      <w:r w:rsidRPr="005F6984">
        <w:rPr>
          <w:b/>
          <w:sz w:val="24"/>
          <w:szCs w:val="24"/>
          <w:lang w:val="uk-UA"/>
        </w:rPr>
        <w:t>іськ</w:t>
      </w:r>
      <w:r>
        <w:rPr>
          <w:b/>
          <w:sz w:val="24"/>
          <w:szCs w:val="24"/>
          <w:lang w:val="uk-UA"/>
        </w:rPr>
        <w:t>ого</w:t>
      </w:r>
      <w:r w:rsidRPr="005F6984">
        <w:rPr>
          <w:b/>
          <w:sz w:val="24"/>
          <w:szCs w:val="24"/>
          <w:lang w:val="uk-UA"/>
        </w:rPr>
        <w:t xml:space="preserve"> голов</w:t>
      </w:r>
      <w:r>
        <w:rPr>
          <w:b/>
          <w:sz w:val="24"/>
          <w:szCs w:val="24"/>
          <w:lang w:val="uk-UA"/>
        </w:rPr>
        <w:t>и</w:t>
      </w:r>
      <w:r w:rsidRPr="005F6984">
        <w:rPr>
          <w:b/>
          <w:sz w:val="24"/>
          <w:szCs w:val="24"/>
          <w:lang w:val="uk-UA"/>
        </w:rPr>
        <w:t xml:space="preserve">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     </w:t>
      </w:r>
      <w:r w:rsidRPr="005F6984">
        <w:rPr>
          <w:b/>
          <w:sz w:val="24"/>
          <w:szCs w:val="24"/>
          <w:lang w:val="uk-UA"/>
        </w:rPr>
        <w:t xml:space="preserve">     </w:t>
      </w:r>
      <w:r>
        <w:rPr>
          <w:b/>
          <w:sz w:val="24"/>
          <w:szCs w:val="24"/>
          <w:lang w:val="uk-UA"/>
        </w:rPr>
        <w:t>Юрій  КОСАР</w:t>
      </w: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Pr="00D07D5A" w:rsidRDefault="007F5CD9" w:rsidP="00C167F9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>Додаток 1</w:t>
      </w:r>
    </w:p>
    <w:p w:rsidR="007F5CD9" w:rsidRPr="00D07D5A" w:rsidRDefault="007F5CD9" w:rsidP="00C167F9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 xml:space="preserve">до рішення </w:t>
      </w:r>
    </w:p>
    <w:p w:rsidR="007F5CD9" w:rsidRPr="00D07D5A" w:rsidRDefault="007F5CD9" w:rsidP="00C167F9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>виконавчого комітету</w:t>
      </w:r>
    </w:p>
    <w:p w:rsidR="007F5CD9" w:rsidRPr="00D07D5A" w:rsidRDefault="007F5CD9" w:rsidP="00C167F9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 xml:space="preserve">Кіцманської міської ради </w:t>
      </w:r>
    </w:p>
    <w:p w:rsidR="007F5CD9" w:rsidRPr="00C30D13" w:rsidRDefault="007F5CD9" w:rsidP="00C167F9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</w:rPr>
        <w:t xml:space="preserve">від </w:t>
      </w:r>
      <w:r>
        <w:rPr>
          <w:sz w:val="24"/>
          <w:szCs w:val="24"/>
          <w:lang w:val="uk-UA"/>
        </w:rPr>
        <w:t xml:space="preserve">09.08.2023 </w:t>
      </w:r>
      <w:r>
        <w:rPr>
          <w:sz w:val="24"/>
          <w:szCs w:val="24"/>
        </w:rPr>
        <w:t>№</w:t>
      </w:r>
      <w:r>
        <w:rPr>
          <w:sz w:val="24"/>
          <w:szCs w:val="24"/>
          <w:lang w:val="uk-UA"/>
        </w:rPr>
        <w:t xml:space="preserve"> 187/8</w:t>
      </w:r>
    </w:p>
    <w:p w:rsidR="007F5CD9" w:rsidRDefault="007F5CD9" w:rsidP="00C167F9">
      <w:pPr>
        <w:jc w:val="center"/>
      </w:pPr>
    </w:p>
    <w:p w:rsidR="007F5CD9" w:rsidRDefault="007F5CD9" w:rsidP="00AF53D9">
      <w:pPr>
        <w:jc w:val="center"/>
        <w:rPr>
          <w:b/>
          <w:sz w:val="24"/>
          <w:szCs w:val="24"/>
          <w:lang w:val="uk-UA"/>
        </w:rPr>
      </w:pPr>
    </w:p>
    <w:p w:rsidR="007F5CD9" w:rsidRDefault="007F5CD9" w:rsidP="00AF53D9">
      <w:pPr>
        <w:jc w:val="center"/>
        <w:rPr>
          <w:b/>
          <w:sz w:val="24"/>
          <w:szCs w:val="24"/>
          <w:lang w:val="uk-UA"/>
        </w:rPr>
      </w:pPr>
    </w:p>
    <w:p w:rsidR="007F5CD9" w:rsidRDefault="007F5CD9" w:rsidP="00AF53D9">
      <w:pPr>
        <w:jc w:val="center"/>
        <w:rPr>
          <w:b/>
          <w:sz w:val="24"/>
          <w:szCs w:val="24"/>
          <w:lang w:val="uk-UA"/>
        </w:rPr>
      </w:pPr>
    </w:p>
    <w:p w:rsidR="007F5CD9" w:rsidRDefault="007F5CD9" w:rsidP="00AF53D9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Б Л А Н К  ЗАЯВИ </w:t>
      </w:r>
    </w:p>
    <w:p w:rsidR="007F5CD9" w:rsidRDefault="007F5CD9" w:rsidP="00AF53D9">
      <w:pPr>
        <w:jc w:val="center"/>
        <w:rPr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>на  отримання транспортної картки «Пільгова»</w:t>
      </w:r>
    </w:p>
    <w:p w:rsidR="007F5CD9" w:rsidRDefault="007F5CD9" w:rsidP="00AF53D9">
      <w:pPr>
        <w:jc w:val="center"/>
        <w:rPr>
          <w:b/>
          <w:sz w:val="24"/>
          <w:szCs w:val="24"/>
          <w:lang w:val="uk-UA"/>
        </w:rPr>
      </w:pPr>
    </w:p>
    <w:p w:rsidR="007F5CD9" w:rsidRDefault="007F5CD9" w:rsidP="00D07D5A">
      <w:pPr>
        <w:jc w:val="center"/>
        <w:rPr>
          <w:sz w:val="24"/>
          <w:szCs w:val="24"/>
          <w:lang w:val="uk-UA"/>
        </w:rPr>
      </w:pPr>
    </w:p>
    <w:p w:rsidR="007F5CD9" w:rsidRDefault="007F5CD9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Міському голові</w:t>
      </w:r>
    </w:p>
    <w:p w:rsidR="007F5CD9" w:rsidRDefault="007F5CD9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Кіцманської міської ради</w:t>
      </w:r>
    </w:p>
    <w:p w:rsidR="007F5CD9" w:rsidRDefault="007F5CD9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Сергію БУЛЕЗІ</w:t>
      </w:r>
    </w:p>
    <w:p w:rsidR="007F5CD9" w:rsidRDefault="007F5CD9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</w:t>
      </w:r>
    </w:p>
    <w:p w:rsidR="007F5CD9" w:rsidRDefault="007F5CD9" w:rsidP="0096535B">
      <w:pPr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</w:t>
      </w:r>
      <w:r w:rsidRPr="005B2A23">
        <w:rPr>
          <w:lang w:val="uk-UA"/>
        </w:rPr>
        <w:t>(прізвище, ім’я, по батькові)</w:t>
      </w:r>
    </w:p>
    <w:p w:rsidR="007F5CD9" w:rsidRPr="00816F80" w:rsidRDefault="007F5CD9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</w:t>
      </w:r>
      <w:r w:rsidRPr="00816F80">
        <w:rPr>
          <w:sz w:val="24"/>
          <w:szCs w:val="24"/>
          <w:lang w:val="uk-UA"/>
        </w:rPr>
        <w:t xml:space="preserve">атегорія </w:t>
      </w:r>
      <w:r>
        <w:rPr>
          <w:sz w:val="24"/>
          <w:szCs w:val="24"/>
          <w:lang w:val="uk-UA"/>
        </w:rPr>
        <w:t xml:space="preserve">громадян </w:t>
      </w:r>
      <w:r w:rsidRPr="00816F80">
        <w:rPr>
          <w:sz w:val="24"/>
          <w:szCs w:val="24"/>
          <w:lang w:val="uk-UA"/>
        </w:rPr>
        <w:t>«Пенсіонер за віком»</w:t>
      </w:r>
    </w:p>
    <w:p w:rsidR="007F5CD9" w:rsidRDefault="007F5CD9" w:rsidP="0096535B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жителя ____________________________</w:t>
      </w:r>
    </w:p>
    <w:p w:rsidR="007F5CD9" w:rsidRPr="00230CA0" w:rsidRDefault="007F5CD9" w:rsidP="0096535B">
      <w:pPr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</w:t>
      </w:r>
      <w:r w:rsidRPr="00230CA0">
        <w:rPr>
          <w:lang w:val="uk-UA"/>
        </w:rPr>
        <w:t>(назва населеного пункту)</w:t>
      </w:r>
    </w:p>
    <w:p w:rsidR="007F5CD9" w:rsidRDefault="007F5CD9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</w:t>
      </w:r>
    </w:p>
    <w:p w:rsidR="007F5CD9" w:rsidRDefault="007F5CD9" w:rsidP="0096535B">
      <w:pPr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</w:t>
      </w:r>
      <w:r w:rsidRPr="00230CA0">
        <w:rPr>
          <w:lang w:val="uk-UA"/>
        </w:rPr>
        <w:t>(адреса проживання)</w:t>
      </w:r>
    </w:p>
    <w:p w:rsidR="007F5CD9" w:rsidRPr="00230CA0" w:rsidRDefault="007F5CD9" w:rsidP="00AF53D9">
      <w:pPr>
        <w:jc w:val="right"/>
        <w:rPr>
          <w:lang w:val="uk-UA"/>
        </w:rPr>
      </w:pPr>
    </w:p>
    <w:p w:rsidR="007F5CD9" w:rsidRDefault="007F5CD9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</w:t>
      </w:r>
    </w:p>
    <w:p w:rsidR="007F5CD9" w:rsidRPr="00230CA0" w:rsidRDefault="007F5CD9" w:rsidP="0096535B">
      <w:pPr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</w:t>
      </w:r>
      <w:r w:rsidRPr="00230CA0">
        <w:rPr>
          <w:lang w:val="uk-UA"/>
        </w:rPr>
        <w:t>(контактні дані)</w:t>
      </w:r>
    </w:p>
    <w:p w:rsidR="007F5CD9" w:rsidRDefault="007F5CD9" w:rsidP="00D07D5A">
      <w:pPr>
        <w:jc w:val="center"/>
        <w:rPr>
          <w:sz w:val="24"/>
          <w:szCs w:val="24"/>
          <w:lang w:val="uk-UA"/>
        </w:rPr>
      </w:pPr>
    </w:p>
    <w:p w:rsidR="007F5CD9" w:rsidRDefault="007F5CD9" w:rsidP="00D07D5A">
      <w:pPr>
        <w:jc w:val="center"/>
        <w:rPr>
          <w:sz w:val="24"/>
          <w:szCs w:val="24"/>
          <w:lang w:val="uk-UA"/>
        </w:rPr>
      </w:pPr>
    </w:p>
    <w:p w:rsidR="007F5CD9" w:rsidRDefault="007F5CD9" w:rsidP="00D07D5A">
      <w:pPr>
        <w:jc w:val="center"/>
        <w:rPr>
          <w:sz w:val="24"/>
          <w:szCs w:val="24"/>
          <w:lang w:val="uk-UA"/>
        </w:rPr>
      </w:pPr>
    </w:p>
    <w:p w:rsidR="007F5CD9" w:rsidRDefault="007F5CD9" w:rsidP="00D07D5A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 А Я В А</w:t>
      </w:r>
    </w:p>
    <w:p w:rsidR="007F5CD9" w:rsidRDefault="007F5CD9" w:rsidP="00AF53D9">
      <w:pPr>
        <w:jc w:val="center"/>
        <w:rPr>
          <w:sz w:val="24"/>
          <w:szCs w:val="24"/>
          <w:lang w:val="uk-UA"/>
        </w:rPr>
      </w:pPr>
    </w:p>
    <w:p w:rsidR="007F5CD9" w:rsidRPr="00070D68" w:rsidRDefault="007F5CD9" w:rsidP="00070D68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Прошу  замовити  на моє ім’я персональну </w:t>
      </w:r>
      <w:r w:rsidRPr="005F6984">
        <w:rPr>
          <w:sz w:val="24"/>
          <w:szCs w:val="24"/>
          <w:lang w:val="uk-UA"/>
        </w:rPr>
        <w:t>транспортн</w:t>
      </w:r>
      <w:r>
        <w:rPr>
          <w:sz w:val="24"/>
          <w:szCs w:val="24"/>
          <w:lang w:val="uk-UA"/>
        </w:rPr>
        <w:t xml:space="preserve">у </w:t>
      </w:r>
      <w:r w:rsidRPr="005F6984">
        <w:rPr>
          <w:sz w:val="24"/>
          <w:szCs w:val="24"/>
          <w:lang w:val="uk-UA"/>
        </w:rPr>
        <w:t>картк</w:t>
      </w:r>
      <w:r>
        <w:rPr>
          <w:sz w:val="24"/>
          <w:szCs w:val="24"/>
          <w:lang w:val="uk-UA"/>
        </w:rPr>
        <w:t>у</w:t>
      </w:r>
      <w:r w:rsidRPr="005F6984">
        <w:rPr>
          <w:sz w:val="24"/>
          <w:szCs w:val="24"/>
          <w:lang w:val="uk-UA"/>
        </w:rPr>
        <w:t xml:space="preserve"> «Пільгова</w:t>
      </w:r>
      <w:r>
        <w:rPr>
          <w:sz w:val="24"/>
          <w:szCs w:val="24"/>
          <w:lang w:val="uk-UA"/>
        </w:rPr>
        <w:t xml:space="preserve">» для </w:t>
      </w:r>
      <w:r w:rsidRPr="005F6984">
        <w:rPr>
          <w:sz w:val="24"/>
          <w:szCs w:val="24"/>
          <w:lang w:val="uk-UA"/>
        </w:rPr>
        <w:t>пільгов</w:t>
      </w:r>
      <w:r>
        <w:rPr>
          <w:sz w:val="24"/>
          <w:szCs w:val="24"/>
          <w:lang w:val="uk-UA"/>
        </w:rPr>
        <w:t>ого</w:t>
      </w:r>
      <w:r w:rsidRPr="005F6984">
        <w:rPr>
          <w:sz w:val="24"/>
          <w:szCs w:val="24"/>
          <w:lang w:val="uk-UA"/>
        </w:rPr>
        <w:t xml:space="preserve"> п</w:t>
      </w:r>
      <w:r>
        <w:rPr>
          <w:sz w:val="24"/>
          <w:szCs w:val="24"/>
          <w:lang w:val="uk-UA"/>
        </w:rPr>
        <w:t>роїзду</w:t>
      </w:r>
      <w:r w:rsidRPr="005F698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 громадському міському пасажирському транспорті загального користування у Чернівецькій міській територіальній  громаді відповідно до рішення виконавчого комітету Кіцманської міської ради від _________2023 № ______ «Про </w:t>
      </w:r>
      <w:r w:rsidRPr="00070D68">
        <w:rPr>
          <w:bCs/>
          <w:sz w:val="24"/>
          <w:szCs w:val="24"/>
          <w:lang w:val="uk-UA"/>
        </w:rPr>
        <w:t>організаційні питання щодо пільгового перевезення на території Чернівецької міської</w:t>
      </w:r>
      <w:r>
        <w:rPr>
          <w:bCs/>
          <w:sz w:val="24"/>
          <w:szCs w:val="24"/>
          <w:lang w:val="uk-UA"/>
        </w:rPr>
        <w:t xml:space="preserve"> </w:t>
      </w:r>
      <w:r w:rsidRPr="00070D68">
        <w:rPr>
          <w:bCs/>
          <w:sz w:val="24"/>
          <w:szCs w:val="24"/>
          <w:lang w:val="uk-UA"/>
        </w:rPr>
        <w:t>територіальної  громади  жителів Кіцманської ТГ».</w:t>
      </w:r>
    </w:p>
    <w:p w:rsidR="007F5CD9" w:rsidRPr="00070D68" w:rsidRDefault="007F5CD9" w:rsidP="00471632">
      <w:pPr>
        <w:jc w:val="both"/>
        <w:rPr>
          <w:sz w:val="24"/>
          <w:szCs w:val="24"/>
          <w:lang w:val="uk-UA"/>
        </w:rPr>
      </w:pPr>
    </w:p>
    <w:p w:rsidR="007F5CD9" w:rsidRDefault="007F5CD9" w:rsidP="00C34169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При цьому, </w:t>
      </w:r>
      <w:r w:rsidRPr="00C34169">
        <w:rPr>
          <w:sz w:val="24"/>
          <w:szCs w:val="24"/>
          <w:lang w:val="uk-UA"/>
        </w:rPr>
        <w:t>відповідно до Закону України «Про захист персональних даних»</w:t>
      </w:r>
      <w:r>
        <w:rPr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</w:t>
      </w:r>
      <w:r w:rsidRPr="00D34833">
        <w:rPr>
          <w:sz w:val="24"/>
          <w:szCs w:val="24"/>
          <w:lang w:val="uk-UA"/>
        </w:rPr>
        <w:t>шляхом підписання  цього тексту добровільно надаю згоду Кіцманській міській раді на обробку</w:t>
      </w:r>
      <w:r>
        <w:rPr>
          <w:sz w:val="24"/>
          <w:szCs w:val="24"/>
          <w:lang w:val="uk-UA"/>
        </w:rPr>
        <w:t>, використання та зберігання</w:t>
      </w:r>
      <w:r w:rsidRPr="00D34833">
        <w:rPr>
          <w:sz w:val="24"/>
          <w:szCs w:val="24"/>
          <w:lang w:val="uk-UA"/>
        </w:rPr>
        <w:t xml:space="preserve"> моїх персональних даних в необхідному їх обсязі з метою</w:t>
      </w:r>
      <w:r>
        <w:rPr>
          <w:sz w:val="24"/>
          <w:szCs w:val="24"/>
          <w:lang w:val="uk-UA"/>
        </w:rPr>
        <w:t xml:space="preserve"> отримання </w:t>
      </w:r>
      <w:r w:rsidRPr="005F6984">
        <w:rPr>
          <w:sz w:val="24"/>
          <w:szCs w:val="24"/>
          <w:lang w:val="uk-UA"/>
        </w:rPr>
        <w:t>транспортної картки «Пільгова»</w:t>
      </w:r>
      <w:r>
        <w:rPr>
          <w:sz w:val="24"/>
          <w:szCs w:val="24"/>
          <w:lang w:val="uk-UA"/>
        </w:rPr>
        <w:t>.</w:t>
      </w:r>
    </w:p>
    <w:p w:rsidR="007F5CD9" w:rsidRPr="00D34833" w:rsidRDefault="007F5CD9" w:rsidP="00C34169">
      <w:pPr>
        <w:jc w:val="both"/>
        <w:rPr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Pr="00334625" w:rsidRDefault="007F5CD9">
      <w:pPr>
        <w:rPr>
          <w:sz w:val="24"/>
          <w:szCs w:val="24"/>
          <w:lang w:val="uk-UA"/>
        </w:rPr>
      </w:pPr>
      <w:r w:rsidRPr="00334625">
        <w:rPr>
          <w:sz w:val="24"/>
          <w:szCs w:val="24"/>
          <w:lang w:val="uk-UA"/>
        </w:rPr>
        <w:t xml:space="preserve">«___»______________20___р.    </w:t>
      </w:r>
      <w:r>
        <w:rPr>
          <w:sz w:val="24"/>
          <w:szCs w:val="24"/>
          <w:lang w:val="uk-UA"/>
        </w:rPr>
        <w:t xml:space="preserve">  </w:t>
      </w:r>
      <w:r w:rsidRPr="00334625">
        <w:rPr>
          <w:sz w:val="24"/>
          <w:szCs w:val="24"/>
          <w:lang w:val="uk-UA"/>
        </w:rPr>
        <w:t xml:space="preserve"> _________________  </w:t>
      </w:r>
      <w:r>
        <w:rPr>
          <w:sz w:val="24"/>
          <w:szCs w:val="24"/>
          <w:lang w:val="uk-UA"/>
        </w:rPr>
        <w:t xml:space="preserve">    </w:t>
      </w:r>
      <w:r w:rsidRPr="00334625">
        <w:rPr>
          <w:sz w:val="24"/>
          <w:szCs w:val="24"/>
          <w:lang w:val="uk-UA"/>
        </w:rPr>
        <w:t xml:space="preserve"> __________________________</w:t>
      </w:r>
    </w:p>
    <w:p w:rsidR="007F5CD9" w:rsidRPr="00334625" w:rsidRDefault="007F5CD9">
      <w:pPr>
        <w:rPr>
          <w:sz w:val="24"/>
          <w:szCs w:val="24"/>
          <w:lang w:val="uk-UA"/>
        </w:rPr>
      </w:pPr>
      <w:r w:rsidRPr="00334625">
        <w:rPr>
          <w:lang w:val="uk-UA"/>
        </w:rPr>
        <w:t xml:space="preserve">                                                          </w:t>
      </w:r>
      <w:r>
        <w:rPr>
          <w:lang w:val="uk-UA"/>
        </w:rPr>
        <w:t xml:space="preserve">                  </w:t>
      </w:r>
      <w:r w:rsidRPr="00334625">
        <w:rPr>
          <w:lang w:val="uk-UA"/>
        </w:rPr>
        <w:t xml:space="preserve">  (підпис)</w:t>
      </w:r>
      <w:r w:rsidRPr="00334625">
        <w:rPr>
          <w:sz w:val="24"/>
          <w:szCs w:val="24"/>
          <w:lang w:val="uk-UA"/>
        </w:rPr>
        <w:t xml:space="preserve">                     </w:t>
      </w:r>
      <w:r>
        <w:rPr>
          <w:sz w:val="24"/>
          <w:szCs w:val="24"/>
          <w:lang w:val="uk-UA"/>
        </w:rPr>
        <w:t xml:space="preserve">      </w:t>
      </w:r>
      <w:r w:rsidRPr="00334625">
        <w:rPr>
          <w:sz w:val="24"/>
          <w:szCs w:val="24"/>
          <w:lang w:val="uk-UA"/>
        </w:rPr>
        <w:t xml:space="preserve"> </w:t>
      </w:r>
      <w:r w:rsidRPr="00334625">
        <w:rPr>
          <w:lang w:val="uk-UA"/>
        </w:rPr>
        <w:t>(прізвище, ім’я, по батькові)</w:t>
      </w: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(секретар)</w:t>
      </w:r>
    </w:p>
    <w:p w:rsidR="007F5CD9" w:rsidRDefault="007F5CD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                                                                         Ярослава РАКОВІЦА</w:t>
      </w: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 w:rsidP="00B47CF3">
      <w:pPr>
        <w:jc w:val="right"/>
        <w:rPr>
          <w:sz w:val="24"/>
          <w:szCs w:val="24"/>
          <w:lang w:val="uk-UA"/>
        </w:rPr>
      </w:pPr>
    </w:p>
    <w:p w:rsidR="007F5CD9" w:rsidRPr="00D07D5A" w:rsidRDefault="007F5CD9" w:rsidP="00B47CF3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2</w:t>
      </w:r>
    </w:p>
    <w:p w:rsidR="007F5CD9" w:rsidRPr="00D07D5A" w:rsidRDefault="007F5CD9" w:rsidP="00B47CF3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 xml:space="preserve">до рішення </w:t>
      </w:r>
    </w:p>
    <w:p w:rsidR="007F5CD9" w:rsidRPr="00D07D5A" w:rsidRDefault="007F5CD9" w:rsidP="00B47CF3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>виконавчого комітету</w:t>
      </w:r>
    </w:p>
    <w:p w:rsidR="007F5CD9" w:rsidRPr="00D07D5A" w:rsidRDefault="007F5CD9" w:rsidP="00B47CF3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 xml:space="preserve">Кіцманської міської ради </w:t>
      </w:r>
    </w:p>
    <w:p w:rsidR="007F5CD9" w:rsidRPr="00183FDC" w:rsidRDefault="007F5CD9" w:rsidP="00B47CF3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</w:rPr>
        <w:t xml:space="preserve">від </w:t>
      </w:r>
      <w:r>
        <w:rPr>
          <w:sz w:val="24"/>
          <w:szCs w:val="24"/>
          <w:lang w:val="uk-UA"/>
        </w:rPr>
        <w:t xml:space="preserve">09.08.2023 </w:t>
      </w:r>
      <w:r>
        <w:rPr>
          <w:sz w:val="24"/>
          <w:szCs w:val="24"/>
        </w:rPr>
        <w:t>№</w:t>
      </w:r>
      <w:r>
        <w:rPr>
          <w:sz w:val="24"/>
          <w:szCs w:val="24"/>
          <w:lang w:val="uk-UA"/>
        </w:rPr>
        <w:t xml:space="preserve"> 187/8</w:t>
      </w:r>
    </w:p>
    <w:p w:rsidR="007F5CD9" w:rsidRDefault="007F5CD9" w:rsidP="00B47CF3">
      <w:pPr>
        <w:jc w:val="center"/>
      </w:pPr>
    </w:p>
    <w:p w:rsidR="007F5CD9" w:rsidRPr="00030A2A" w:rsidRDefault="007F5CD9" w:rsidP="00B47CF3">
      <w:pPr>
        <w:jc w:val="center"/>
        <w:rPr>
          <w:b/>
          <w:sz w:val="24"/>
          <w:szCs w:val="24"/>
        </w:rPr>
      </w:pPr>
    </w:p>
    <w:p w:rsidR="007F5CD9" w:rsidRDefault="007F5CD9" w:rsidP="00B47CF3">
      <w:pPr>
        <w:jc w:val="center"/>
        <w:rPr>
          <w:sz w:val="24"/>
          <w:szCs w:val="24"/>
          <w:lang w:val="uk-UA"/>
        </w:rPr>
      </w:pPr>
    </w:p>
    <w:p w:rsidR="007F5CD9" w:rsidRDefault="007F5CD9" w:rsidP="00B47CF3">
      <w:pPr>
        <w:jc w:val="center"/>
        <w:rPr>
          <w:sz w:val="24"/>
          <w:szCs w:val="24"/>
          <w:lang w:val="uk-UA"/>
        </w:rPr>
      </w:pPr>
    </w:p>
    <w:p w:rsidR="007F5CD9" w:rsidRDefault="007F5CD9" w:rsidP="00B47CF3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 Е Р Е Л І К  Д О К У М Е Н Т І В</w:t>
      </w:r>
    </w:p>
    <w:p w:rsidR="007F5CD9" w:rsidRDefault="007F5CD9" w:rsidP="00E22093">
      <w:pPr>
        <w:jc w:val="center"/>
        <w:rPr>
          <w:b/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 xml:space="preserve">для </w:t>
      </w:r>
      <w:r>
        <w:rPr>
          <w:sz w:val="24"/>
          <w:szCs w:val="24"/>
          <w:lang w:val="uk-UA"/>
        </w:rPr>
        <w:t xml:space="preserve"> </w:t>
      </w:r>
      <w:r w:rsidRPr="005F6984">
        <w:rPr>
          <w:sz w:val="24"/>
          <w:szCs w:val="24"/>
          <w:lang w:val="uk-UA"/>
        </w:rPr>
        <w:t>отримання пільгової транспортної картки</w:t>
      </w:r>
      <w:r>
        <w:rPr>
          <w:sz w:val="24"/>
          <w:szCs w:val="24"/>
          <w:lang w:val="uk-UA"/>
        </w:rPr>
        <w:t xml:space="preserve"> «Пільгова»</w:t>
      </w: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 w:rsidP="00705CB6">
      <w:pPr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Заява </w:t>
      </w:r>
      <w:r w:rsidRPr="00705CB6">
        <w:rPr>
          <w:sz w:val="24"/>
          <w:szCs w:val="24"/>
          <w:lang w:val="uk-UA"/>
        </w:rPr>
        <w:t xml:space="preserve"> </w:t>
      </w:r>
      <w:r w:rsidRPr="005F6984">
        <w:rPr>
          <w:sz w:val="24"/>
          <w:szCs w:val="24"/>
          <w:lang w:val="uk-UA"/>
        </w:rPr>
        <w:t>на  отримання транспортної картки «Пільгова»</w:t>
      </w:r>
      <w:r>
        <w:rPr>
          <w:sz w:val="24"/>
          <w:szCs w:val="24"/>
          <w:lang w:val="uk-UA"/>
        </w:rPr>
        <w:t>.</w:t>
      </w:r>
    </w:p>
    <w:p w:rsidR="007F5CD9" w:rsidRDefault="007F5CD9" w:rsidP="001554EF">
      <w:pPr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</w:t>
      </w:r>
      <w:r w:rsidRPr="005F6984">
        <w:rPr>
          <w:sz w:val="24"/>
          <w:szCs w:val="24"/>
          <w:lang w:val="uk-UA"/>
        </w:rPr>
        <w:t xml:space="preserve">опія </w:t>
      </w:r>
      <w:r>
        <w:rPr>
          <w:sz w:val="24"/>
          <w:szCs w:val="24"/>
          <w:lang w:val="uk-UA"/>
        </w:rPr>
        <w:t xml:space="preserve">та оригінал </w:t>
      </w:r>
      <w:r w:rsidRPr="005F6984">
        <w:rPr>
          <w:sz w:val="24"/>
          <w:szCs w:val="24"/>
          <w:lang w:val="uk-UA"/>
        </w:rPr>
        <w:t>паспорта</w:t>
      </w:r>
      <w:r>
        <w:rPr>
          <w:sz w:val="24"/>
          <w:szCs w:val="24"/>
          <w:lang w:val="uk-UA"/>
        </w:rPr>
        <w:t xml:space="preserve"> громадянина України.</w:t>
      </w:r>
    </w:p>
    <w:p w:rsidR="007F5CD9" w:rsidRPr="005839AB" w:rsidRDefault="007F5CD9" w:rsidP="00814FD0">
      <w:pPr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Копія</w:t>
      </w:r>
      <w:r w:rsidRPr="005F698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та оригінал </w:t>
      </w:r>
      <w:r w:rsidRPr="005F6984">
        <w:rPr>
          <w:sz w:val="24"/>
          <w:szCs w:val="24"/>
          <w:lang w:val="uk-UA"/>
        </w:rPr>
        <w:t xml:space="preserve">ідентифікаційного </w:t>
      </w:r>
      <w:r>
        <w:rPr>
          <w:sz w:val="24"/>
          <w:szCs w:val="24"/>
          <w:lang w:val="uk-UA"/>
        </w:rPr>
        <w:t xml:space="preserve">номера </w:t>
      </w:r>
      <w:r w:rsidRPr="005839AB">
        <w:rPr>
          <w:sz w:val="24"/>
          <w:szCs w:val="24"/>
          <w:lang w:val="uk-UA"/>
        </w:rPr>
        <w:t>(реєстраційного номера облікової картки платника податків за даними Державного реєстру фізичних  осіб - платників податків)</w:t>
      </w:r>
      <w:r>
        <w:rPr>
          <w:sz w:val="24"/>
          <w:szCs w:val="24"/>
          <w:lang w:val="uk-UA"/>
        </w:rPr>
        <w:t>.</w:t>
      </w:r>
    </w:p>
    <w:p w:rsidR="007F5CD9" w:rsidRDefault="007F5CD9" w:rsidP="001554EF">
      <w:pPr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</w:t>
      </w:r>
      <w:r w:rsidRPr="005F6984">
        <w:rPr>
          <w:sz w:val="24"/>
          <w:szCs w:val="24"/>
          <w:lang w:val="uk-UA"/>
        </w:rPr>
        <w:t xml:space="preserve">опія </w:t>
      </w:r>
      <w:r>
        <w:rPr>
          <w:sz w:val="24"/>
          <w:szCs w:val="24"/>
          <w:lang w:val="uk-UA"/>
        </w:rPr>
        <w:t xml:space="preserve"> та оригінал пенсійного посвідчення пільгової категорії «Пенсіонер за віком».</w:t>
      </w:r>
    </w:p>
    <w:p w:rsidR="007F5CD9" w:rsidRDefault="007F5CD9" w:rsidP="001554EF">
      <w:pPr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Фотокартка (електронний формат) розміром 3х4 см.</w:t>
      </w:r>
    </w:p>
    <w:p w:rsidR="007F5CD9" w:rsidRDefault="007F5CD9" w:rsidP="002A28A2">
      <w:pPr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Довідка </w:t>
      </w:r>
      <w:r w:rsidRPr="005F6984">
        <w:rPr>
          <w:sz w:val="24"/>
          <w:szCs w:val="24"/>
          <w:lang w:val="uk-UA"/>
        </w:rPr>
        <w:t>про відсутність заборгованості</w:t>
      </w:r>
      <w:r>
        <w:rPr>
          <w:sz w:val="24"/>
          <w:szCs w:val="24"/>
          <w:lang w:val="uk-UA"/>
        </w:rPr>
        <w:t xml:space="preserve"> щодо сплати податків та комунальних платежів</w:t>
      </w:r>
      <w:r w:rsidRPr="005F6984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видана відповідним органом державної  фіскальної служби та Кіцманським ВУЖКГ</w:t>
      </w:r>
      <w:r w:rsidRPr="005F6984">
        <w:rPr>
          <w:sz w:val="24"/>
          <w:szCs w:val="24"/>
          <w:lang w:val="uk-UA"/>
        </w:rPr>
        <w:t xml:space="preserve">.  </w:t>
      </w: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>
      <w:pPr>
        <w:rPr>
          <w:b/>
          <w:sz w:val="24"/>
          <w:szCs w:val="24"/>
          <w:lang w:val="uk-UA"/>
        </w:rPr>
      </w:pPr>
    </w:p>
    <w:p w:rsidR="007F5CD9" w:rsidRDefault="007F5CD9" w:rsidP="0033462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(секретар)</w:t>
      </w:r>
    </w:p>
    <w:p w:rsidR="007F5CD9" w:rsidRDefault="007F5CD9" w:rsidP="0033462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                                                                         Ярослава РАКОВІЦА</w:t>
      </w:r>
    </w:p>
    <w:p w:rsidR="007F5CD9" w:rsidRPr="005F6984" w:rsidRDefault="007F5CD9">
      <w:pPr>
        <w:rPr>
          <w:b/>
          <w:sz w:val="24"/>
          <w:szCs w:val="24"/>
          <w:lang w:val="uk-UA"/>
        </w:rPr>
      </w:pPr>
    </w:p>
    <w:sectPr w:rsidR="007F5CD9" w:rsidRPr="005F6984" w:rsidSect="00AF55BF">
      <w:pgSz w:w="11906" w:h="16838"/>
      <w:pgMar w:top="539" w:right="567" w:bottom="851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23789"/>
    <w:multiLevelType w:val="hybridMultilevel"/>
    <w:tmpl w:val="13A02B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8360329"/>
    <w:multiLevelType w:val="hybridMultilevel"/>
    <w:tmpl w:val="D66227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0836A68"/>
    <w:multiLevelType w:val="hybridMultilevel"/>
    <w:tmpl w:val="A70AC654"/>
    <w:lvl w:ilvl="0" w:tplc="988A8988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410F"/>
    <w:rsid w:val="0000705F"/>
    <w:rsid w:val="00030A2A"/>
    <w:rsid w:val="00044E0D"/>
    <w:rsid w:val="00055EAF"/>
    <w:rsid w:val="000628B3"/>
    <w:rsid w:val="00070D68"/>
    <w:rsid w:val="0008599E"/>
    <w:rsid w:val="000C2CB9"/>
    <w:rsid w:val="000C419B"/>
    <w:rsid w:val="00111AE9"/>
    <w:rsid w:val="0012257F"/>
    <w:rsid w:val="0012509B"/>
    <w:rsid w:val="00150E2F"/>
    <w:rsid w:val="001554EF"/>
    <w:rsid w:val="001775CD"/>
    <w:rsid w:val="00183FDC"/>
    <w:rsid w:val="001859B8"/>
    <w:rsid w:val="001A6A98"/>
    <w:rsid w:val="001B6DCD"/>
    <w:rsid w:val="001C6A3B"/>
    <w:rsid w:val="001E145F"/>
    <w:rsid w:val="0020786F"/>
    <w:rsid w:val="00210848"/>
    <w:rsid w:val="00230CA0"/>
    <w:rsid w:val="00233F17"/>
    <w:rsid w:val="002410CC"/>
    <w:rsid w:val="002922D7"/>
    <w:rsid w:val="002A28A2"/>
    <w:rsid w:val="002A4963"/>
    <w:rsid w:val="002B586F"/>
    <w:rsid w:val="002F017D"/>
    <w:rsid w:val="00323CF2"/>
    <w:rsid w:val="00325356"/>
    <w:rsid w:val="00334625"/>
    <w:rsid w:val="00340AAA"/>
    <w:rsid w:val="00342C94"/>
    <w:rsid w:val="003548ED"/>
    <w:rsid w:val="003624E0"/>
    <w:rsid w:val="003B408E"/>
    <w:rsid w:val="003D1EDB"/>
    <w:rsid w:val="003D4CEF"/>
    <w:rsid w:val="003E3B39"/>
    <w:rsid w:val="004027F1"/>
    <w:rsid w:val="00452321"/>
    <w:rsid w:val="00471632"/>
    <w:rsid w:val="00486870"/>
    <w:rsid w:val="004A2958"/>
    <w:rsid w:val="004A7B54"/>
    <w:rsid w:val="00504454"/>
    <w:rsid w:val="00505EC4"/>
    <w:rsid w:val="00515BB1"/>
    <w:rsid w:val="005376B1"/>
    <w:rsid w:val="00570E5B"/>
    <w:rsid w:val="005825EA"/>
    <w:rsid w:val="005839AB"/>
    <w:rsid w:val="005867DE"/>
    <w:rsid w:val="0058734B"/>
    <w:rsid w:val="005B2A23"/>
    <w:rsid w:val="005E677B"/>
    <w:rsid w:val="005F6984"/>
    <w:rsid w:val="00602801"/>
    <w:rsid w:val="0060633F"/>
    <w:rsid w:val="006764C0"/>
    <w:rsid w:val="006C5595"/>
    <w:rsid w:val="0070098A"/>
    <w:rsid w:val="00705CB6"/>
    <w:rsid w:val="0071279B"/>
    <w:rsid w:val="00723384"/>
    <w:rsid w:val="007266B8"/>
    <w:rsid w:val="00747D8D"/>
    <w:rsid w:val="0076044B"/>
    <w:rsid w:val="007A6AEC"/>
    <w:rsid w:val="007B4068"/>
    <w:rsid w:val="007D0E9D"/>
    <w:rsid w:val="007E72A4"/>
    <w:rsid w:val="007F0112"/>
    <w:rsid w:val="007F5CD9"/>
    <w:rsid w:val="00814FD0"/>
    <w:rsid w:val="00816F80"/>
    <w:rsid w:val="00837331"/>
    <w:rsid w:val="008533DD"/>
    <w:rsid w:val="00870455"/>
    <w:rsid w:val="008A035A"/>
    <w:rsid w:val="008A1F40"/>
    <w:rsid w:val="008B124A"/>
    <w:rsid w:val="008D38C2"/>
    <w:rsid w:val="008D785D"/>
    <w:rsid w:val="008E56B0"/>
    <w:rsid w:val="0092483D"/>
    <w:rsid w:val="0096535B"/>
    <w:rsid w:val="00966DA2"/>
    <w:rsid w:val="009900C3"/>
    <w:rsid w:val="00991095"/>
    <w:rsid w:val="009B4F1B"/>
    <w:rsid w:val="009B5ED6"/>
    <w:rsid w:val="009D70AD"/>
    <w:rsid w:val="009E13F7"/>
    <w:rsid w:val="009E67AC"/>
    <w:rsid w:val="009F0E92"/>
    <w:rsid w:val="00A001F4"/>
    <w:rsid w:val="00A341EB"/>
    <w:rsid w:val="00A44333"/>
    <w:rsid w:val="00A6055A"/>
    <w:rsid w:val="00A75804"/>
    <w:rsid w:val="00A83486"/>
    <w:rsid w:val="00A97B36"/>
    <w:rsid w:val="00AB23AD"/>
    <w:rsid w:val="00AB3C06"/>
    <w:rsid w:val="00AB7031"/>
    <w:rsid w:val="00AC2700"/>
    <w:rsid w:val="00AC6A48"/>
    <w:rsid w:val="00AD52D4"/>
    <w:rsid w:val="00AE462C"/>
    <w:rsid w:val="00AE67CA"/>
    <w:rsid w:val="00AF4856"/>
    <w:rsid w:val="00AF53D9"/>
    <w:rsid w:val="00AF55BF"/>
    <w:rsid w:val="00AF7D79"/>
    <w:rsid w:val="00B066EF"/>
    <w:rsid w:val="00B23BF4"/>
    <w:rsid w:val="00B47CF3"/>
    <w:rsid w:val="00B55444"/>
    <w:rsid w:val="00B61329"/>
    <w:rsid w:val="00B96261"/>
    <w:rsid w:val="00BE3C42"/>
    <w:rsid w:val="00C045A2"/>
    <w:rsid w:val="00C13655"/>
    <w:rsid w:val="00C167F9"/>
    <w:rsid w:val="00C30D13"/>
    <w:rsid w:val="00C32C64"/>
    <w:rsid w:val="00C34169"/>
    <w:rsid w:val="00C37466"/>
    <w:rsid w:val="00CA4DB2"/>
    <w:rsid w:val="00CB2830"/>
    <w:rsid w:val="00CC6C54"/>
    <w:rsid w:val="00CE0A9F"/>
    <w:rsid w:val="00D07D5A"/>
    <w:rsid w:val="00D34833"/>
    <w:rsid w:val="00D36988"/>
    <w:rsid w:val="00D5180D"/>
    <w:rsid w:val="00D534D4"/>
    <w:rsid w:val="00D56DB5"/>
    <w:rsid w:val="00D869BE"/>
    <w:rsid w:val="00D930A7"/>
    <w:rsid w:val="00D97517"/>
    <w:rsid w:val="00DA1936"/>
    <w:rsid w:val="00DA412D"/>
    <w:rsid w:val="00DA677A"/>
    <w:rsid w:val="00DD35D4"/>
    <w:rsid w:val="00DE5461"/>
    <w:rsid w:val="00DE6480"/>
    <w:rsid w:val="00E22093"/>
    <w:rsid w:val="00E422BF"/>
    <w:rsid w:val="00E53F40"/>
    <w:rsid w:val="00E56772"/>
    <w:rsid w:val="00E7431A"/>
    <w:rsid w:val="00EA2C51"/>
    <w:rsid w:val="00EB587A"/>
    <w:rsid w:val="00ED445D"/>
    <w:rsid w:val="00F022EE"/>
    <w:rsid w:val="00F778ED"/>
    <w:rsid w:val="00F83BD4"/>
    <w:rsid w:val="00FB2EED"/>
    <w:rsid w:val="00FD0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rsid w:val="00AB703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198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8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8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194</TotalTime>
  <Pages>4</Pages>
  <Words>1018</Words>
  <Characters>5806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пк</cp:lastModifiedBy>
  <cp:revision>13</cp:revision>
  <cp:lastPrinted>2023-08-11T06:37:00Z</cp:lastPrinted>
  <dcterms:created xsi:type="dcterms:W3CDTF">2023-08-03T14:16:00Z</dcterms:created>
  <dcterms:modified xsi:type="dcterms:W3CDTF">2023-08-11T06:39:00Z</dcterms:modified>
</cp:coreProperties>
</file>