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17A" w:rsidRPr="00A461C0" w:rsidRDefault="009D617A" w:rsidP="00F21CC6">
      <w:pPr>
        <w:pStyle w:val="Normal1"/>
        <w:ind w:right="-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53191310" r:id="rId8"/>
        </w:object>
      </w:r>
    </w:p>
    <w:p w:rsidR="009D617A" w:rsidRPr="00D927B7" w:rsidRDefault="009D617A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9D617A" w:rsidRPr="00D927B7" w:rsidRDefault="009D617A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9D617A" w:rsidRPr="00D927B7" w:rsidRDefault="009D617A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9D617A" w:rsidRPr="00D927B7" w:rsidRDefault="009D617A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9D617A" w:rsidRDefault="009D617A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9D617A" w:rsidRDefault="009D617A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9D617A" w:rsidRPr="00A461C0" w:rsidRDefault="009D617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9D617A" w:rsidRDefault="009D617A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D617A" w:rsidRDefault="009D617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</w:t>
      </w:r>
    </w:p>
    <w:p w:rsidR="009D617A" w:rsidRDefault="009D617A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D617A" w:rsidRPr="00A461C0" w:rsidRDefault="009D617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186/8</w:t>
      </w:r>
    </w:p>
    <w:p w:rsidR="009D617A" w:rsidRPr="00A461C0" w:rsidRDefault="009D617A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9D617A" w:rsidRDefault="009D617A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09 серпня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      </w:t>
      </w:r>
      <w:r w:rsidRPr="00A461C0">
        <w:rPr>
          <w:rFonts w:ascii="Times New Roman" w:hAnsi="Times New Roman"/>
          <w:szCs w:val="24"/>
        </w:rPr>
        <w:t xml:space="preserve">                                    м. Кіцмань</w:t>
      </w:r>
    </w:p>
    <w:p w:rsidR="009D617A" w:rsidRDefault="009D617A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D617A" w:rsidRDefault="009D617A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9D617A" w:rsidRDefault="009D617A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9D617A" w:rsidRDefault="009D617A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D617A" w:rsidRDefault="009D617A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D617A" w:rsidRPr="00297282" w:rsidRDefault="009D617A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>(зі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65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9D617A" w:rsidRPr="00A461C0" w:rsidRDefault="009D617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D617A" w:rsidRDefault="009D617A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9D617A" w:rsidRDefault="009D617A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 та джерело компенсації особам, що  розмістили  внутрішньо переміщених осіб.</w:t>
      </w:r>
    </w:p>
    <w:p w:rsidR="009D617A" w:rsidRPr="006B649A" w:rsidRDefault="009D617A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F21CC6">
        <w:rPr>
          <w:rFonts w:ascii="Times New Roman" w:hAnsi="Times New Roman"/>
          <w:bCs/>
          <w:sz w:val="24"/>
          <w:szCs w:val="24"/>
          <w:lang w:val="uk-UA"/>
        </w:rPr>
        <w:t>липень</w:t>
      </w:r>
      <w:r w:rsidRPr="001A2A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08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9D617A" w:rsidRPr="0049467A" w:rsidRDefault="009D617A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9D617A" w:rsidRDefault="009D617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D617A" w:rsidRDefault="009D617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D617A" w:rsidRDefault="009D617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Юрій  КОСАР</w:t>
      </w:r>
    </w:p>
    <w:p w:rsidR="009D617A" w:rsidRDefault="009D617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617A" w:rsidRDefault="009D617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617A" w:rsidRDefault="009D617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617A" w:rsidRDefault="009D617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617A" w:rsidRDefault="009D617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617A" w:rsidRDefault="009D617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617A" w:rsidRDefault="009D617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617A" w:rsidRPr="006E1E18" w:rsidRDefault="009D617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617A" w:rsidRPr="00AB1F9E" w:rsidRDefault="009D617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9D617A" w:rsidRPr="00AB1F9E" w:rsidSect="00F21CC6">
      <w:pgSz w:w="11906" w:h="16838" w:code="9"/>
      <w:pgMar w:top="719" w:right="707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17A" w:rsidRDefault="009D617A" w:rsidP="00EE1455">
      <w:pPr>
        <w:spacing w:after="0" w:line="240" w:lineRule="auto"/>
      </w:pPr>
      <w:r>
        <w:separator/>
      </w:r>
    </w:p>
  </w:endnote>
  <w:endnote w:type="continuationSeparator" w:id="0">
    <w:p w:rsidR="009D617A" w:rsidRDefault="009D617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17A" w:rsidRDefault="009D617A" w:rsidP="00EE1455">
      <w:pPr>
        <w:spacing w:after="0" w:line="240" w:lineRule="auto"/>
      </w:pPr>
      <w:r>
        <w:separator/>
      </w:r>
    </w:p>
  </w:footnote>
  <w:footnote w:type="continuationSeparator" w:id="0">
    <w:p w:rsidR="009D617A" w:rsidRDefault="009D617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4EBE"/>
    <w:rsid w:val="00042B21"/>
    <w:rsid w:val="00051F69"/>
    <w:rsid w:val="000541DF"/>
    <w:rsid w:val="00060337"/>
    <w:rsid w:val="000632C1"/>
    <w:rsid w:val="000721E5"/>
    <w:rsid w:val="00080D4D"/>
    <w:rsid w:val="000B5805"/>
    <w:rsid w:val="000C2108"/>
    <w:rsid w:val="000C2D57"/>
    <w:rsid w:val="000E1A71"/>
    <w:rsid w:val="000E5091"/>
    <w:rsid w:val="000E63CB"/>
    <w:rsid w:val="00142D11"/>
    <w:rsid w:val="00147A60"/>
    <w:rsid w:val="001557F1"/>
    <w:rsid w:val="0015746B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1F2EFC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7527"/>
    <w:rsid w:val="0031460F"/>
    <w:rsid w:val="00316404"/>
    <w:rsid w:val="0032457C"/>
    <w:rsid w:val="00360BB1"/>
    <w:rsid w:val="00364BEA"/>
    <w:rsid w:val="0037758D"/>
    <w:rsid w:val="00385665"/>
    <w:rsid w:val="003E14DD"/>
    <w:rsid w:val="003E3FED"/>
    <w:rsid w:val="0041052A"/>
    <w:rsid w:val="0043563E"/>
    <w:rsid w:val="004474E2"/>
    <w:rsid w:val="00447CED"/>
    <w:rsid w:val="00460077"/>
    <w:rsid w:val="0048639B"/>
    <w:rsid w:val="0048744D"/>
    <w:rsid w:val="00490023"/>
    <w:rsid w:val="0049467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2E76"/>
    <w:rsid w:val="005740E8"/>
    <w:rsid w:val="005871DB"/>
    <w:rsid w:val="00593939"/>
    <w:rsid w:val="00595B8D"/>
    <w:rsid w:val="005A2F4B"/>
    <w:rsid w:val="005B2782"/>
    <w:rsid w:val="005B29C8"/>
    <w:rsid w:val="005E0C88"/>
    <w:rsid w:val="005E3D51"/>
    <w:rsid w:val="005E6D17"/>
    <w:rsid w:val="005E7FAC"/>
    <w:rsid w:val="00617B34"/>
    <w:rsid w:val="00620297"/>
    <w:rsid w:val="00621196"/>
    <w:rsid w:val="00622D10"/>
    <w:rsid w:val="00632CA1"/>
    <w:rsid w:val="00641603"/>
    <w:rsid w:val="00646CEF"/>
    <w:rsid w:val="00656B8E"/>
    <w:rsid w:val="0065707F"/>
    <w:rsid w:val="00670F1B"/>
    <w:rsid w:val="006711AF"/>
    <w:rsid w:val="006735AA"/>
    <w:rsid w:val="006837C5"/>
    <w:rsid w:val="006876E5"/>
    <w:rsid w:val="00697BB8"/>
    <w:rsid w:val="006A0B2D"/>
    <w:rsid w:val="006B649A"/>
    <w:rsid w:val="006C041C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714A7"/>
    <w:rsid w:val="00784638"/>
    <w:rsid w:val="00784D6A"/>
    <w:rsid w:val="00791E35"/>
    <w:rsid w:val="00795F44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2462C"/>
    <w:rsid w:val="00937DF7"/>
    <w:rsid w:val="00954219"/>
    <w:rsid w:val="009629C0"/>
    <w:rsid w:val="009A0FF0"/>
    <w:rsid w:val="009A4009"/>
    <w:rsid w:val="009A7982"/>
    <w:rsid w:val="009C4B9B"/>
    <w:rsid w:val="009C6216"/>
    <w:rsid w:val="009D617A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90080"/>
    <w:rsid w:val="00A920B6"/>
    <w:rsid w:val="00A93E71"/>
    <w:rsid w:val="00A94E39"/>
    <w:rsid w:val="00AB1F9E"/>
    <w:rsid w:val="00AB56D4"/>
    <w:rsid w:val="00AD2EBD"/>
    <w:rsid w:val="00AD30E6"/>
    <w:rsid w:val="00AD580F"/>
    <w:rsid w:val="00AE20E2"/>
    <w:rsid w:val="00AE2905"/>
    <w:rsid w:val="00AF2354"/>
    <w:rsid w:val="00AF2744"/>
    <w:rsid w:val="00B069A7"/>
    <w:rsid w:val="00B3280F"/>
    <w:rsid w:val="00B372FE"/>
    <w:rsid w:val="00B50FC1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E3810"/>
    <w:rsid w:val="00C40302"/>
    <w:rsid w:val="00C67808"/>
    <w:rsid w:val="00C74289"/>
    <w:rsid w:val="00C911C2"/>
    <w:rsid w:val="00C94FF1"/>
    <w:rsid w:val="00CD0537"/>
    <w:rsid w:val="00CD2076"/>
    <w:rsid w:val="00CD57BE"/>
    <w:rsid w:val="00CE1B9C"/>
    <w:rsid w:val="00D00F83"/>
    <w:rsid w:val="00D2183B"/>
    <w:rsid w:val="00D25BDC"/>
    <w:rsid w:val="00D3158F"/>
    <w:rsid w:val="00D40E12"/>
    <w:rsid w:val="00D5587D"/>
    <w:rsid w:val="00D927B7"/>
    <w:rsid w:val="00DA44A6"/>
    <w:rsid w:val="00DB20D0"/>
    <w:rsid w:val="00DE3259"/>
    <w:rsid w:val="00DF74A8"/>
    <w:rsid w:val="00E21D41"/>
    <w:rsid w:val="00E41228"/>
    <w:rsid w:val="00E50FA6"/>
    <w:rsid w:val="00E613C6"/>
    <w:rsid w:val="00E61907"/>
    <w:rsid w:val="00E70B91"/>
    <w:rsid w:val="00E761AC"/>
    <w:rsid w:val="00E905E7"/>
    <w:rsid w:val="00EA6322"/>
    <w:rsid w:val="00EB0603"/>
    <w:rsid w:val="00EC0E7D"/>
    <w:rsid w:val="00EE0997"/>
    <w:rsid w:val="00EE1455"/>
    <w:rsid w:val="00F1598C"/>
    <w:rsid w:val="00F21CC6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C6500"/>
    <w:rsid w:val="00FF0F29"/>
    <w:rsid w:val="00FF4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734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287</Words>
  <Characters>1641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2023-08-10T13:49:00Z</cp:lastPrinted>
  <dcterms:created xsi:type="dcterms:W3CDTF">2023-07-31T08:42:00Z</dcterms:created>
  <dcterms:modified xsi:type="dcterms:W3CDTF">2023-08-10T13:49:00Z</dcterms:modified>
</cp:coreProperties>
</file>