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80" w:rsidRPr="00A76546" w:rsidRDefault="007A3C80" w:rsidP="00A7654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76546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53190841" r:id="rId8"/>
        </w:object>
      </w:r>
    </w:p>
    <w:p w:rsidR="007A3C80" w:rsidRPr="00A76546" w:rsidRDefault="007A3C80" w:rsidP="00A76546">
      <w:pPr>
        <w:pStyle w:val="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УКРАЇНА</w:t>
      </w:r>
    </w:p>
    <w:p w:rsidR="007A3C80" w:rsidRPr="00A76546" w:rsidRDefault="007A3C80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КІЦМАНСЬКА МІСЬКА РАДА</w:t>
      </w:r>
    </w:p>
    <w:p w:rsidR="007A3C80" w:rsidRPr="00A76546" w:rsidRDefault="007A3C80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КІЦМАНСЬКОГО  РАЙОНУ ЧЕРНІВЕЦЬКОЇ ОБЛАСТІ</w:t>
      </w:r>
    </w:p>
    <w:p w:rsidR="007A3C80" w:rsidRPr="00A76546" w:rsidRDefault="007A3C80" w:rsidP="00A76546">
      <w:pPr>
        <w:pStyle w:val="Normal2"/>
        <w:rPr>
          <w:rFonts w:ascii="Times New Roman" w:hAnsi="Times New Roman"/>
          <w:b/>
          <w:sz w:val="28"/>
          <w:szCs w:val="28"/>
        </w:rPr>
      </w:pPr>
      <w:r w:rsidRPr="00A76546">
        <w:rPr>
          <w:rFonts w:ascii="Times New Roman" w:hAnsi="Times New Roman"/>
        </w:rPr>
        <w:t xml:space="preserve">                                               </w:t>
      </w:r>
      <w:r w:rsidRPr="00A76546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A3C80" w:rsidRPr="00E05E5B" w:rsidRDefault="007A3C80" w:rsidP="00A76546">
      <w:pPr>
        <w:pStyle w:val="Normal2"/>
        <w:jc w:val="center"/>
        <w:rPr>
          <w:rFonts w:ascii="Times New Roman" w:hAnsi="Times New Roman"/>
          <w:szCs w:val="24"/>
        </w:rPr>
      </w:pPr>
      <w:r w:rsidRPr="00E05E5B"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7A3C80" w:rsidRPr="00E05E5B" w:rsidRDefault="007A3C80" w:rsidP="00A76546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E05E5B">
        <w:rPr>
          <w:rFonts w:ascii="Times New Roman" w:hAnsi="Times New Roman"/>
          <w:szCs w:val="24"/>
          <w:lang w:val="en-US"/>
        </w:rPr>
        <w:t>Email</w:t>
      </w:r>
      <w:r w:rsidRPr="00E05E5B">
        <w:rPr>
          <w:rFonts w:ascii="Times New Roman" w:hAnsi="Times New Roman"/>
          <w:szCs w:val="24"/>
        </w:rPr>
        <w:t>:</w:t>
      </w:r>
      <w:r w:rsidRPr="00E05E5B">
        <w:rPr>
          <w:rFonts w:ascii="Times New Roman" w:hAnsi="Times New Roman"/>
          <w:szCs w:val="24"/>
          <w:lang w:val="ru-RU"/>
        </w:rPr>
        <w:t>04062127@</w:t>
      </w:r>
      <w:r w:rsidRPr="00E05E5B">
        <w:rPr>
          <w:rFonts w:ascii="Times New Roman" w:hAnsi="Times New Roman"/>
          <w:szCs w:val="24"/>
          <w:lang w:val="en-US"/>
        </w:rPr>
        <w:t>mail</w:t>
      </w:r>
      <w:r w:rsidRPr="00E05E5B">
        <w:rPr>
          <w:rFonts w:ascii="Times New Roman" w:hAnsi="Times New Roman"/>
          <w:szCs w:val="24"/>
          <w:lang w:val="ru-RU"/>
        </w:rPr>
        <w:t>.</w:t>
      </w:r>
      <w:r w:rsidRPr="00E05E5B">
        <w:rPr>
          <w:rFonts w:ascii="Times New Roman" w:hAnsi="Times New Roman"/>
          <w:szCs w:val="24"/>
          <w:lang w:val="en-US"/>
        </w:rPr>
        <w:t>gov</w:t>
      </w:r>
      <w:r w:rsidRPr="00E05E5B">
        <w:rPr>
          <w:rFonts w:ascii="Times New Roman" w:hAnsi="Times New Roman"/>
          <w:szCs w:val="24"/>
          <w:lang w:val="ru-RU"/>
        </w:rPr>
        <w:t>.</w:t>
      </w:r>
      <w:r w:rsidRPr="00E05E5B">
        <w:rPr>
          <w:rFonts w:ascii="Times New Roman" w:hAnsi="Times New Roman"/>
          <w:szCs w:val="24"/>
          <w:lang w:val="en-US"/>
        </w:rPr>
        <w:t>ua</w:t>
      </w:r>
    </w:p>
    <w:p w:rsidR="007A3C80" w:rsidRPr="00A76546" w:rsidRDefault="007A3C80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7A3C80" w:rsidRPr="00BC648E" w:rsidRDefault="007A3C80" w:rsidP="00A76546">
      <w:pPr>
        <w:pStyle w:val="10"/>
        <w:jc w:val="right"/>
        <w:rPr>
          <w:rFonts w:ascii="Times New Roman" w:hAnsi="Times New Roman"/>
          <w:b/>
          <w:szCs w:val="24"/>
          <w:lang w:val="ru-RU"/>
        </w:rPr>
      </w:pPr>
    </w:p>
    <w:p w:rsidR="007A3C80" w:rsidRDefault="007A3C80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7A3C80" w:rsidRDefault="007A3C80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7A3C80" w:rsidRPr="00E05E5B" w:rsidRDefault="007A3C80" w:rsidP="00A76546">
      <w:pPr>
        <w:pStyle w:val="10"/>
        <w:jc w:val="center"/>
        <w:rPr>
          <w:rFonts w:ascii="Times New Roman" w:hAnsi="Times New Roman"/>
          <w:szCs w:val="24"/>
        </w:rPr>
      </w:pPr>
      <w:r w:rsidRPr="00E05E5B">
        <w:rPr>
          <w:rFonts w:ascii="Times New Roman" w:hAnsi="Times New Roman"/>
          <w:b/>
          <w:szCs w:val="24"/>
        </w:rPr>
        <w:t xml:space="preserve">Р І Ш Е Н Н Я  </w:t>
      </w:r>
      <w:r w:rsidRPr="00BC648E">
        <w:rPr>
          <w:rFonts w:ascii="Times New Roman" w:hAnsi="Times New Roman"/>
          <w:b/>
          <w:szCs w:val="24"/>
        </w:rPr>
        <w:t>№  183/8</w:t>
      </w:r>
      <w:r w:rsidRPr="00E05E5B">
        <w:rPr>
          <w:rFonts w:ascii="Times New Roman" w:hAnsi="Times New Roman"/>
          <w:szCs w:val="24"/>
        </w:rPr>
        <w:t xml:space="preserve">    </w:t>
      </w:r>
    </w:p>
    <w:p w:rsidR="007A3C80" w:rsidRPr="00E05E5B" w:rsidRDefault="007A3C80" w:rsidP="00A76546">
      <w:pPr>
        <w:pStyle w:val="10"/>
        <w:rPr>
          <w:rFonts w:ascii="Times New Roman" w:hAnsi="Times New Roman"/>
          <w:b/>
          <w:szCs w:val="24"/>
          <w:lang w:val="ru-RU"/>
        </w:rPr>
      </w:pPr>
      <w:r w:rsidRPr="00E05E5B">
        <w:rPr>
          <w:rFonts w:ascii="Times New Roman" w:hAnsi="Times New Roman"/>
          <w:szCs w:val="24"/>
        </w:rPr>
        <w:t xml:space="preserve">                               </w:t>
      </w:r>
      <w:r w:rsidRPr="00E05E5B">
        <w:rPr>
          <w:rFonts w:ascii="Times New Roman" w:hAnsi="Times New Roman"/>
          <w:b/>
          <w:szCs w:val="24"/>
        </w:rPr>
        <w:t xml:space="preserve">    </w:t>
      </w:r>
    </w:p>
    <w:p w:rsidR="007A3C80" w:rsidRPr="00E05E5B" w:rsidRDefault="007A3C80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09 серпня</w:t>
      </w:r>
      <w:r w:rsidRPr="00E05E5B">
        <w:rPr>
          <w:rFonts w:ascii="Times New Roman" w:hAnsi="Times New Roman"/>
          <w:sz w:val="24"/>
          <w:szCs w:val="24"/>
          <w:lang w:val="uk-UA"/>
        </w:rPr>
        <w:t xml:space="preserve"> 2023 року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E05E5B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E05E5B">
        <w:rPr>
          <w:rFonts w:ascii="Times New Roman" w:hAnsi="Times New Roman"/>
          <w:sz w:val="24"/>
          <w:szCs w:val="24"/>
          <w:lang w:val="uk-UA"/>
        </w:rPr>
        <w:t xml:space="preserve">  м. Кіцмань</w:t>
      </w:r>
    </w:p>
    <w:p w:rsidR="007A3C80" w:rsidRPr="00E05E5B" w:rsidRDefault="007A3C80" w:rsidP="00E05E5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05E5B">
        <w:rPr>
          <w:rFonts w:ascii="Times New Roman" w:hAnsi="Times New Roman"/>
          <w:b/>
          <w:sz w:val="24"/>
          <w:szCs w:val="24"/>
          <w:lang w:val="uk-UA"/>
        </w:rPr>
        <w:t>Про передачу Кіцманському ВУЖКГ</w:t>
      </w:r>
      <w:bookmarkStart w:id="0" w:name="_GoBack"/>
      <w:bookmarkEnd w:id="0"/>
    </w:p>
    <w:p w:rsidR="007A3C80" w:rsidRPr="00E05E5B" w:rsidRDefault="007A3C80" w:rsidP="00E05E5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05E5B">
        <w:rPr>
          <w:rFonts w:ascii="Times New Roman" w:hAnsi="Times New Roman"/>
          <w:b/>
          <w:sz w:val="24"/>
          <w:szCs w:val="24"/>
          <w:lang w:val="uk-UA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05E5B">
        <w:rPr>
          <w:rFonts w:ascii="Times New Roman" w:hAnsi="Times New Roman"/>
          <w:b/>
          <w:sz w:val="24"/>
          <w:szCs w:val="24"/>
          <w:lang w:val="uk-UA"/>
        </w:rPr>
        <w:t>баланс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05E5B">
        <w:rPr>
          <w:rFonts w:ascii="Times New Roman" w:hAnsi="Times New Roman"/>
          <w:b/>
          <w:sz w:val="24"/>
          <w:szCs w:val="24"/>
          <w:lang w:val="uk-UA"/>
        </w:rPr>
        <w:t xml:space="preserve"> майна</w:t>
      </w:r>
    </w:p>
    <w:p w:rsidR="007A3C80" w:rsidRPr="00E05E5B" w:rsidRDefault="007A3C80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7A3C80" w:rsidRDefault="007A3C80" w:rsidP="005B3C3A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851"/>
        <w:rPr>
          <w:sz w:val="24"/>
          <w:szCs w:val="24"/>
        </w:rPr>
      </w:pPr>
      <w:r w:rsidRPr="00E05E5B">
        <w:rPr>
          <w:sz w:val="24"/>
          <w:szCs w:val="24"/>
        </w:rPr>
        <w:t xml:space="preserve">Керуючись ст.29, ст.30, ст.40 Закону України </w:t>
      </w:r>
      <w:r>
        <w:rPr>
          <w:sz w:val="24"/>
          <w:szCs w:val="24"/>
        </w:rPr>
        <w:t>«</w:t>
      </w:r>
      <w:r w:rsidRPr="00E05E5B">
        <w:rPr>
          <w:sz w:val="24"/>
          <w:szCs w:val="24"/>
        </w:rPr>
        <w:t>Про м</w:t>
      </w:r>
      <w:r>
        <w:rPr>
          <w:sz w:val="24"/>
          <w:szCs w:val="24"/>
        </w:rPr>
        <w:t>ісцеве самоврядування в Україні»</w:t>
      </w:r>
      <w:r w:rsidRPr="00E05E5B">
        <w:rPr>
          <w:sz w:val="24"/>
          <w:szCs w:val="24"/>
        </w:rPr>
        <w:t xml:space="preserve">, з метою ефективного використання майна комунальної власності  територіальної громади м. Кіцмань, виконавчий комітет  міської ради </w:t>
      </w:r>
    </w:p>
    <w:p w:rsidR="007A3C80" w:rsidRPr="00E05E5B" w:rsidRDefault="007A3C80" w:rsidP="005B3C3A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851"/>
        <w:rPr>
          <w:sz w:val="24"/>
          <w:szCs w:val="24"/>
        </w:rPr>
      </w:pPr>
    </w:p>
    <w:p w:rsidR="007A3C80" w:rsidRPr="001C204E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1C204E">
        <w:rPr>
          <w:b/>
          <w:sz w:val="24"/>
          <w:szCs w:val="24"/>
        </w:rPr>
        <w:t>В И Р І Ш И В:</w:t>
      </w:r>
    </w:p>
    <w:p w:rsidR="007A3C80" w:rsidRPr="001C204E" w:rsidRDefault="007A3C80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1. </w:t>
      </w:r>
      <w:r w:rsidRPr="001C204E">
        <w:rPr>
          <w:sz w:val="24"/>
          <w:szCs w:val="24"/>
        </w:rPr>
        <w:t>Передати комунальному підприємству Кіцманське ВУЖКГ на баланс та закріпити за ним на праві господарського відання майно, згідно з переліком (додається).</w:t>
      </w:r>
    </w:p>
    <w:p w:rsidR="007A3C80" w:rsidRDefault="007A3C80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2. </w:t>
      </w:r>
      <w:r w:rsidRPr="001C204E">
        <w:rPr>
          <w:sz w:val="24"/>
          <w:szCs w:val="24"/>
        </w:rPr>
        <w:t>Начальнику відділу бухгалтерського обліку та звітності – головному бухгалтеру виконавчого комітету Кіцманської міської ради Ірині ЧОРНЕЙ, начальнику Кіцманського ВУЖКГ Ярославу ЯРЕМІЮ здійснити приймання – передачу майна, зазначено</w:t>
      </w:r>
      <w:r>
        <w:rPr>
          <w:sz w:val="24"/>
          <w:szCs w:val="24"/>
        </w:rPr>
        <w:t>го</w:t>
      </w:r>
      <w:r w:rsidRPr="001C204E">
        <w:rPr>
          <w:sz w:val="24"/>
          <w:szCs w:val="24"/>
        </w:rPr>
        <w:t xml:space="preserve"> в пункті 1 цього рішення, в порядку, визначеному чинним законодавством України.</w:t>
      </w:r>
    </w:p>
    <w:p w:rsidR="007A3C80" w:rsidRPr="00A86B2E" w:rsidRDefault="007A3C80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 w:rsidRPr="00A86B2E">
        <w:rPr>
          <w:sz w:val="24"/>
          <w:szCs w:val="24"/>
        </w:rPr>
        <w:t xml:space="preserve">              3. Начальнику Кіцманського ВУЖКГ Ярославу ЯРЕМІЮ щомісячно до 7 числа звітувати фінансовому управлінню міської ради (Людмила ПАЛАГНЮК) про стан  надходження та використання  коштів  основної діяльності  комунального підприємства за попередній місяць.</w:t>
      </w:r>
    </w:p>
    <w:p w:rsidR="007A3C80" w:rsidRPr="001C204E" w:rsidRDefault="007A3C80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4. </w:t>
      </w:r>
      <w:r w:rsidRPr="001C204E">
        <w:rPr>
          <w:sz w:val="24"/>
          <w:szCs w:val="24"/>
        </w:rPr>
        <w:t xml:space="preserve">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7A3C80" w:rsidRPr="00E05E5B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</w:p>
    <w:p w:rsidR="007A3C80" w:rsidRPr="00E05E5B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В.о.м</w:t>
      </w:r>
      <w:r w:rsidRPr="00E05E5B">
        <w:rPr>
          <w:b/>
          <w:sz w:val="24"/>
          <w:szCs w:val="24"/>
        </w:rPr>
        <w:t>іськ</w:t>
      </w:r>
      <w:r>
        <w:rPr>
          <w:b/>
          <w:sz w:val="24"/>
          <w:szCs w:val="24"/>
        </w:rPr>
        <w:t>ого  голови</w:t>
      </w:r>
      <w:r w:rsidRPr="00E05E5B">
        <w:rPr>
          <w:b/>
          <w:sz w:val="24"/>
          <w:szCs w:val="24"/>
        </w:rPr>
        <w:t xml:space="preserve">                                                </w:t>
      </w:r>
      <w:r>
        <w:rPr>
          <w:b/>
          <w:sz w:val="24"/>
          <w:szCs w:val="24"/>
        </w:rPr>
        <w:t xml:space="preserve">                              Юрій КОСАР</w:t>
      </w: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7A3C80" w:rsidRDefault="007A3C80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</w:p>
    <w:p w:rsidR="007A3C80" w:rsidRDefault="007A3C80" w:rsidP="00636251">
      <w:pPr>
        <w:spacing w:after="0"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Додаток </w:t>
      </w:r>
    </w:p>
    <w:p w:rsidR="007A3C80" w:rsidRPr="00A76546" w:rsidRDefault="007A3C80" w:rsidP="00636251">
      <w:pPr>
        <w:spacing w:after="0"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7A3C80" w:rsidRPr="00A76546" w:rsidRDefault="007A3C80" w:rsidP="00636251">
      <w:pPr>
        <w:spacing w:after="0"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7A3C80" w:rsidRPr="00A76546" w:rsidRDefault="007A3C80" w:rsidP="00636251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09.08.</w:t>
      </w:r>
      <w:r w:rsidRPr="00A76546">
        <w:rPr>
          <w:sz w:val="24"/>
          <w:szCs w:val="24"/>
        </w:rPr>
        <w:t>2023 р. №</w:t>
      </w:r>
      <w:r>
        <w:rPr>
          <w:sz w:val="24"/>
          <w:szCs w:val="24"/>
        </w:rPr>
        <w:t xml:space="preserve"> 183/8</w:t>
      </w:r>
    </w:p>
    <w:p w:rsidR="007A3C80" w:rsidRDefault="007A3C80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A3C80" w:rsidRDefault="007A3C80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A3C80" w:rsidRDefault="007A3C80" w:rsidP="00D53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майна, </w:t>
      </w:r>
    </w:p>
    <w:p w:rsidR="007A3C80" w:rsidRPr="006053CB" w:rsidRDefault="007A3C80" w:rsidP="00D53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що 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передається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 баланс 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>Кіцмансько</w:t>
      </w:r>
      <w:r>
        <w:rPr>
          <w:rFonts w:ascii="Times New Roman" w:hAnsi="Times New Roman"/>
          <w:b/>
          <w:sz w:val="24"/>
          <w:szCs w:val="24"/>
          <w:lang w:val="uk-UA"/>
        </w:rPr>
        <w:t>го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 ВУЖКГ</w:t>
      </w:r>
    </w:p>
    <w:p w:rsidR="007A3C80" w:rsidRPr="006053CB" w:rsidRDefault="007A3C80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177"/>
        <w:gridCol w:w="1271"/>
        <w:gridCol w:w="1521"/>
      </w:tblGrid>
      <w:tr w:rsidR="007A3C80" w:rsidRPr="009E5C26" w:rsidTr="009E5C26">
        <w:tc>
          <w:tcPr>
            <w:tcW w:w="769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</w:tc>
        <w:tc>
          <w:tcPr>
            <w:tcW w:w="1271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Ціна без ПДВ</w:t>
            </w:r>
          </w:p>
        </w:tc>
        <w:tc>
          <w:tcPr>
            <w:tcW w:w="1521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Сума без ПДВ</w:t>
            </w:r>
          </w:p>
        </w:tc>
      </w:tr>
      <w:tr w:rsidR="007A3C80" w:rsidRPr="009E5C26" w:rsidTr="009E5C26">
        <w:tc>
          <w:tcPr>
            <w:tcW w:w="769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7A3C80" w:rsidRPr="00741322" w:rsidRDefault="007A3C80" w:rsidP="009E5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Контейнер для ТПВ 240л т.сірий</w:t>
            </w:r>
          </w:p>
        </w:tc>
        <w:tc>
          <w:tcPr>
            <w:tcW w:w="1177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60</w:t>
            </w:r>
          </w:p>
        </w:tc>
        <w:tc>
          <w:tcPr>
            <w:tcW w:w="1271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1375</w:t>
            </w:r>
          </w:p>
        </w:tc>
        <w:tc>
          <w:tcPr>
            <w:tcW w:w="1521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82500</w:t>
            </w:r>
          </w:p>
        </w:tc>
      </w:tr>
      <w:tr w:rsidR="007A3C80" w:rsidRPr="009E5C26" w:rsidTr="009E5C26">
        <w:tc>
          <w:tcPr>
            <w:tcW w:w="769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7A3C80" w:rsidRPr="00741322" w:rsidRDefault="007A3C80" w:rsidP="00741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21" w:type="dxa"/>
          </w:tcPr>
          <w:p w:rsidR="007A3C80" w:rsidRPr="00741322" w:rsidRDefault="007A3C80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82500</w:t>
            </w:r>
          </w:p>
        </w:tc>
      </w:tr>
    </w:tbl>
    <w:p w:rsidR="007A3C80" w:rsidRDefault="007A3C80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A74DAE">
      <w:pPr>
        <w:rPr>
          <w:rFonts w:ascii="Times New Roman" w:hAnsi="Times New Roman"/>
        </w:rPr>
      </w:pPr>
    </w:p>
    <w:p w:rsidR="007A3C80" w:rsidRPr="00741322" w:rsidRDefault="007A3C80" w:rsidP="007413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1322">
        <w:rPr>
          <w:rFonts w:ascii="Times New Roman" w:hAnsi="Times New Roman"/>
          <w:b/>
          <w:sz w:val="24"/>
          <w:szCs w:val="24"/>
        </w:rPr>
        <w:t>Керуюча справами (секретар)</w:t>
      </w:r>
    </w:p>
    <w:p w:rsidR="007A3C80" w:rsidRPr="00A74DAE" w:rsidRDefault="007A3C80" w:rsidP="00741322">
      <w:pPr>
        <w:spacing w:after="0" w:line="240" w:lineRule="auto"/>
        <w:rPr>
          <w:rFonts w:ascii="Times New Roman" w:hAnsi="Times New Roman"/>
          <w:color w:val="000000"/>
        </w:rPr>
      </w:pPr>
      <w:r w:rsidRPr="00741322">
        <w:rPr>
          <w:rFonts w:ascii="Times New Roman" w:hAnsi="Times New Roman"/>
          <w:b/>
          <w:sz w:val="24"/>
          <w:szCs w:val="24"/>
        </w:rPr>
        <w:t xml:space="preserve">виконавчого комітету міської  ради                                                  Ярослава  РАКОВІЦА                                                                   </w:t>
      </w:r>
    </w:p>
    <w:p w:rsidR="007A3C80" w:rsidRDefault="007A3C80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7A3C80" w:rsidRPr="00A74DAE" w:rsidRDefault="007A3C80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A3C80" w:rsidRPr="00A76546" w:rsidRDefault="007A3C80" w:rsidP="00A76546">
      <w:pPr>
        <w:jc w:val="both"/>
        <w:rPr>
          <w:rFonts w:ascii="Times New Roman" w:hAnsi="Times New Roman"/>
          <w:b/>
        </w:rPr>
      </w:pPr>
      <w:r w:rsidRPr="00A76546">
        <w:rPr>
          <w:rFonts w:ascii="Times New Roman" w:hAnsi="Times New Roman"/>
        </w:rPr>
        <w:t xml:space="preserve">          </w:t>
      </w:r>
    </w:p>
    <w:p w:rsidR="007A3C80" w:rsidRPr="00A76546" w:rsidRDefault="007A3C80" w:rsidP="00A76546">
      <w:pPr>
        <w:rPr>
          <w:rFonts w:ascii="Times New Roman" w:hAnsi="Times New Roman"/>
          <w:b/>
        </w:rPr>
      </w:pPr>
    </w:p>
    <w:p w:rsidR="007A3C80" w:rsidRPr="00A76546" w:rsidRDefault="007A3C80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7A3C80" w:rsidRPr="00A76546" w:rsidSect="005B3C3A">
      <w:pgSz w:w="11906" w:h="16838"/>
      <w:pgMar w:top="540" w:right="74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C80" w:rsidRDefault="007A3C80" w:rsidP="00AC52BE">
      <w:pPr>
        <w:spacing w:after="0" w:line="240" w:lineRule="auto"/>
      </w:pPr>
      <w:r>
        <w:separator/>
      </w:r>
    </w:p>
  </w:endnote>
  <w:endnote w:type="continuationSeparator" w:id="0">
    <w:p w:rsidR="007A3C80" w:rsidRDefault="007A3C80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C80" w:rsidRDefault="007A3C80" w:rsidP="00AC52BE">
      <w:pPr>
        <w:spacing w:after="0" w:line="240" w:lineRule="auto"/>
      </w:pPr>
      <w:r>
        <w:separator/>
      </w:r>
    </w:p>
  </w:footnote>
  <w:footnote w:type="continuationSeparator" w:id="0">
    <w:p w:rsidR="007A3C80" w:rsidRDefault="007A3C80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0C2301"/>
    <w:rsid w:val="001C204E"/>
    <w:rsid w:val="002417E1"/>
    <w:rsid w:val="002C1992"/>
    <w:rsid w:val="00380F05"/>
    <w:rsid w:val="0038693B"/>
    <w:rsid w:val="003A0C93"/>
    <w:rsid w:val="003E3AD0"/>
    <w:rsid w:val="003F3BFB"/>
    <w:rsid w:val="0041368E"/>
    <w:rsid w:val="0045467E"/>
    <w:rsid w:val="004857A5"/>
    <w:rsid w:val="00493107"/>
    <w:rsid w:val="004E041A"/>
    <w:rsid w:val="004E0A84"/>
    <w:rsid w:val="005B3C3A"/>
    <w:rsid w:val="005C070E"/>
    <w:rsid w:val="005D4F3B"/>
    <w:rsid w:val="005D7431"/>
    <w:rsid w:val="006053CB"/>
    <w:rsid w:val="00636251"/>
    <w:rsid w:val="006C7893"/>
    <w:rsid w:val="006D0F3C"/>
    <w:rsid w:val="006E5BD6"/>
    <w:rsid w:val="00741322"/>
    <w:rsid w:val="007A3C80"/>
    <w:rsid w:val="007D7E99"/>
    <w:rsid w:val="0092065A"/>
    <w:rsid w:val="00992169"/>
    <w:rsid w:val="009E5C26"/>
    <w:rsid w:val="009F4FDB"/>
    <w:rsid w:val="009F788E"/>
    <w:rsid w:val="00A45FD8"/>
    <w:rsid w:val="00A74DAE"/>
    <w:rsid w:val="00A76546"/>
    <w:rsid w:val="00A86B2E"/>
    <w:rsid w:val="00AC52BE"/>
    <w:rsid w:val="00AF2342"/>
    <w:rsid w:val="00BC648E"/>
    <w:rsid w:val="00BF4526"/>
    <w:rsid w:val="00CE1D7B"/>
    <w:rsid w:val="00D01F5B"/>
    <w:rsid w:val="00D530D4"/>
    <w:rsid w:val="00E05E5B"/>
    <w:rsid w:val="00E07E8F"/>
    <w:rsid w:val="00E1285D"/>
    <w:rsid w:val="00E35D26"/>
    <w:rsid w:val="00EB12AF"/>
    <w:rsid w:val="00F33ACC"/>
    <w:rsid w:val="00F56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D2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10">
    <w:name w:val="Обычный1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98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3</Pages>
  <Words>348</Words>
  <Characters>1987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ПК</dc:creator>
  <cp:keywords/>
  <dc:description/>
  <cp:lastModifiedBy>пк</cp:lastModifiedBy>
  <cp:revision>5</cp:revision>
  <cp:lastPrinted>2023-08-10T13:39:00Z</cp:lastPrinted>
  <dcterms:created xsi:type="dcterms:W3CDTF">2023-08-03T12:41:00Z</dcterms:created>
  <dcterms:modified xsi:type="dcterms:W3CDTF">2023-08-10T13:41:00Z</dcterms:modified>
</cp:coreProperties>
</file>