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CC" w:rsidRDefault="00F37CCC" w:rsidP="00584F35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lang w:val="uk-UA"/>
        </w:rPr>
      </w:pPr>
    </w:p>
    <w:p w:rsidR="00F37CCC" w:rsidRDefault="00F37CCC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F37CCC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 xml:space="preserve">Інформація про </w:t>
      </w:r>
      <w:r w:rsidRPr="004F76F4">
        <w:rPr>
          <w:rStyle w:val="Strong"/>
          <w:color w:val="333333"/>
          <w:lang w:val="uk-UA"/>
        </w:rPr>
        <w:t xml:space="preserve"> </w:t>
      </w:r>
      <w:r w:rsidRPr="00724196">
        <w:rPr>
          <w:rStyle w:val="Strong"/>
          <w:color w:val="333333"/>
          <w:lang w:val="uk-UA"/>
        </w:rPr>
        <w:t xml:space="preserve">виконання </w:t>
      </w:r>
      <w:r>
        <w:rPr>
          <w:rStyle w:val="Strong"/>
          <w:color w:val="333333"/>
          <w:lang w:val="uk-UA"/>
        </w:rPr>
        <w:t>б</w:t>
      </w:r>
      <w:r w:rsidRPr="00724196">
        <w:rPr>
          <w:rStyle w:val="Strong"/>
          <w:color w:val="333333"/>
          <w:lang w:val="uk-UA"/>
        </w:rPr>
        <w:t>юджет</w:t>
      </w:r>
      <w:r>
        <w:rPr>
          <w:rStyle w:val="Strong"/>
          <w:color w:val="333333"/>
          <w:lang w:val="uk-UA"/>
        </w:rPr>
        <w:t>у</w:t>
      </w:r>
      <w:r w:rsidRPr="00724196">
        <w:rPr>
          <w:rStyle w:val="Strong"/>
          <w:color w:val="333333"/>
          <w:lang w:val="uk-UA"/>
        </w:rPr>
        <w:t xml:space="preserve"> </w:t>
      </w:r>
    </w:p>
    <w:p w:rsidR="00F37CCC" w:rsidRPr="004F76F4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Кіцман</w:t>
      </w:r>
      <w:r w:rsidRPr="00724196">
        <w:rPr>
          <w:rStyle w:val="Strong"/>
          <w:color w:val="333333"/>
          <w:lang w:val="uk-UA"/>
        </w:rPr>
        <w:t>сько</w:t>
      </w:r>
      <w:r>
        <w:rPr>
          <w:rStyle w:val="Strong"/>
          <w:color w:val="333333"/>
          <w:lang w:val="uk-UA"/>
        </w:rPr>
        <w:t xml:space="preserve">ї </w:t>
      </w:r>
      <w:r w:rsidRPr="004F76F4">
        <w:rPr>
          <w:rStyle w:val="Strong"/>
          <w:color w:val="333333"/>
          <w:lang w:val="uk-UA"/>
        </w:rPr>
        <w:t xml:space="preserve"> міської територіальної громади </w:t>
      </w:r>
    </w:p>
    <w:p w:rsidR="00F37CCC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  <w:lang w:val="uk-UA"/>
        </w:rPr>
      </w:pPr>
      <w:r>
        <w:rPr>
          <w:rStyle w:val="Strong"/>
          <w:color w:val="333333"/>
          <w:lang w:val="uk-UA"/>
        </w:rPr>
        <w:t>за І півріччя</w:t>
      </w:r>
      <w:r w:rsidRPr="004F76F4">
        <w:rPr>
          <w:rStyle w:val="Strong"/>
          <w:color w:val="333333"/>
          <w:lang w:val="uk-UA"/>
        </w:rPr>
        <w:t xml:space="preserve"> </w:t>
      </w:r>
      <w:r w:rsidRPr="00377053">
        <w:rPr>
          <w:rStyle w:val="Strong"/>
          <w:color w:val="333333"/>
          <w:lang w:val="uk-UA"/>
        </w:rPr>
        <w:t>20</w:t>
      </w:r>
      <w:r w:rsidRPr="004F76F4">
        <w:rPr>
          <w:rStyle w:val="Strong"/>
          <w:color w:val="333333"/>
          <w:lang w:val="uk-UA"/>
        </w:rPr>
        <w:t>2</w:t>
      </w:r>
      <w:r>
        <w:rPr>
          <w:rStyle w:val="Strong"/>
          <w:color w:val="333333"/>
          <w:lang w:val="uk-UA"/>
        </w:rPr>
        <w:t>3</w:t>
      </w:r>
      <w:r w:rsidRPr="00377053">
        <w:rPr>
          <w:rStyle w:val="Strong"/>
          <w:color w:val="333333"/>
          <w:lang w:val="uk-UA"/>
        </w:rPr>
        <w:t xml:space="preserve"> </w:t>
      </w:r>
      <w:r w:rsidRPr="004F76F4">
        <w:rPr>
          <w:rStyle w:val="Strong"/>
          <w:color w:val="333333"/>
        </w:rPr>
        <w:t> </w:t>
      </w:r>
      <w:r w:rsidRPr="00377053">
        <w:rPr>
          <w:rStyle w:val="Strong"/>
          <w:color w:val="333333"/>
          <w:lang w:val="uk-UA"/>
        </w:rPr>
        <w:t>р</w:t>
      </w:r>
      <w:r w:rsidRPr="004F76F4">
        <w:rPr>
          <w:rStyle w:val="Strong"/>
          <w:color w:val="333333"/>
          <w:lang w:val="uk-UA"/>
        </w:rPr>
        <w:t>оку</w:t>
      </w:r>
    </w:p>
    <w:p w:rsidR="00F37CCC" w:rsidRPr="00377053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F37CCC" w:rsidRPr="00377053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Strong"/>
          <w:color w:val="333333"/>
          <w:lang w:val="uk-UA"/>
        </w:rPr>
        <w:t>ДОХОДИ</w:t>
      </w:r>
    </w:p>
    <w:p w:rsidR="00F37CCC" w:rsidRPr="004F76F4" w:rsidRDefault="00F37CCC" w:rsidP="00440285">
      <w:pPr>
        <w:pStyle w:val="NormalWeb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І півріччя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45 555,4</w:t>
      </w:r>
      <w:r w:rsidRPr="004F76F4">
        <w:rPr>
          <w:lang w:val="uk-UA"/>
        </w:rPr>
        <w:t xml:space="preserve"> тис.грн. доходів, податків та зборів, що становить </w:t>
      </w:r>
      <w:r>
        <w:rPr>
          <w:lang w:val="uk-UA"/>
        </w:rPr>
        <w:t>119,2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півріччя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E22FE">
        <w:rPr>
          <w:lang w:val="uk-UA"/>
        </w:rPr>
        <w:t>14,2</w:t>
      </w:r>
      <w:r>
        <w:rPr>
          <w:lang w:val="uk-UA"/>
        </w:rPr>
        <w:t xml:space="preserve"> відсотки до відповідного періоду  минулого року.</w:t>
      </w:r>
    </w:p>
    <w:p w:rsidR="00F37CCC" w:rsidRPr="004F76F4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r w:rsidRPr="004F76F4">
        <w:rPr>
          <w:color w:val="333333"/>
        </w:rPr>
        <w:t>надійшл</w:t>
      </w:r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28 152,9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2,9 тис.грн.;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8,9 тис.грн.;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330,1 тис.грн;</w:t>
      </w:r>
    </w:p>
    <w:p w:rsidR="00F37CCC" w:rsidRPr="007E6345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ввезених на митну територію України  підакцизних товарів (пальне) – 1 398,8 тис.грн;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реалізації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2 058,5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 714,3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2 827,9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транспортний податок – 26,7 тис.грн.;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7 515,0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61,6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41,3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1 942,2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F37CCC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92,2тис.грн.;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54,1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59,4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201,8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F37CCC" w:rsidRPr="004F76F4" w:rsidRDefault="00F37CCC" w:rsidP="00440285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F37CCC" w:rsidRPr="004F76F4" w:rsidRDefault="00F37CCC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півріччя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15 042,0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додаткова дотація з державного бюджету – 1 626,0 тис.грн., освітньої субвенції з державного бюджету – 31 727,3 тис.грн.,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1 331,5 тис.грн. та інших субвенцій з других територіальних громад – 2 251,2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</w:p>
    <w:p w:rsidR="00F37CCC" w:rsidRDefault="00F37CCC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3 467,8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174,3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F37CCC" w:rsidRPr="004F76F4" w:rsidRDefault="00F37CCC" w:rsidP="0044028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37CCC" w:rsidRPr="004F76F4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center"/>
        <w:rPr>
          <w:rStyle w:val="Strong"/>
          <w:color w:val="333333"/>
        </w:rPr>
      </w:pPr>
      <w:r w:rsidRPr="00406FEC">
        <w:rPr>
          <w:rStyle w:val="Strong"/>
          <w:color w:val="333333"/>
        </w:rPr>
        <w:t>ВИДАТКИ</w:t>
      </w:r>
    </w:p>
    <w:p w:rsidR="00F37CCC" w:rsidRPr="004F76F4" w:rsidRDefault="00F37CCC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 півріччя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98 763,8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181 775,7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54,3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F37CCC" w:rsidRPr="004F76F4" w:rsidRDefault="00F37CCC" w:rsidP="00440285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F37CCC" w:rsidRDefault="00F37CCC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75 853,8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131 267,7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57,8 %.</w:t>
      </w:r>
      <w:r w:rsidRPr="00676247">
        <w:rPr>
          <w:rFonts w:ascii="Times New Roman" w:hAnsi="Times New Roman" w:cs="Times New Roman"/>
          <w:color w:val="FF0000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Заробітна плата за звітний період виплачена в повному обсязі, кредиторська заборгованість відсутня.</w:t>
      </w:r>
    </w:p>
    <w:p w:rsidR="00F37CCC" w:rsidRPr="004F76F4" w:rsidRDefault="00F37CCC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1 642,8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3 513,4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46,8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F37CCC" w:rsidRPr="004F76F4" w:rsidRDefault="00F37CCC" w:rsidP="00440285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12 265,9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22 664,8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тис.грн.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54,1 %.</w:t>
      </w:r>
    </w:p>
    <w:p w:rsidR="00F37CCC" w:rsidRPr="004F76F4" w:rsidRDefault="00F37CCC" w:rsidP="00963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   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3 202,2  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грн.</w:t>
      </w:r>
    </w:p>
    <w:p w:rsidR="00F37CCC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F37CCC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F37CCC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F37CCC" w:rsidRPr="006B55CD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333333"/>
          <w:lang w:val="uk-UA"/>
        </w:rPr>
      </w:pPr>
      <w:r w:rsidRPr="006B55CD">
        <w:rPr>
          <w:b/>
          <w:color w:val="333333"/>
          <w:lang w:val="uk-UA"/>
        </w:rPr>
        <w:t xml:space="preserve">Начальник фінансового управління </w:t>
      </w:r>
    </w:p>
    <w:p w:rsidR="00F37CCC" w:rsidRPr="006B55CD" w:rsidRDefault="00F37CCC" w:rsidP="00440285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333333"/>
          <w:lang w:val="uk-UA"/>
        </w:rPr>
      </w:pPr>
      <w:r w:rsidRPr="006B55CD">
        <w:rPr>
          <w:b/>
          <w:color w:val="333333"/>
          <w:lang w:val="uk-UA"/>
        </w:rPr>
        <w:t>Кіцманської міської ради                                                         Людмила ПАЛАГНЮК</w:t>
      </w:r>
    </w:p>
    <w:p w:rsidR="00F37CCC" w:rsidRDefault="00F37CCC" w:rsidP="004F76F4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F37CCC" w:rsidSect="00653AB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62910"/>
    <w:rsid w:val="000D7CD0"/>
    <w:rsid w:val="001107BE"/>
    <w:rsid w:val="00113FBF"/>
    <w:rsid w:val="00141D5D"/>
    <w:rsid w:val="00160B4A"/>
    <w:rsid w:val="001706A1"/>
    <w:rsid w:val="0019769E"/>
    <w:rsid w:val="001D5124"/>
    <w:rsid w:val="001E6784"/>
    <w:rsid w:val="001F509A"/>
    <w:rsid w:val="0023453A"/>
    <w:rsid w:val="00242C39"/>
    <w:rsid w:val="00243065"/>
    <w:rsid w:val="002923AF"/>
    <w:rsid w:val="00305C90"/>
    <w:rsid w:val="00372884"/>
    <w:rsid w:val="00377053"/>
    <w:rsid w:val="003771B6"/>
    <w:rsid w:val="003928E6"/>
    <w:rsid w:val="003E3E96"/>
    <w:rsid w:val="00406FEC"/>
    <w:rsid w:val="0042609F"/>
    <w:rsid w:val="00440285"/>
    <w:rsid w:val="00481EEC"/>
    <w:rsid w:val="004F76F4"/>
    <w:rsid w:val="005176B7"/>
    <w:rsid w:val="00540279"/>
    <w:rsid w:val="00584F35"/>
    <w:rsid w:val="005A22D3"/>
    <w:rsid w:val="005A72FF"/>
    <w:rsid w:val="005B3619"/>
    <w:rsid w:val="005D63F1"/>
    <w:rsid w:val="005F6A5C"/>
    <w:rsid w:val="00600B71"/>
    <w:rsid w:val="006149B9"/>
    <w:rsid w:val="00624B2C"/>
    <w:rsid w:val="006477EB"/>
    <w:rsid w:val="00653ABB"/>
    <w:rsid w:val="0065755A"/>
    <w:rsid w:val="00671D8F"/>
    <w:rsid w:val="00676247"/>
    <w:rsid w:val="00697003"/>
    <w:rsid w:val="006A3EB2"/>
    <w:rsid w:val="006B55CD"/>
    <w:rsid w:val="006C0EBE"/>
    <w:rsid w:val="00724196"/>
    <w:rsid w:val="007E0D61"/>
    <w:rsid w:val="007E6345"/>
    <w:rsid w:val="007F3C94"/>
    <w:rsid w:val="00807ECE"/>
    <w:rsid w:val="008957C9"/>
    <w:rsid w:val="008958A1"/>
    <w:rsid w:val="008B30BA"/>
    <w:rsid w:val="008D2ED8"/>
    <w:rsid w:val="00905842"/>
    <w:rsid w:val="00932269"/>
    <w:rsid w:val="00963E32"/>
    <w:rsid w:val="009752DD"/>
    <w:rsid w:val="0099253B"/>
    <w:rsid w:val="009E22FE"/>
    <w:rsid w:val="009F48FD"/>
    <w:rsid w:val="00A2233E"/>
    <w:rsid w:val="00AD61A0"/>
    <w:rsid w:val="00AF2AE2"/>
    <w:rsid w:val="00B21961"/>
    <w:rsid w:val="00B315B8"/>
    <w:rsid w:val="00B52AA2"/>
    <w:rsid w:val="00B632B2"/>
    <w:rsid w:val="00B77D90"/>
    <w:rsid w:val="00B8596D"/>
    <w:rsid w:val="00BB1350"/>
    <w:rsid w:val="00BE1B52"/>
    <w:rsid w:val="00BE4496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565C"/>
    <w:rsid w:val="00D05A47"/>
    <w:rsid w:val="00D560A6"/>
    <w:rsid w:val="00D722E2"/>
    <w:rsid w:val="00D753BE"/>
    <w:rsid w:val="00D81776"/>
    <w:rsid w:val="00D87145"/>
    <w:rsid w:val="00E026CD"/>
    <w:rsid w:val="00E530F4"/>
    <w:rsid w:val="00EA2DDC"/>
    <w:rsid w:val="00EA4B54"/>
    <w:rsid w:val="00EA6C90"/>
    <w:rsid w:val="00EA7FB7"/>
    <w:rsid w:val="00F35B9C"/>
    <w:rsid w:val="00F37CCC"/>
    <w:rsid w:val="00F57ABA"/>
    <w:rsid w:val="00F85B62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E2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F48F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9F48FD"/>
    <w:rPr>
      <w:rFonts w:cs="Times New Roman"/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Normal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02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734</Words>
  <Characters>4190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про  виконання бюджету </dc:title>
  <dc:subject/>
  <dc:creator>Пользователь Windows</dc:creator>
  <cp:keywords/>
  <dc:description/>
  <cp:lastModifiedBy>пк</cp:lastModifiedBy>
  <cp:revision>3</cp:revision>
  <cp:lastPrinted>2023-08-10T09:21:00Z</cp:lastPrinted>
  <dcterms:created xsi:type="dcterms:W3CDTF">2023-08-10T09:20:00Z</dcterms:created>
  <dcterms:modified xsi:type="dcterms:W3CDTF">2023-08-10T09:21:00Z</dcterms:modified>
</cp:coreProperties>
</file>