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CCF" w:rsidRPr="00723384" w:rsidRDefault="00222CCF" w:rsidP="008242A6">
      <w:pPr>
        <w:pStyle w:val="Normal2"/>
        <w:jc w:val="center"/>
        <w:rPr>
          <w:rFonts w:ascii="Times New Roman" w:hAnsi="Times New Roman"/>
          <w:szCs w:val="24"/>
        </w:rPr>
      </w:pPr>
      <w:r w:rsidRPr="00723384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752588388" r:id="rId6"/>
        </w:object>
      </w:r>
    </w:p>
    <w:p w:rsidR="00222CCF" w:rsidRPr="00750D8B" w:rsidRDefault="00222CCF" w:rsidP="008242A6">
      <w:pPr>
        <w:pStyle w:val="1"/>
        <w:rPr>
          <w:rFonts w:ascii="Times New Roman" w:hAnsi="Times New Roman"/>
          <w:szCs w:val="26"/>
        </w:rPr>
      </w:pPr>
      <w:r w:rsidRPr="00750D8B">
        <w:rPr>
          <w:rFonts w:ascii="Times New Roman" w:hAnsi="Times New Roman"/>
          <w:szCs w:val="26"/>
        </w:rPr>
        <w:t>УКРАЇНА</w:t>
      </w:r>
    </w:p>
    <w:p w:rsidR="00222CCF" w:rsidRPr="00750D8B" w:rsidRDefault="00222CCF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КІЦМАНСЬКА МІСЬКА РАДА</w:t>
      </w:r>
    </w:p>
    <w:p w:rsidR="00222CCF" w:rsidRPr="00750D8B" w:rsidRDefault="00222CCF" w:rsidP="008242A6">
      <w:pPr>
        <w:pStyle w:val="11"/>
        <w:rPr>
          <w:rFonts w:ascii="Times New Roman" w:hAnsi="Times New Roman"/>
          <w:szCs w:val="28"/>
        </w:rPr>
      </w:pPr>
      <w:r w:rsidRPr="00750D8B">
        <w:rPr>
          <w:rFonts w:ascii="Times New Roman" w:hAnsi="Times New Roman"/>
          <w:szCs w:val="28"/>
        </w:rPr>
        <w:t>ЧЕРНІВЕЦЬКОГО  РАЙОНУ ЧЕРНІВЕЦЬКОЇ ОБЛАСТІ</w:t>
      </w:r>
    </w:p>
    <w:p w:rsidR="00222CCF" w:rsidRPr="00750D8B" w:rsidRDefault="00222CCF" w:rsidP="008242A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50D8B"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222CCF" w:rsidRPr="00750D8B" w:rsidRDefault="00222CCF" w:rsidP="008242A6">
      <w:pPr>
        <w:pStyle w:val="Normal1"/>
        <w:jc w:val="center"/>
        <w:rPr>
          <w:rFonts w:ascii="Times New Roman" w:hAnsi="Times New Roman"/>
          <w:szCs w:val="24"/>
        </w:rPr>
      </w:pPr>
      <w:r w:rsidRPr="00750D8B">
        <w:rPr>
          <w:rFonts w:ascii="Times New Roman" w:hAnsi="Times New Roman"/>
          <w:szCs w:val="24"/>
        </w:rPr>
        <w:t>вул. Незалежності, 83, м. Кіцмань, Чернівецької обл.59300 тел.2-39-75, факс.2-39-75</w:t>
      </w:r>
    </w:p>
    <w:p w:rsidR="00222CCF" w:rsidRPr="00750D8B" w:rsidRDefault="00222CCF" w:rsidP="008242A6">
      <w:pPr>
        <w:pStyle w:val="Normal1"/>
        <w:jc w:val="center"/>
        <w:rPr>
          <w:rFonts w:ascii="Times New Roman" w:hAnsi="Times New Roman"/>
          <w:b/>
          <w:szCs w:val="24"/>
        </w:rPr>
      </w:pPr>
      <w:r w:rsidRPr="00750D8B">
        <w:rPr>
          <w:rFonts w:ascii="Times New Roman" w:hAnsi="Times New Roman"/>
          <w:szCs w:val="24"/>
        </w:rPr>
        <w:t>Email:04062127@mail.gov.ua</w:t>
      </w:r>
    </w:p>
    <w:p w:rsidR="00222CCF" w:rsidRPr="00723384" w:rsidRDefault="00222CCF" w:rsidP="008242A6">
      <w:pPr>
        <w:pStyle w:val="Normal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_x0000_s1026" style="position:absolute;left:0;text-align:left;z-index:251658240" from="-39.6pt,8.3pt" to="457.2pt,8.3pt" o:allowincell="f" strokeweight=".5pt"/>
        </w:pict>
      </w:r>
    </w:p>
    <w:p w:rsidR="00222CCF" w:rsidRPr="00723384" w:rsidRDefault="00222CCF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:rsidR="00222CCF" w:rsidRPr="00723384" w:rsidRDefault="00222CCF" w:rsidP="00D7351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>ПРОЄКТ</w:t>
      </w:r>
    </w:p>
    <w:p w:rsidR="00222CCF" w:rsidRPr="00723384" w:rsidRDefault="00222CCF" w:rsidP="00D7351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Р І Ш Е Н Н Я  </w:t>
      </w:r>
      <w:r w:rsidRPr="00723384">
        <w:rPr>
          <w:rFonts w:ascii="Times New Roman" w:hAnsi="Times New Roman"/>
          <w:b/>
          <w:sz w:val="24"/>
          <w:szCs w:val="24"/>
          <w:lang w:val="uk-UA"/>
        </w:rPr>
        <w:t>№ _____</w:t>
      </w:r>
      <w:r>
        <w:rPr>
          <w:rFonts w:ascii="Times New Roman" w:hAnsi="Times New Roman"/>
          <w:b/>
          <w:sz w:val="24"/>
          <w:szCs w:val="24"/>
          <w:lang w:val="uk-UA"/>
        </w:rPr>
        <w:t>___</w:t>
      </w:r>
    </w:p>
    <w:p w:rsidR="00222CCF" w:rsidRPr="00723384" w:rsidRDefault="00222CCF" w:rsidP="00D735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222CCF" w:rsidRPr="00723384" w:rsidRDefault="00222CCF" w:rsidP="00D73516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723384">
        <w:rPr>
          <w:rFonts w:ascii="Times New Roman" w:hAnsi="Times New Roman"/>
          <w:sz w:val="24"/>
          <w:szCs w:val="24"/>
          <w:lang w:val="uk-UA"/>
        </w:rPr>
        <w:t xml:space="preserve">_____________ </w:t>
      </w:r>
      <w:r>
        <w:rPr>
          <w:rFonts w:ascii="Times New Roman" w:hAnsi="Times New Roman"/>
          <w:sz w:val="24"/>
          <w:szCs w:val="24"/>
          <w:lang w:val="uk-UA"/>
        </w:rPr>
        <w:t>2023</w:t>
      </w:r>
      <w:r w:rsidRPr="00723384">
        <w:rPr>
          <w:rFonts w:ascii="Times New Roman" w:hAnsi="Times New Roman"/>
          <w:sz w:val="24"/>
          <w:szCs w:val="24"/>
          <w:lang w:val="uk-UA"/>
        </w:rPr>
        <w:t xml:space="preserve"> року</w:t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</w:r>
      <w:r w:rsidRPr="00723384">
        <w:rPr>
          <w:rFonts w:ascii="Times New Roman" w:hAnsi="Times New Roman"/>
          <w:sz w:val="24"/>
          <w:szCs w:val="24"/>
          <w:lang w:val="uk-UA"/>
        </w:rPr>
        <w:tab/>
        <w:t>м. Кіцмань</w:t>
      </w:r>
    </w:p>
    <w:p w:rsidR="00222CCF" w:rsidRPr="00723384" w:rsidRDefault="00222CCF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222CCF" w:rsidRPr="00DF3DCD" w:rsidRDefault="00222CCF" w:rsidP="00D73516">
      <w:pPr>
        <w:pStyle w:val="BodyText"/>
        <w:widowControl w:val="0"/>
        <w:suppressAutoHyphens w:val="0"/>
        <w:spacing w:after="0" w:line="240" w:lineRule="auto"/>
        <w:ind w:right="3079"/>
        <w:rPr>
          <w:b/>
        </w:rPr>
      </w:pPr>
      <w:r w:rsidRPr="00240154">
        <w:rPr>
          <w:rFonts w:ascii="Times New Roman" w:hAnsi="Times New Roman" w:cs="Times New Roman"/>
          <w:b/>
          <w:iCs/>
        </w:rPr>
        <w:t>Про</w:t>
      </w:r>
      <w:r w:rsidRPr="00240154">
        <w:rPr>
          <w:rFonts w:ascii="Times New Roman" w:hAnsi="Times New Roman" w:cs="Times New Roman"/>
          <w:b/>
          <w:iCs/>
          <w:spacing w:val="1"/>
        </w:rPr>
        <w:t xml:space="preserve"> </w:t>
      </w:r>
      <w:r w:rsidRPr="002B3499">
        <w:rPr>
          <w:color w:val="FF0000"/>
        </w:rPr>
        <w:t xml:space="preserve"> </w:t>
      </w:r>
      <w:r w:rsidRPr="00DF3DCD">
        <w:rPr>
          <w:b/>
        </w:rPr>
        <w:t>надання дозволу на проведення вуличного освітлення території по вулиці Незалежності (між Незалежності, 48 та Незалежності, 50) в м.Кіцмань Чернівецького району Чернівецької області</w:t>
      </w:r>
    </w:p>
    <w:p w:rsidR="00222CCF" w:rsidRPr="00A5102A" w:rsidRDefault="00222CCF" w:rsidP="00D73516">
      <w:pPr>
        <w:pStyle w:val="BodyText"/>
        <w:widowControl w:val="0"/>
        <w:suppressAutoHyphens w:val="0"/>
        <w:spacing w:after="0" w:line="240" w:lineRule="auto"/>
        <w:ind w:right="3079"/>
        <w:rPr>
          <w:rFonts w:ascii="Times New Roman" w:hAnsi="Times New Roman" w:cs="Times New Roman"/>
          <w:b/>
          <w:iCs/>
          <w:sz w:val="28"/>
          <w:szCs w:val="28"/>
        </w:rPr>
      </w:pPr>
    </w:p>
    <w:p w:rsidR="00222CCF" w:rsidRDefault="00222CCF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Керуючись статтями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27, 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>3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>0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, </w:t>
      </w:r>
      <w:r w:rsidRPr="00E47085">
        <w:rPr>
          <w:rFonts w:ascii="Times New Roman" w:hAnsi="Times New Roman"/>
          <w:sz w:val="24"/>
          <w:szCs w:val="24"/>
          <w:lang w:val="uk-UA" w:eastAsia="ru-RU"/>
        </w:rPr>
        <w:t xml:space="preserve">52, </w:t>
      </w:r>
      <w:r>
        <w:rPr>
          <w:rFonts w:ascii="Times New Roman" w:hAnsi="Times New Roman"/>
          <w:sz w:val="24"/>
          <w:szCs w:val="24"/>
          <w:lang w:val="uk-UA" w:eastAsia="ru-RU"/>
        </w:rPr>
        <w:t>59</w:t>
      </w:r>
      <w:r w:rsidRPr="00E47085">
        <w:rPr>
          <w:rFonts w:ascii="Times New Roman" w:hAnsi="Times New Roman" w:cs="Times New Roman"/>
          <w:sz w:val="24"/>
          <w:szCs w:val="24"/>
          <w:lang w:val="uk-UA" w:eastAsia="ru-RU"/>
        </w:rPr>
        <w:t xml:space="preserve"> Закону України «Про місцеве самоврядування в Україні», з метою забезпечення </w:t>
      </w:r>
      <w:r>
        <w:rPr>
          <w:rFonts w:ascii="Times New Roman" w:hAnsi="Times New Roman" w:cs="Times New Roman"/>
          <w:sz w:val="24"/>
          <w:szCs w:val="24"/>
          <w:lang w:val="uk-UA" w:eastAsia="ru-RU"/>
        </w:rPr>
        <w:t xml:space="preserve">освітлення нового простору (скверу) </w:t>
      </w:r>
      <w:r w:rsidRPr="006D10BA">
        <w:rPr>
          <w:sz w:val="24"/>
          <w:szCs w:val="24"/>
          <w:lang w:val="uk-UA"/>
        </w:rPr>
        <w:t>-</w:t>
      </w:r>
      <w:r>
        <w:rPr>
          <w:b/>
          <w:sz w:val="24"/>
          <w:szCs w:val="24"/>
          <w:lang w:val="uk-UA"/>
        </w:rPr>
        <w:t xml:space="preserve"> </w:t>
      </w:r>
      <w:r w:rsidRPr="006D10BA">
        <w:rPr>
          <w:rFonts w:ascii="Times New Roman" w:hAnsi="Times New Roman" w:cs="Times New Roman"/>
          <w:sz w:val="24"/>
          <w:szCs w:val="24"/>
          <w:lang w:val="uk-UA"/>
        </w:rPr>
        <w:t>території по вулиці Незалежності (між Незалежності, 48 та Незалежності, 50) в м.Кіцмань Чернівецького району Чернівецької області</w:t>
      </w:r>
      <w:r w:rsidRPr="006D10BA">
        <w:rPr>
          <w:rFonts w:ascii="Times New Roman" w:hAnsi="Times New Roman" w:cs="Times New Roman"/>
          <w:sz w:val="24"/>
          <w:szCs w:val="24"/>
          <w:lang w:val="uk-UA" w:eastAsia="ru-RU"/>
        </w:rPr>
        <w:t>,</w:t>
      </w:r>
      <w:r w:rsidRPr="006D10B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E47085">
        <w:rPr>
          <w:rFonts w:ascii="Times New Roman" w:hAnsi="Times New Roman" w:cs="Times New Roman"/>
          <w:sz w:val="24"/>
          <w:szCs w:val="24"/>
          <w:lang w:val="uk-UA"/>
        </w:rPr>
        <w:t xml:space="preserve">виконавчий  комітет  міської ради </w:t>
      </w:r>
    </w:p>
    <w:p w:rsidR="00222CCF" w:rsidRPr="00E47085" w:rsidRDefault="00222CCF" w:rsidP="00D73516">
      <w:pPr>
        <w:pStyle w:val="HTMLPreformatted"/>
        <w:shd w:val="clear" w:color="auto" w:fill="FFFFFF"/>
        <w:ind w:firstLine="708"/>
        <w:jc w:val="both"/>
        <w:textAlignment w:val="baseline"/>
        <w:rPr>
          <w:rFonts w:ascii="Times New Roman" w:hAnsi="Times New Roman" w:cs="Times New Roman"/>
          <w:sz w:val="24"/>
          <w:szCs w:val="24"/>
          <w:lang w:val="uk-UA"/>
        </w:rPr>
      </w:pPr>
    </w:p>
    <w:p w:rsidR="00222CCF" w:rsidRPr="00E47085" w:rsidRDefault="00222CCF" w:rsidP="00D142CD">
      <w:pPr>
        <w:pStyle w:val="10"/>
        <w:rPr>
          <w:rFonts w:ascii="Times New Roman" w:hAnsi="Times New Roman"/>
          <w:b/>
          <w:szCs w:val="24"/>
        </w:rPr>
      </w:pPr>
      <w:r w:rsidRPr="00E47085">
        <w:rPr>
          <w:rFonts w:ascii="Times New Roman" w:hAnsi="Times New Roman"/>
          <w:b/>
          <w:szCs w:val="24"/>
        </w:rPr>
        <w:t>В И Р І Ш И В:</w:t>
      </w:r>
    </w:p>
    <w:p w:rsidR="00222CCF" w:rsidRPr="00E47085" w:rsidRDefault="00222CCF" w:rsidP="00D73516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22CCF" w:rsidRPr="00A031C5" w:rsidRDefault="00222CCF" w:rsidP="00394DCA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A031C5">
        <w:rPr>
          <w:rFonts w:ascii="Times New Roman" w:hAnsi="Times New Roman"/>
          <w:sz w:val="24"/>
          <w:szCs w:val="24"/>
          <w:lang w:val="uk-UA"/>
        </w:rPr>
        <w:t>1. Н</w:t>
      </w:r>
      <w:r w:rsidRPr="00A031C5">
        <w:rPr>
          <w:rFonts w:ascii="Times New Roman" w:hAnsi="Times New Roman"/>
          <w:sz w:val="24"/>
          <w:szCs w:val="24"/>
        </w:rPr>
        <w:t>ада</w:t>
      </w:r>
      <w:r w:rsidRPr="00A031C5">
        <w:rPr>
          <w:rFonts w:ascii="Times New Roman" w:hAnsi="Times New Roman"/>
          <w:sz w:val="24"/>
          <w:szCs w:val="24"/>
          <w:lang w:val="uk-UA"/>
        </w:rPr>
        <w:t>ти</w:t>
      </w:r>
      <w:r w:rsidRPr="00A031C5">
        <w:rPr>
          <w:rFonts w:ascii="Times New Roman" w:hAnsi="Times New Roman"/>
          <w:sz w:val="24"/>
          <w:szCs w:val="24"/>
        </w:rPr>
        <w:t xml:space="preserve"> дозв</w:t>
      </w:r>
      <w:r w:rsidRPr="00A031C5">
        <w:rPr>
          <w:rFonts w:ascii="Times New Roman" w:hAnsi="Times New Roman"/>
          <w:sz w:val="24"/>
          <w:szCs w:val="24"/>
          <w:lang w:val="uk-UA"/>
        </w:rPr>
        <w:t>іл</w:t>
      </w:r>
      <w:r w:rsidRPr="00A031C5">
        <w:rPr>
          <w:rFonts w:ascii="Times New Roman" w:hAnsi="Times New Roman"/>
          <w:sz w:val="24"/>
          <w:szCs w:val="24"/>
        </w:rPr>
        <w:t xml:space="preserve"> на проведення вуличного </w:t>
      </w:r>
      <w:r w:rsidRPr="00A031C5">
        <w:rPr>
          <w:rFonts w:ascii="Times New Roman" w:hAnsi="Times New Roman"/>
          <w:sz w:val="24"/>
          <w:szCs w:val="24"/>
          <w:lang w:val="uk-UA"/>
        </w:rPr>
        <w:t>освітлення</w:t>
      </w:r>
      <w:r w:rsidRPr="00A031C5">
        <w:rPr>
          <w:rFonts w:ascii="Times New Roman" w:hAnsi="Times New Roman"/>
          <w:sz w:val="24"/>
          <w:szCs w:val="24"/>
        </w:rPr>
        <w:t xml:space="preserve"> території по вулиці Незалежності (між Незалежності, 48 та Незалежності, 50) в м.Кіцмань Чернівецького району Чернівецької області</w:t>
      </w:r>
      <w:r w:rsidRPr="00A031C5">
        <w:rPr>
          <w:rFonts w:ascii="Times New Roman" w:hAnsi="Times New Roman"/>
          <w:sz w:val="24"/>
          <w:szCs w:val="24"/>
          <w:lang w:val="uk-UA"/>
        </w:rPr>
        <w:t>.</w:t>
      </w:r>
    </w:p>
    <w:p w:rsidR="00222CCF" w:rsidRPr="00E47085" w:rsidRDefault="00222CC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222CCF" w:rsidRPr="00843303" w:rsidRDefault="00222CC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843303">
        <w:rPr>
          <w:rFonts w:ascii="Times New Roman" w:hAnsi="Times New Roman"/>
          <w:color w:val="000000"/>
          <w:sz w:val="24"/>
          <w:szCs w:val="24"/>
          <w:lang w:val="uk-UA"/>
        </w:rPr>
        <w:t>2. Координацію роботи щодо виконання даного рішення покласти на</w:t>
      </w:r>
      <w:r w:rsidRPr="00843303">
        <w:rPr>
          <w:rFonts w:ascii="Times New Roman" w:hAnsi="Times New Roman"/>
          <w:sz w:val="24"/>
          <w:szCs w:val="24"/>
        </w:rPr>
        <w:t xml:space="preserve"> начальника відділу енергоменеджменту та господарського забезпечення Ярослава ГЕШКА.</w:t>
      </w:r>
    </w:p>
    <w:p w:rsidR="00222CCF" w:rsidRPr="00E47085" w:rsidRDefault="00222CCF" w:rsidP="008242A6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</w:p>
    <w:p w:rsidR="00222CCF" w:rsidRPr="00843303" w:rsidRDefault="00222CCF" w:rsidP="00D73516">
      <w:pPr>
        <w:pStyle w:val="10"/>
        <w:jc w:val="both"/>
        <w:rPr>
          <w:rFonts w:ascii="Times New Roman" w:hAnsi="Times New Roman"/>
          <w:b/>
          <w:color w:val="FF0000"/>
          <w:szCs w:val="24"/>
        </w:rPr>
      </w:pPr>
      <w:r w:rsidRPr="00843303">
        <w:rPr>
          <w:rFonts w:ascii="Times New Roman" w:hAnsi="Times New Roman"/>
          <w:szCs w:val="24"/>
        </w:rPr>
        <w:t xml:space="preserve">          3. Контроль за виконанням даного рішення покласти на першого заступника міського голови з питань діяльності виконавчих органів Олександра МАРУСЯКА.</w:t>
      </w:r>
    </w:p>
    <w:p w:rsidR="00222CCF" w:rsidRPr="00843303" w:rsidRDefault="00222CCF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22CCF" w:rsidRDefault="00222CCF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22CCF" w:rsidRPr="00E47085" w:rsidRDefault="00222CCF" w:rsidP="00D73516">
      <w:pPr>
        <w:pStyle w:val="10"/>
        <w:ind w:left="360"/>
        <w:jc w:val="both"/>
        <w:rPr>
          <w:rFonts w:ascii="Times New Roman" w:hAnsi="Times New Roman"/>
          <w:color w:val="000000"/>
          <w:szCs w:val="24"/>
        </w:rPr>
      </w:pPr>
    </w:p>
    <w:p w:rsidR="00222CCF" w:rsidRPr="00723384" w:rsidRDefault="00222CCF" w:rsidP="00D73516">
      <w:pPr>
        <w:pStyle w:val="10"/>
        <w:rPr>
          <w:rFonts w:ascii="Times New Roman" w:hAnsi="Times New Roman"/>
          <w:b/>
          <w:szCs w:val="24"/>
        </w:rPr>
      </w:pPr>
      <w:r w:rsidRPr="00723384">
        <w:rPr>
          <w:rFonts w:ascii="Times New Roman" w:hAnsi="Times New Roman"/>
          <w:b/>
          <w:szCs w:val="24"/>
        </w:rPr>
        <w:t>Міський   голова                                                                                          Сергій  БУЛЕГА</w:t>
      </w:r>
    </w:p>
    <w:p w:rsidR="00222CCF" w:rsidRPr="00723384" w:rsidRDefault="00222CCF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22CCF" w:rsidRDefault="00222CCF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22CCF" w:rsidRDefault="00222CCF" w:rsidP="00D73516">
      <w:pPr>
        <w:pStyle w:val="NoSpacing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222CCF" w:rsidRDefault="00222CCF" w:rsidP="008242A6">
      <w:pPr>
        <w:pStyle w:val="NoSpacing"/>
        <w:ind w:left="6237"/>
        <w:rPr>
          <w:rFonts w:ascii="Times New Roman" w:hAnsi="Times New Roman"/>
          <w:sz w:val="24"/>
          <w:szCs w:val="24"/>
          <w:lang w:val="uk-UA"/>
        </w:rPr>
      </w:pPr>
    </w:p>
    <w:sectPr w:rsidR="00222CCF" w:rsidSect="00D142CD">
      <w:pgSz w:w="11906" w:h="16838"/>
      <w:pgMar w:top="568" w:right="566" w:bottom="426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771F02"/>
    <w:multiLevelType w:val="hybridMultilevel"/>
    <w:tmpl w:val="0EA896A0"/>
    <w:lvl w:ilvl="0" w:tplc="60D2B9A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BB41E55"/>
    <w:multiLevelType w:val="hybridMultilevel"/>
    <w:tmpl w:val="9FB2F6E4"/>
    <w:lvl w:ilvl="0" w:tplc="9DB4928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3516"/>
    <w:rsid w:val="00003498"/>
    <w:rsid w:val="00026DC9"/>
    <w:rsid w:val="00046ADD"/>
    <w:rsid w:val="00057E96"/>
    <w:rsid w:val="000879E5"/>
    <w:rsid w:val="000F43CC"/>
    <w:rsid w:val="0011356F"/>
    <w:rsid w:val="00123BFD"/>
    <w:rsid w:val="001626F8"/>
    <w:rsid w:val="00185E62"/>
    <w:rsid w:val="00222CCF"/>
    <w:rsid w:val="00240154"/>
    <w:rsid w:val="002404B0"/>
    <w:rsid w:val="00283EA9"/>
    <w:rsid w:val="00284310"/>
    <w:rsid w:val="002A01FA"/>
    <w:rsid w:val="002B3499"/>
    <w:rsid w:val="002C4D13"/>
    <w:rsid w:val="00337AD1"/>
    <w:rsid w:val="003613A4"/>
    <w:rsid w:val="00381721"/>
    <w:rsid w:val="00394DCA"/>
    <w:rsid w:val="003A1CF5"/>
    <w:rsid w:val="003F12D5"/>
    <w:rsid w:val="0040556E"/>
    <w:rsid w:val="004136C8"/>
    <w:rsid w:val="00425A3B"/>
    <w:rsid w:val="004458F3"/>
    <w:rsid w:val="00454D63"/>
    <w:rsid w:val="00455C4C"/>
    <w:rsid w:val="004665D3"/>
    <w:rsid w:val="004C4C51"/>
    <w:rsid w:val="004D3A16"/>
    <w:rsid w:val="004E3DF4"/>
    <w:rsid w:val="004F5016"/>
    <w:rsid w:val="00513249"/>
    <w:rsid w:val="00521989"/>
    <w:rsid w:val="00531593"/>
    <w:rsid w:val="0054505F"/>
    <w:rsid w:val="0059437C"/>
    <w:rsid w:val="005C0CC5"/>
    <w:rsid w:val="005C40CB"/>
    <w:rsid w:val="00624139"/>
    <w:rsid w:val="00624348"/>
    <w:rsid w:val="00663914"/>
    <w:rsid w:val="00674DD6"/>
    <w:rsid w:val="006D10BA"/>
    <w:rsid w:val="006F22D4"/>
    <w:rsid w:val="007117F7"/>
    <w:rsid w:val="00723384"/>
    <w:rsid w:val="00750D8B"/>
    <w:rsid w:val="00796A8A"/>
    <w:rsid w:val="007A0653"/>
    <w:rsid w:val="00800819"/>
    <w:rsid w:val="008127E2"/>
    <w:rsid w:val="008242A6"/>
    <w:rsid w:val="00842934"/>
    <w:rsid w:val="00843303"/>
    <w:rsid w:val="00862848"/>
    <w:rsid w:val="00864323"/>
    <w:rsid w:val="00896D7A"/>
    <w:rsid w:val="008E2141"/>
    <w:rsid w:val="008F529F"/>
    <w:rsid w:val="00914EDE"/>
    <w:rsid w:val="009633CD"/>
    <w:rsid w:val="009678EC"/>
    <w:rsid w:val="009A4C85"/>
    <w:rsid w:val="009A6284"/>
    <w:rsid w:val="009B67C2"/>
    <w:rsid w:val="00A031C5"/>
    <w:rsid w:val="00A05931"/>
    <w:rsid w:val="00A146E0"/>
    <w:rsid w:val="00A5102A"/>
    <w:rsid w:val="00AA73F9"/>
    <w:rsid w:val="00AB7182"/>
    <w:rsid w:val="00AE0D93"/>
    <w:rsid w:val="00AF7035"/>
    <w:rsid w:val="00B029CD"/>
    <w:rsid w:val="00B04053"/>
    <w:rsid w:val="00B165A2"/>
    <w:rsid w:val="00B2680E"/>
    <w:rsid w:val="00B305B5"/>
    <w:rsid w:val="00B75009"/>
    <w:rsid w:val="00B841D0"/>
    <w:rsid w:val="00C74A41"/>
    <w:rsid w:val="00C84E7E"/>
    <w:rsid w:val="00C856CB"/>
    <w:rsid w:val="00C95903"/>
    <w:rsid w:val="00D142CD"/>
    <w:rsid w:val="00D73516"/>
    <w:rsid w:val="00DF27E7"/>
    <w:rsid w:val="00DF3DCD"/>
    <w:rsid w:val="00E13973"/>
    <w:rsid w:val="00E1517E"/>
    <w:rsid w:val="00E21FC2"/>
    <w:rsid w:val="00E47085"/>
    <w:rsid w:val="00E77E6E"/>
    <w:rsid w:val="00E81C93"/>
    <w:rsid w:val="00F34599"/>
    <w:rsid w:val="00F53264"/>
    <w:rsid w:val="00F96A13"/>
    <w:rsid w:val="00FE6B6D"/>
    <w:rsid w:val="00FF02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ADD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1">
    <w:name w:val="Заголовок 11"/>
    <w:basedOn w:val="Normal"/>
    <w:next w:val="Normal"/>
    <w:uiPriority w:val="99"/>
    <w:rsid w:val="00D7351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D73516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D73516"/>
    <w:rPr>
      <w:rFonts w:ascii="Arial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D73516"/>
    <w:rPr>
      <w:rFonts w:ascii="Arial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D73516"/>
  </w:style>
  <w:style w:type="paragraph" w:styleId="HTMLPreformatted">
    <w:name w:val="HTML Preformatted"/>
    <w:basedOn w:val="Normal"/>
    <w:link w:val="HTMLPreformattedChar"/>
    <w:uiPriority w:val="99"/>
    <w:rsid w:val="00D73516"/>
    <w:pPr>
      <w:spacing w:after="0" w:line="240" w:lineRule="auto"/>
    </w:pPr>
    <w:rPr>
      <w:rFonts w:ascii="Consolas" w:hAnsi="Consolas" w:cs="Consolas"/>
      <w:sz w:val="20"/>
      <w:szCs w:val="20"/>
      <w:lang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D73516"/>
    <w:rPr>
      <w:rFonts w:ascii="Consolas" w:hAnsi="Consolas" w:cs="Consolas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D73516"/>
    <w:pPr>
      <w:suppressAutoHyphens/>
      <w:spacing w:after="140"/>
      <w:textAlignment w:val="baseline"/>
    </w:pPr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D73516"/>
    <w:rPr>
      <w:rFonts w:ascii="Liberation Serif" w:eastAsia="SimSun" w:hAnsi="Liberation Serif" w:cs="Arial"/>
      <w:kern w:val="2"/>
      <w:sz w:val="24"/>
      <w:szCs w:val="24"/>
      <w:lang w:val="uk-UA" w:eastAsia="zh-CN" w:bidi="hi-IN"/>
    </w:rPr>
  </w:style>
  <w:style w:type="paragraph" w:styleId="ListParagraph">
    <w:name w:val="List Paragraph"/>
    <w:basedOn w:val="Normal"/>
    <w:uiPriority w:val="99"/>
    <w:qFormat/>
    <w:rsid w:val="00D73516"/>
    <w:pPr>
      <w:suppressAutoHyphens/>
      <w:spacing w:after="0" w:line="240" w:lineRule="auto"/>
      <w:ind w:left="720"/>
      <w:contextualSpacing/>
      <w:textAlignment w:val="baseline"/>
    </w:pPr>
    <w:rPr>
      <w:rFonts w:ascii="Liberation Serif" w:eastAsia="SimSun" w:hAnsi="Liberation Serif" w:cs="Mangal"/>
      <w:kern w:val="2"/>
      <w:sz w:val="24"/>
      <w:szCs w:val="21"/>
      <w:lang w:val="uk-UA" w:eastAsia="zh-CN" w:bidi="hi-IN"/>
    </w:rPr>
  </w:style>
  <w:style w:type="paragraph" w:customStyle="1" w:styleId="2">
    <w:name w:val="Обычный2"/>
    <w:uiPriority w:val="99"/>
    <w:rsid w:val="004E3DF4"/>
    <w:rPr>
      <w:rFonts w:ascii="Arial" w:hAnsi="Arial"/>
      <w:sz w:val="24"/>
      <w:szCs w:val="20"/>
      <w:lang w:val="uk-UA"/>
    </w:rPr>
  </w:style>
  <w:style w:type="paragraph" w:customStyle="1" w:styleId="12">
    <w:name w:val="Без интервала1"/>
    <w:uiPriority w:val="99"/>
    <w:rsid w:val="004E3D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1</Pages>
  <Words>215</Words>
  <Characters>1226</Characters>
  <Application>Microsoft Office Outlook</Application>
  <DocSecurity>0</DocSecurity>
  <Lines>0</Lines>
  <Paragraphs>0</Paragraphs>
  <ScaleCrop>false</ScaleCrop>
  <Company>BEST XP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пк</cp:lastModifiedBy>
  <cp:revision>6</cp:revision>
  <cp:lastPrinted>2023-08-03T14:19:00Z</cp:lastPrinted>
  <dcterms:created xsi:type="dcterms:W3CDTF">2023-08-02T14:17:00Z</dcterms:created>
  <dcterms:modified xsi:type="dcterms:W3CDTF">2023-08-03T14:20:00Z</dcterms:modified>
</cp:coreProperties>
</file>