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5337D" w:rsidRPr="00703737" w:rsidRDefault="0015337D" w:rsidP="004A7689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2572244" r:id="rId6"/>
        </w:object>
      </w:r>
      <w:bookmarkEnd w:id="0"/>
    </w:p>
    <w:p w:rsidR="0015337D" w:rsidRPr="00703737" w:rsidRDefault="0015337D" w:rsidP="004A7689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15337D" w:rsidRPr="00703737" w:rsidRDefault="0015337D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15337D" w:rsidRPr="00703737" w:rsidRDefault="0015337D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15337D" w:rsidRPr="00703737" w:rsidRDefault="0015337D" w:rsidP="004A7689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15337D" w:rsidRPr="00703737" w:rsidRDefault="0015337D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15337D" w:rsidRPr="00703737" w:rsidRDefault="0015337D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15337D" w:rsidRPr="00703E0E" w:rsidRDefault="0015337D" w:rsidP="004A7689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15337D" w:rsidRDefault="0015337D" w:rsidP="004A7689">
      <w:pPr>
        <w:pStyle w:val="Title"/>
        <w:jc w:val="right"/>
        <w:rPr>
          <w:rFonts w:ascii="Times New Roman" w:hAnsi="Times New Roman"/>
          <w:b/>
          <w:szCs w:val="28"/>
        </w:rPr>
      </w:pPr>
      <w:r w:rsidRPr="00703E0E">
        <w:rPr>
          <w:rFonts w:ascii="Times New Roman" w:hAnsi="Times New Roman"/>
          <w:b/>
          <w:szCs w:val="28"/>
        </w:rPr>
        <w:t>Проєкт</w:t>
      </w:r>
    </w:p>
    <w:p w:rsidR="0015337D" w:rsidRPr="00703E0E" w:rsidRDefault="0015337D" w:rsidP="004A768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15337D" w:rsidRPr="00703E0E" w:rsidRDefault="0015337D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15337D" w:rsidRDefault="0015337D" w:rsidP="004A7689">
      <w:pPr>
        <w:pStyle w:val="Title"/>
        <w:rPr>
          <w:rFonts w:ascii="Times New Roman" w:hAnsi="Times New Roman"/>
          <w:b/>
          <w:szCs w:val="24"/>
        </w:rPr>
      </w:pPr>
    </w:p>
    <w:p w:rsidR="0015337D" w:rsidRPr="00703E0E" w:rsidRDefault="0015337D" w:rsidP="004A7689">
      <w:pPr>
        <w:pStyle w:val="Title"/>
        <w:rPr>
          <w:rFonts w:ascii="Times New Roman" w:hAnsi="Times New Roman"/>
        </w:rPr>
      </w:pPr>
      <w:r w:rsidRPr="00703E0E">
        <w:rPr>
          <w:rFonts w:ascii="Times New Roman" w:hAnsi="Times New Roman"/>
          <w:b/>
          <w:szCs w:val="24"/>
        </w:rPr>
        <w:t>Р І Ш Е Н Н Я №______</w:t>
      </w:r>
    </w:p>
    <w:p w:rsidR="0015337D" w:rsidRPr="00703737" w:rsidRDefault="0015337D" w:rsidP="004A7689">
      <w:pPr>
        <w:jc w:val="both"/>
        <w:rPr>
          <w:sz w:val="24"/>
          <w:lang w:val="uk-UA"/>
        </w:rPr>
      </w:pPr>
      <w:r w:rsidRPr="00703737">
        <w:rPr>
          <w:sz w:val="24"/>
          <w:lang w:val="uk-UA"/>
        </w:rPr>
        <w:t>___</w:t>
      </w:r>
      <w:r>
        <w:rPr>
          <w:sz w:val="24"/>
          <w:lang w:val="uk-UA"/>
        </w:rPr>
        <w:t xml:space="preserve"> ___________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   </w:t>
      </w:r>
      <w:r w:rsidRPr="00703737">
        <w:rPr>
          <w:sz w:val="24"/>
          <w:lang w:val="uk-UA"/>
        </w:rPr>
        <w:t>м. Кіцмань</w:t>
      </w:r>
    </w:p>
    <w:p w:rsidR="0015337D" w:rsidRPr="00703737" w:rsidRDefault="0015337D" w:rsidP="004A7689">
      <w:pPr>
        <w:pStyle w:val="Normal1"/>
        <w:rPr>
          <w:rFonts w:ascii="Times New Roman" w:hAnsi="Times New Roman"/>
          <w:b/>
          <w:szCs w:val="24"/>
        </w:rPr>
      </w:pPr>
    </w:p>
    <w:p w:rsidR="0015337D" w:rsidRDefault="0015337D" w:rsidP="00873168">
      <w:pPr>
        <w:rPr>
          <w:b/>
          <w:sz w:val="24"/>
          <w:lang w:val="uk-UA"/>
        </w:rPr>
      </w:pPr>
      <w:r w:rsidRPr="003E0FF9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погодження </w:t>
      </w:r>
      <w:r w:rsidRPr="003E0FF9">
        <w:rPr>
          <w:b/>
          <w:sz w:val="24"/>
          <w:lang w:val="uk-UA"/>
        </w:rPr>
        <w:t>графіку роботи</w:t>
      </w:r>
      <w:r>
        <w:rPr>
          <w:b/>
          <w:sz w:val="24"/>
          <w:lang w:val="uk-UA"/>
        </w:rPr>
        <w:t xml:space="preserve"> </w:t>
      </w:r>
    </w:p>
    <w:p w:rsidR="0015337D" w:rsidRDefault="0015337D" w:rsidP="0087316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магазину-бару «Любава» </w:t>
      </w:r>
    </w:p>
    <w:p w:rsidR="0015337D" w:rsidRDefault="0015337D" w:rsidP="0087316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по вул. Л. Українки, 86 в селі Шипинці,</w:t>
      </w:r>
    </w:p>
    <w:p w:rsidR="0015337D" w:rsidRPr="003E0FF9" w:rsidRDefault="0015337D" w:rsidP="00873168">
      <w:pPr>
        <w:rPr>
          <w:b/>
          <w:sz w:val="24"/>
          <w:lang w:val="uk-UA"/>
        </w:rPr>
      </w:pPr>
      <w:bookmarkStart w:id="1" w:name="_GoBack"/>
      <w:bookmarkEnd w:id="1"/>
      <w:r>
        <w:rPr>
          <w:b/>
          <w:sz w:val="24"/>
          <w:lang w:val="uk-UA"/>
        </w:rPr>
        <w:t>Чернівецького району, Чернівецької області</w:t>
      </w:r>
    </w:p>
    <w:p w:rsidR="0015337D" w:rsidRPr="003E0FF9" w:rsidRDefault="0015337D" w:rsidP="00873168">
      <w:pPr>
        <w:rPr>
          <w:b/>
          <w:sz w:val="24"/>
          <w:lang w:val="uk-UA"/>
        </w:rPr>
      </w:pPr>
    </w:p>
    <w:p w:rsidR="0015337D" w:rsidRDefault="0015337D" w:rsidP="00873168">
      <w:pPr>
        <w:jc w:val="both"/>
        <w:rPr>
          <w:sz w:val="24"/>
          <w:lang w:val="uk-UA"/>
        </w:rPr>
      </w:pPr>
      <w:r w:rsidRPr="003E0FF9">
        <w:rPr>
          <w:sz w:val="24"/>
          <w:lang w:val="uk-UA"/>
        </w:rPr>
        <w:tab/>
        <w:t>Розглянувши заяву за вх.</w:t>
      </w:r>
      <w:r>
        <w:rPr>
          <w:sz w:val="24"/>
          <w:lang w:val="uk-UA"/>
        </w:rPr>
        <w:t xml:space="preserve"> № 53/4 </w:t>
      </w:r>
      <w:r w:rsidRPr="003E0FF9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>14.07.</w:t>
      </w:r>
      <w:r w:rsidRPr="003E0FF9">
        <w:rPr>
          <w:sz w:val="24"/>
          <w:lang w:val="uk-UA"/>
        </w:rPr>
        <w:t>20</w:t>
      </w:r>
      <w:r>
        <w:rPr>
          <w:sz w:val="24"/>
          <w:lang w:val="uk-UA"/>
        </w:rPr>
        <w:t>23</w:t>
      </w:r>
      <w:r w:rsidRPr="003E0FF9">
        <w:rPr>
          <w:sz w:val="24"/>
          <w:lang w:val="uk-UA"/>
        </w:rPr>
        <w:t xml:space="preserve"> року від ФОП</w:t>
      </w:r>
      <w:r>
        <w:rPr>
          <w:sz w:val="24"/>
          <w:lang w:val="uk-UA"/>
        </w:rPr>
        <w:t xml:space="preserve"> Дутчак Тамари Іванівни, </w:t>
      </w:r>
      <w:r w:rsidRPr="003E0FF9">
        <w:rPr>
          <w:sz w:val="24"/>
          <w:lang w:val="uk-UA"/>
        </w:rPr>
        <w:t xml:space="preserve">про </w:t>
      </w:r>
      <w:r>
        <w:rPr>
          <w:sz w:val="24"/>
          <w:lang w:val="uk-UA"/>
        </w:rPr>
        <w:t xml:space="preserve">погодження </w:t>
      </w:r>
      <w:r w:rsidRPr="003E0FF9">
        <w:rPr>
          <w:sz w:val="24"/>
          <w:lang w:val="uk-UA"/>
        </w:rPr>
        <w:t>графіку роботи</w:t>
      </w:r>
      <w:r>
        <w:rPr>
          <w:sz w:val="24"/>
          <w:lang w:val="uk-UA"/>
        </w:rPr>
        <w:t xml:space="preserve"> магазину-бару «Любава» по вул. Л.Українки, 86 в с. Шипинці, Витяг </w:t>
      </w:r>
      <w:r w:rsidRPr="003E0FF9">
        <w:rPr>
          <w:sz w:val="24"/>
          <w:lang w:val="uk-UA"/>
        </w:rPr>
        <w:t xml:space="preserve">з Єдиного державного реєстру </w:t>
      </w:r>
      <w:r>
        <w:rPr>
          <w:sz w:val="24"/>
          <w:lang w:val="uk-UA"/>
        </w:rPr>
        <w:t xml:space="preserve">юридичних осіб, фізичних осіб-підприємців та громадських формувань </w:t>
      </w:r>
      <w:r w:rsidRPr="003E0FF9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 xml:space="preserve">12.07.2023 р. № 49126828080, договір оренди торгового приміщення від 18.07.2023 р., </w:t>
      </w:r>
      <w:r w:rsidRPr="003E0FF9">
        <w:rPr>
          <w:sz w:val="24"/>
          <w:lang w:val="uk-UA"/>
        </w:rPr>
        <w:t xml:space="preserve"> керуючись </w:t>
      </w:r>
      <w:r>
        <w:rPr>
          <w:sz w:val="24"/>
          <w:lang w:val="uk-UA"/>
        </w:rPr>
        <w:t xml:space="preserve">пп. 2 та 4 п. «б» </w:t>
      </w:r>
      <w:r w:rsidRPr="003E0FF9">
        <w:rPr>
          <w:sz w:val="24"/>
          <w:lang w:val="uk-UA"/>
        </w:rPr>
        <w:t>ст. 30 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 xml:space="preserve">, </w:t>
      </w:r>
      <w:r>
        <w:rPr>
          <w:sz w:val="24"/>
          <w:lang w:val="uk-UA"/>
        </w:rPr>
        <w:t xml:space="preserve"> </w:t>
      </w:r>
      <w:r w:rsidRPr="003E0FF9">
        <w:rPr>
          <w:sz w:val="24"/>
          <w:lang w:val="uk-UA"/>
        </w:rPr>
        <w:t xml:space="preserve">виконавчий комітет міської ради </w:t>
      </w:r>
    </w:p>
    <w:p w:rsidR="0015337D" w:rsidRDefault="0015337D" w:rsidP="00873168">
      <w:pPr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</w:t>
      </w:r>
    </w:p>
    <w:p w:rsidR="0015337D" w:rsidRPr="00E82FEF" w:rsidRDefault="0015337D" w:rsidP="00873168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15337D" w:rsidRPr="003E0FF9" w:rsidRDefault="0015337D" w:rsidP="00873168">
      <w:pPr>
        <w:jc w:val="center"/>
        <w:rPr>
          <w:sz w:val="24"/>
          <w:lang w:val="uk-UA"/>
        </w:rPr>
      </w:pPr>
    </w:p>
    <w:p w:rsidR="0015337D" w:rsidRPr="00D467F4" w:rsidRDefault="0015337D" w:rsidP="003027C5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>Погодити</w:t>
      </w:r>
      <w:r w:rsidRPr="00D467F4">
        <w:rPr>
          <w:sz w:val="24"/>
          <w:lang w:val="uk-UA"/>
        </w:rPr>
        <w:t xml:space="preserve">  графік роботи магазину-бару «Любава» по  вул. Л. Українки, 86  в с. Шипинці, Чернівецького району, Чернівецької області з 9.00 год. до 20.</w:t>
      </w:r>
      <w:r>
        <w:rPr>
          <w:sz w:val="24"/>
          <w:lang w:val="uk-UA"/>
        </w:rPr>
        <w:t xml:space="preserve">00 год. щоденно без </w:t>
      </w:r>
      <w:r w:rsidRPr="00D467F4">
        <w:rPr>
          <w:sz w:val="24"/>
          <w:lang w:val="uk-UA"/>
        </w:rPr>
        <w:t>обідньої перерви</w:t>
      </w:r>
      <w:r>
        <w:rPr>
          <w:sz w:val="24"/>
          <w:lang w:val="uk-UA"/>
        </w:rPr>
        <w:t xml:space="preserve"> та без вихідних</w:t>
      </w:r>
      <w:r w:rsidRPr="00D467F4">
        <w:rPr>
          <w:sz w:val="24"/>
          <w:lang w:val="uk-UA"/>
        </w:rPr>
        <w:t xml:space="preserve">. </w:t>
      </w:r>
    </w:p>
    <w:p w:rsidR="0015337D" w:rsidRPr="00D467F4" w:rsidRDefault="0015337D" w:rsidP="003027C5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D467F4">
        <w:rPr>
          <w:sz w:val="24"/>
          <w:szCs w:val="24"/>
          <w:lang w:val="uk-UA"/>
        </w:rPr>
        <w:t xml:space="preserve">Зобов'язати </w:t>
      </w:r>
      <w:r w:rsidRPr="00D467F4">
        <w:rPr>
          <w:sz w:val="24"/>
          <w:lang w:val="uk-UA"/>
        </w:rPr>
        <w:t xml:space="preserve">ФОП </w:t>
      </w:r>
      <w:r>
        <w:rPr>
          <w:sz w:val="24"/>
          <w:lang w:val="uk-UA"/>
        </w:rPr>
        <w:t xml:space="preserve">Дутчак Тамару Іванівну </w:t>
      </w:r>
      <w:r w:rsidRPr="00D467F4">
        <w:rPr>
          <w:sz w:val="24"/>
          <w:szCs w:val="24"/>
          <w:lang w:val="uk-UA"/>
        </w:rPr>
        <w:t xml:space="preserve"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скликання, </w:t>
      </w:r>
      <w:r w:rsidRPr="00D467F4">
        <w:rPr>
          <w:sz w:val="24"/>
          <w:szCs w:val="24"/>
          <w:shd w:val="clear" w:color="auto" w:fill="FFFFFF"/>
          <w:lang w:val="uk-UA"/>
        </w:rPr>
        <w:t>санітарних умов, умов праці, правил торгівлі</w:t>
      </w:r>
      <w:r w:rsidRPr="00D467F4">
        <w:rPr>
          <w:sz w:val="24"/>
          <w:szCs w:val="24"/>
          <w:lang w:val="uk-UA"/>
        </w:rPr>
        <w:t xml:space="preserve">, Правил пожежної безпеки, розмістити графік роботи торгової точки в доступному місці, та укласти договір із надавачем послуг на вивезення твердих побутових відходів. </w:t>
      </w:r>
    </w:p>
    <w:p w:rsidR="0015337D" w:rsidRPr="00FA08A5" w:rsidRDefault="0015337D" w:rsidP="00873168">
      <w:pPr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 заступника міського голови з питань діяльності виконавчих органів</w:t>
      </w:r>
      <w:r>
        <w:rPr>
          <w:sz w:val="24"/>
          <w:lang w:val="uk-UA"/>
        </w:rPr>
        <w:t xml:space="preserve"> Юрія КОСАРА.</w:t>
      </w:r>
    </w:p>
    <w:p w:rsidR="0015337D" w:rsidRDefault="0015337D" w:rsidP="00873168">
      <w:pPr>
        <w:rPr>
          <w:b/>
          <w:sz w:val="24"/>
          <w:szCs w:val="24"/>
          <w:lang w:val="uk-UA"/>
        </w:rPr>
      </w:pPr>
    </w:p>
    <w:p w:rsidR="0015337D" w:rsidRDefault="0015337D" w:rsidP="00873168">
      <w:pPr>
        <w:rPr>
          <w:b/>
          <w:sz w:val="24"/>
          <w:szCs w:val="24"/>
          <w:lang w:val="uk-UA"/>
        </w:rPr>
      </w:pPr>
    </w:p>
    <w:p w:rsidR="0015337D" w:rsidRDefault="0015337D" w:rsidP="00873168">
      <w:pPr>
        <w:rPr>
          <w:b/>
          <w:sz w:val="24"/>
          <w:szCs w:val="24"/>
          <w:lang w:val="uk-UA"/>
        </w:rPr>
      </w:pPr>
    </w:p>
    <w:p w:rsidR="0015337D" w:rsidRPr="00BC40F0" w:rsidRDefault="0015337D" w:rsidP="00873168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                 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p w:rsidR="0015337D" w:rsidRPr="00BC40F0" w:rsidRDefault="0015337D" w:rsidP="00873168">
      <w:pPr>
        <w:ind w:left="660"/>
        <w:rPr>
          <w:b/>
          <w:sz w:val="24"/>
          <w:szCs w:val="24"/>
          <w:lang w:val="uk-UA"/>
        </w:rPr>
      </w:pPr>
    </w:p>
    <w:p w:rsidR="0015337D" w:rsidRDefault="0015337D" w:rsidP="00873168">
      <w:pPr>
        <w:ind w:left="660"/>
        <w:rPr>
          <w:b/>
          <w:sz w:val="24"/>
          <w:szCs w:val="24"/>
          <w:lang w:val="uk-UA"/>
        </w:rPr>
      </w:pPr>
    </w:p>
    <w:sectPr w:rsidR="0015337D" w:rsidSect="00B13BA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42C9"/>
    <w:rsid w:val="0001100F"/>
    <w:rsid w:val="000151FF"/>
    <w:rsid w:val="00064A56"/>
    <w:rsid w:val="00064E3F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44B9B"/>
    <w:rsid w:val="0015028D"/>
    <w:rsid w:val="0015337D"/>
    <w:rsid w:val="00165D0E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51A7E"/>
    <w:rsid w:val="00252DBF"/>
    <w:rsid w:val="00266153"/>
    <w:rsid w:val="00270253"/>
    <w:rsid w:val="002C2139"/>
    <w:rsid w:val="002D2C6B"/>
    <w:rsid w:val="002E0A8C"/>
    <w:rsid w:val="002F5EAB"/>
    <w:rsid w:val="003027C5"/>
    <w:rsid w:val="003042EE"/>
    <w:rsid w:val="00332764"/>
    <w:rsid w:val="00343E3C"/>
    <w:rsid w:val="003452AD"/>
    <w:rsid w:val="0035495E"/>
    <w:rsid w:val="00360CD7"/>
    <w:rsid w:val="003723B8"/>
    <w:rsid w:val="00386340"/>
    <w:rsid w:val="00397F44"/>
    <w:rsid w:val="003A2AA1"/>
    <w:rsid w:val="003C5E4E"/>
    <w:rsid w:val="003C6E62"/>
    <w:rsid w:val="003D43E9"/>
    <w:rsid w:val="003E0FF9"/>
    <w:rsid w:val="003F09B3"/>
    <w:rsid w:val="003F3C5D"/>
    <w:rsid w:val="004054FD"/>
    <w:rsid w:val="0041340C"/>
    <w:rsid w:val="00420D0C"/>
    <w:rsid w:val="004215D4"/>
    <w:rsid w:val="00425646"/>
    <w:rsid w:val="00435CF8"/>
    <w:rsid w:val="004365BD"/>
    <w:rsid w:val="00463710"/>
    <w:rsid w:val="004660C5"/>
    <w:rsid w:val="00483B39"/>
    <w:rsid w:val="004861E9"/>
    <w:rsid w:val="004A1455"/>
    <w:rsid w:val="004A7689"/>
    <w:rsid w:val="004B1756"/>
    <w:rsid w:val="004B71FC"/>
    <w:rsid w:val="004D67C5"/>
    <w:rsid w:val="004D73C4"/>
    <w:rsid w:val="005121BB"/>
    <w:rsid w:val="005140A8"/>
    <w:rsid w:val="005275B2"/>
    <w:rsid w:val="00566F10"/>
    <w:rsid w:val="00582586"/>
    <w:rsid w:val="0058294A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93601"/>
    <w:rsid w:val="006C304A"/>
    <w:rsid w:val="006E4D4B"/>
    <w:rsid w:val="006F6792"/>
    <w:rsid w:val="00703737"/>
    <w:rsid w:val="00703E0E"/>
    <w:rsid w:val="00764F42"/>
    <w:rsid w:val="007705A6"/>
    <w:rsid w:val="007F27E8"/>
    <w:rsid w:val="008051ED"/>
    <w:rsid w:val="008134C5"/>
    <w:rsid w:val="008179C0"/>
    <w:rsid w:val="008405BB"/>
    <w:rsid w:val="0084582D"/>
    <w:rsid w:val="00854717"/>
    <w:rsid w:val="00855820"/>
    <w:rsid w:val="008558D5"/>
    <w:rsid w:val="00856669"/>
    <w:rsid w:val="00873168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71E4F"/>
    <w:rsid w:val="00981FB4"/>
    <w:rsid w:val="009C67E2"/>
    <w:rsid w:val="009D123B"/>
    <w:rsid w:val="009D2229"/>
    <w:rsid w:val="009D2268"/>
    <w:rsid w:val="00A305B8"/>
    <w:rsid w:val="00A448DD"/>
    <w:rsid w:val="00A54208"/>
    <w:rsid w:val="00A60BD1"/>
    <w:rsid w:val="00A61700"/>
    <w:rsid w:val="00A71F67"/>
    <w:rsid w:val="00A827B6"/>
    <w:rsid w:val="00A9102F"/>
    <w:rsid w:val="00A93865"/>
    <w:rsid w:val="00AA2A50"/>
    <w:rsid w:val="00AB06E9"/>
    <w:rsid w:val="00AB608F"/>
    <w:rsid w:val="00B01166"/>
    <w:rsid w:val="00B13BA9"/>
    <w:rsid w:val="00B3011A"/>
    <w:rsid w:val="00B37577"/>
    <w:rsid w:val="00B41139"/>
    <w:rsid w:val="00B43A3F"/>
    <w:rsid w:val="00B64AAC"/>
    <w:rsid w:val="00B94FC6"/>
    <w:rsid w:val="00BA1BD3"/>
    <w:rsid w:val="00BA6432"/>
    <w:rsid w:val="00BA7EE5"/>
    <w:rsid w:val="00BB6FBA"/>
    <w:rsid w:val="00BC40F0"/>
    <w:rsid w:val="00C037CF"/>
    <w:rsid w:val="00C214B7"/>
    <w:rsid w:val="00C306E5"/>
    <w:rsid w:val="00C4342C"/>
    <w:rsid w:val="00C45065"/>
    <w:rsid w:val="00C76F47"/>
    <w:rsid w:val="00C83AC9"/>
    <w:rsid w:val="00C86362"/>
    <w:rsid w:val="00CA4ADB"/>
    <w:rsid w:val="00CD20E9"/>
    <w:rsid w:val="00D009D2"/>
    <w:rsid w:val="00D164C9"/>
    <w:rsid w:val="00D3180B"/>
    <w:rsid w:val="00D4223B"/>
    <w:rsid w:val="00D467F4"/>
    <w:rsid w:val="00D50ADA"/>
    <w:rsid w:val="00D532BB"/>
    <w:rsid w:val="00D66E91"/>
    <w:rsid w:val="00D75995"/>
    <w:rsid w:val="00D86FA6"/>
    <w:rsid w:val="00DC0BAA"/>
    <w:rsid w:val="00DE2C1F"/>
    <w:rsid w:val="00DF1277"/>
    <w:rsid w:val="00E00E27"/>
    <w:rsid w:val="00E26AF1"/>
    <w:rsid w:val="00E31A68"/>
    <w:rsid w:val="00E402AB"/>
    <w:rsid w:val="00E8207E"/>
    <w:rsid w:val="00E82FEF"/>
    <w:rsid w:val="00E90C8F"/>
    <w:rsid w:val="00EA66C1"/>
    <w:rsid w:val="00EC319C"/>
    <w:rsid w:val="00ED480B"/>
    <w:rsid w:val="00EF5CFE"/>
    <w:rsid w:val="00F0612A"/>
    <w:rsid w:val="00F26D3A"/>
    <w:rsid w:val="00F64456"/>
    <w:rsid w:val="00F647FC"/>
    <w:rsid w:val="00F72909"/>
    <w:rsid w:val="00FA08A5"/>
    <w:rsid w:val="00FB17C4"/>
    <w:rsid w:val="00FC1C99"/>
    <w:rsid w:val="00FC24BD"/>
    <w:rsid w:val="00FD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16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1</Pages>
  <Words>281</Words>
  <Characters>1606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2021-02-22T08:33:00Z</cp:lastPrinted>
  <dcterms:created xsi:type="dcterms:W3CDTF">2023-08-02T12:33:00Z</dcterms:created>
  <dcterms:modified xsi:type="dcterms:W3CDTF">2023-08-03T09:51:00Z</dcterms:modified>
</cp:coreProperties>
</file>