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7F" w:rsidRPr="00A461C0" w:rsidRDefault="000B6B7F" w:rsidP="000F239A">
      <w:pPr>
        <w:pStyle w:val="Normal1"/>
        <w:ind w:right="-2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4" o:title=""/>
          </v:shape>
          <o:OLEObject Type="Embed" ProgID="Paint.Picture" ShapeID="_x0000_i1025" DrawAspect="Content" ObjectID="_1752571544" r:id="rId5"/>
        </w:object>
      </w:r>
    </w:p>
    <w:p w:rsidR="000B6B7F" w:rsidRPr="00D927B7" w:rsidRDefault="000B6B7F" w:rsidP="000F239A">
      <w:pPr>
        <w:pStyle w:val="13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B6B7F" w:rsidRPr="00D927B7" w:rsidRDefault="000B6B7F" w:rsidP="000F239A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B6B7F" w:rsidRPr="00D927B7" w:rsidRDefault="000B6B7F" w:rsidP="000F239A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B6B7F" w:rsidRPr="00D927B7" w:rsidRDefault="000B6B7F" w:rsidP="000F239A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B6B7F" w:rsidRDefault="000B6B7F" w:rsidP="000F239A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0B6B7F" w:rsidRDefault="000B6B7F" w:rsidP="000F239A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0B6B7F" w:rsidRDefault="000B6B7F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B6B7F" w:rsidRDefault="000B6B7F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0B6B7F" w:rsidRDefault="000B6B7F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B6B7F" w:rsidRDefault="000B6B7F" w:rsidP="008D785D">
      <w:pPr>
        <w:pStyle w:val="Title"/>
        <w:rPr>
          <w:rFonts w:ascii="Times New Roman" w:hAnsi="Times New Roman"/>
          <w:b/>
          <w:szCs w:val="24"/>
        </w:rPr>
      </w:pPr>
    </w:p>
    <w:p w:rsidR="000B6B7F" w:rsidRDefault="000B6B7F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0B6B7F" w:rsidRDefault="000B6B7F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0B6B7F" w:rsidRDefault="000B6B7F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0B6B7F" w:rsidRDefault="000B6B7F" w:rsidP="008D785D">
      <w:pPr>
        <w:rPr>
          <w:sz w:val="24"/>
          <w:lang w:val="uk-UA"/>
        </w:rPr>
      </w:pPr>
    </w:p>
    <w:p w:rsidR="000B6B7F" w:rsidRDefault="000B6B7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0B6B7F" w:rsidRPr="003B408E" w:rsidRDefault="000B6B7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Руснаку Ігору Дмитровичу</w:t>
      </w:r>
    </w:p>
    <w:p w:rsidR="000B6B7F" w:rsidRDefault="000B6B7F" w:rsidP="008D785D">
      <w:pPr>
        <w:jc w:val="both"/>
        <w:rPr>
          <w:b/>
          <w:sz w:val="24"/>
          <w:szCs w:val="24"/>
          <w:lang w:val="uk-UA"/>
        </w:rPr>
      </w:pPr>
    </w:p>
    <w:p w:rsidR="000B6B7F" w:rsidRDefault="000B6B7F" w:rsidP="008D785D">
      <w:pPr>
        <w:jc w:val="both"/>
        <w:rPr>
          <w:b/>
          <w:sz w:val="24"/>
          <w:szCs w:val="24"/>
          <w:lang w:val="uk-UA"/>
        </w:rPr>
      </w:pPr>
    </w:p>
    <w:p w:rsidR="000B6B7F" w:rsidRDefault="000B6B7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577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 xml:space="preserve">гр.Руснака Ігора Дмитровича, 1951р.н., який проживає за адресою: м.Кіцмань, АДРЕСА 1,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пенсійного посвідчення, заключення ЛКК №20,  копія довідки МСЕК, 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0B6B7F" w:rsidRDefault="000B6B7F" w:rsidP="007B4068">
      <w:pPr>
        <w:jc w:val="both"/>
        <w:rPr>
          <w:bCs/>
          <w:sz w:val="24"/>
          <w:szCs w:val="24"/>
          <w:lang w:val="uk-UA"/>
        </w:rPr>
      </w:pPr>
    </w:p>
    <w:p w:rsidR="000B6B7F" w:rsidRDefault="000B6B7F" w:rsidP="00E53F40">
      <w:pPr>
        <w:jc w:val="both"/>
        <w:rPr>
          <w:bCs/>
          <w:sz w:val="24"/>
          <w:szCs w:val="24"/>
          <w:lang w:val="uk-UA"/>
        </w:rPr>
      </w:pPr>
    </w:p>
    <w:p w:rsidR="000B6B7F" w:rsidRDefault="000B6B7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B6B7F" w:rsidRDefault="000B6B7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B6B7F" w:rsidRDefault="000B6B7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гр.Руснаку Ігору Дмитровичу,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:rsidR="000B6B7F" w:rsidRDefault="000B6B7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0B6B7F" w:rsidRDefault="000B6B7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0B6B7F" w:rsidRDefault="000B6B7F" w:rsidP="00AE462C">
      <w:pPr>
        <w:ind w:firstLine="600"/>
        <w:jc w:val="both"/>
        <w:rPr>
          <w:sz w:val="24"/>
          <w:szCs w:val="24"/>
          <w:lang w:val="uk-UA"/>
        </w:rPr>
      </w:pPr>
    </w:p>
    <w:p w:rsidR="000B6B7F" w:rsidRPr="008B124A" w:rsidRDefault="000B6B7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0B6B7F" w:rsidRDefault="000B6B7F" w:rsidP="00AE462C">
      <w:pPr>
        <w:ind w:firstLine="600"/>
        <w:jc w:val="both"/>
        <w:rPr>
          <w:sz w:val="24"/>
          <w:szCs w:val="24"/>
          <w:lang w:val="uk-UA"/>
        </w:rPr>
      </w:pPr>
    </w:p>
    <w:p w:rsidR="000B6B7F" w:rsidRDefault="000B6B7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B6B7F" w:rsidRDefault="000B6B7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B6B7F" w:rsidRDefault="000B6B7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0B6B7F" w:rsidRDefault="000B6B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B6B7F" w:rsidRDefault="000B6B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0B6B7F" w:rsidRDefault="000B6B7F" w:rsidP="00AE462C">
      <w:pPr>
        <w:rPr>
          <w:b/>
          <w:sz w:val="24"/>
          <w:szCs w:val="24"/>
          <w:lang w:val="uk-UA"/>
        </w:rPr>
      </w:pPr>
    </w:p>
    <w:p w:rsidR="000B6B7F" w:rsidRDefault="000B6B7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B6B7F" w:rsidSect="000F239A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44E0D"/>
    <w:rsid w:val="00055EAF"/>
    <w:rsid w:val="000807F9"/>
    <w:rsid w:val="000855CE"/>
    <w:rsid w:val="0008599E"/>
    <w:rsid w:val="000B6B7F"/>
    <w:rsid w:val="000C419B"/>
    <w:rsid w:val="000F239A"/>
    <w:rsid w:val="0015038E"/>
    <w:rsid w:val="00150E2F"/>
    <w:rsid w:val="001B6DCD"/>
    <w:rsid w:val="001C6A3B"/>
    <w:rsid w:val="00210848"/>
    <w:rsid w:val="00220B41"/>
    <w:rsid w:val="00220BBD"/>
    <w:rsid w:val="00281AC3"/>
    <w:rsid w:val="002A4963"/>
    <w:rsid w:val="00340AAA"/>
    <w:rsid w:val="003624E0"/>
    <w:rsid w:val="003B408E"/>
    <w:rsid w:val="003E3B39"/>
    <w:rsid w:val="004027F1"/>
    <w:rsid w:val="0048443D"/>
    <w:rsid w:val="004C2F23"/>
    <w:rsid w:val="00504454"/>
    <w:rsid w:val="0051133D"/>
    <w:rsid w:val="00515BB1"/>
    <w:rsid w:val="005376B1"/>
    <w:rsid w:val="00581DAF"/>
    <w:rsid w:val="005825EA"/>
    <w:rsid w:val="005867DE"/>
    <w:rsid w:val="005C13D2"/>
    <w:rsid w:val="00640D42"/>
    <w:rsid w:val="006C2211"/>
    <w:rsid w:val="00711192"/>
    <w:rsid w:val="00747D8D"/>
    <w:rsid w:val="0076044B"/>
    <w:rsid w:val="007B4068"/>
    <w:rsid w:val="007D0E9D"/>
    <w:rsid w:val="007F0112"/>
    <w:rsid w:val="008A035A"/>
    <w:rsid w:val="008B124A"/>
    <w:rsid w:val="008B38B7"/>
    <w:rsid w:val="008D785D"/>
    <w:rsid w:val="00991095"/>
    <w:rsid w:val="009F0E92"/>
    <w:rsid w:val="00A461C0"/>
    <w:rsid w:val="00A75804"/>
    <w:rsid w:val="00A83486"/>
    <w:rsid w:val="00AB23AD"/>
    <w:rsid w:val="00AC6A48"/>
    <w:rsid w:val="00AE462C"/>
    <w:rsid w:val="00B06253"/>
    <w:rsid w:val="00B61329"/>
    <w:rsid w:val="00B96261"/>
    <w:rsid w:val="00BE064A"/>
    <w:rsid w:val="00C27FA9"/>
    <w:rsid w:val="00C37466"/>
    <w:rsid w:val="00CA4DB2"/>
    <w:rsid w:val="00CB2830"/>
    <w:rsid w:val="00D534D4"/>
    <w:rsid w:val="00D869BE"/>
    <w:rsid w:val="00D927B7"/>
    <w:rsid w:val="00D930A7"/>
    <w:rsid w:val="00DA1936"/>
    <w:rsid w:val="00DA412D"/>
    <w:rsid w:val="00DB5442"/>
    <w:rsid w:val="00E53F40"/>
    <w:rsid w:val="00E56772"/>
    <w:rsid w:val="00E7431A"/>
    <w:rsid w:val="00EA2C51"/>
    <w:rsid w:val="00F83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0F239A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91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356</Words>
  <Characters>2032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dcterms:created xsi:type="dcterms:W3CDTF">2023-08-02T14:19:00Z</dcterms:created>
  <dcterms:modified xsi:type="dcterms:W3CDTF">2023-08-03T09:39:00Z</dcterms:modified>
</cp:coreProperties>
</file>