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8F4" w:rsidRPr="00A461C0" w:rsidRDefault="004858F4" w:rsidP="00885E2E">
      <w:pPr>
        <w:pStyle w:val="Normal1"/>
        <w:ind w:right="-2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4" o:title=""/>
          </v:shape>
          <o:OLEObject Type="Embed" ProgID="Paint.Picture" ShapeID="_x0000_i1025" DrawAspect="Content" ObjectID="_1752571270" r:id="rId5"/>
        </w:object>
      </w:r>
    </w:p>
    <w:p w:rsidR="004858F4" w:rsidRPr="00D927B7" w:rsidRDefault="004858F4" w:rsidP="00885E2E">
      <w:pPr>
        <w:pStyle w:val="13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858F4" w:rsidRPr="00D927B7" w:rsidRDefault="004858F4" w:rsidP="00885E2E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858F4" w:rsidRPr="00D927B7" w:rsidRDefault="004858F4" w:rsidP="00885E2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858F4" w:rsidRPr="00D927B7" w:rsidRDefault="004858F4" w:rsidP="00885E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858F4" w:rsidRDefault="004858F4" w:rsidP="00885E2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4858F4" w:rsidRDefault="004858F4" w:rsidP="00885E2E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4858F4" w:rsidRDefault="004858F4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858F4" w:rsidRDefault="004858F4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4858F4" w:rsidRDefault="004858F4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858F4" w:rsidRDefault="004858F4" w:rsidP="008D785D">
      <w:pPr>
        <w:pStyle w:val="Title"/>
        <w:rPr>
          <w:rFonts w:ascii="Times New Roman" w:hAnsi="Times New Roman"/>
          <w:b/>
          <w:szCs w:val="24"/>
        </w:rPr>
      </w:pPr>
    </w:p>
    <w:p w:rsidR="004858F4" w:rsidRDefault="004858F4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4858F4" w:rsidRDefault="004858F4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4858F4" w:rsidRDefault="004858F4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4858F4" w:rsidRDefault="004858F4" w:rsidP="008D785D">
      <w:pPr>
        <w:rPr>
          <w:sz w:val="24"/>
          <w:lang w:val="uk-UA"/>
        </w:rPr>
      </w:pPr>
    </w:p>
    <w:p w:rsidR="004858F4" w:rsidRDefault="004858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858F4" w:rsidRPr="003B408E" w:rsidRDefault="004858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 Оксані Сильвестрівні</w:t>
      </w:r>
    </w:p>
    <w:p w:rsidR="004858F4" w:rsidRDefault="004858F4" w:rsidP="008D785D">
      <w:pPr>
        <w:jc w:val="both"/>
        <w:rPr>
          <w:b/>
          <w:sz w:val="24"/>
          <w:szCs w:val="24"/>
          <w:lang w:val="uk-UA"/>
        </w:rPr>
      </w:pPr>
    </w:p>
    <w:p w:rsidR="004858F4" w:rsidRDefault="004858F4" w:rsidP="008D785D">
      <w:pPr>
        <w:jc w:val="both"/>
        <w:rPr>
          <w:b/>
          <w:sz w:val="24"/>
          <w:szCs w:val="24"/>
          <w:lang w:val="uk-UA"/>
        </w:rPr>
      </w:pPr>
    </w:p>
    <w:p w:rsidR="004858F4" w:rsidRDefault="004858F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575</w:t>
      </w:r>
      <w:r w:rsidRPr="00AC6A48">
        <w:rPr>
          <w:sz w:val="24"/>
          <w:szCs w:val="24"/>
          <w:lang w:val="uk-UA"/>
        </w:rPr>
        <w:t xml:space="preserve"> від 0</w:t>
      </w:r>
      <w:r>
        <w:rPr>
          <w:sz w:val="24"/>
          <w:szCs w:val="24"/>
          <w:lang w:val="uk-UA"/>
        </w:rPr>
        <w:t>1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гр.Савчук Оксани Сильвестрівни, яка проживає за адресою: </w:t>
      </w:r>
      <w:bookmarkStart w:id="1" w:name="_Hlk141865771"/>
      <w:r>
        <w:rPr>
          <w:sz w:val="24"/>
          <w:szCs w:val="24"/>
          <w:lang w:val="uk-UA"/>
        </w:rPr>
        <w:t xml:space="preserve">м.Кіцмань,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витягу з історії хвороби №100/7, копія виписки з медичної карти  стаціонарного хворого на злоякісне новоутворення №21763, видана Чернівецькою обласною клінічною лікарнею, копія довідки-консультації мамолога, копія консультативного висновку спеціаліста №288 виданий КНП «Кіцманська БЛІЛ», довідка про доходи,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858F4" w:rsidRDefault="004858F4" w:rsidP="007B4068">
      <w:pPr>
        <w:jc w:val="both"/>
        <w:rPr>
          <w:bCs/>
          <w:sz w:val="24"/>
          <w:szCs w:val="24"/>
          <w:lang w:val="uk-UA"/>
        </w:rPr>
      </w:pPr>
    </w:p>
    <w:p w:rsidR="004858F4" w:rsidRDefault="004858F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858F4" w:rsidRDefault="004858F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858F4" w:rsidRDefault="004858F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Pr="00BB306F">
        <w:rPr>
          <w:rFonts w:ascii="Times New Roman" w:hAnsi="Times New Roman"/>
          <w:szCs w:val="24"/>
        </w:rPr>
        <w:t xml:space="preserve"> Савчук Оксан</w:t>
      </w:r>
      <w:r>
        <w:rPr>
          <w:rFonts w:ascii="Times New Roman" w:hAnsi="Times New Roman"/>
          <w:szCs w:val="24"/>
        </w:rPr>
        <w:t>і</w:t>
      </w:r>
      <w:r w:rsidRPr="00BB306F">
        <w:rPr>
          <w:rFonts w:ascii="Times New Roman" w:hAnsi="Times New Roman"/>
          <w:szCs w:val="24"/>
        </w:rPr>
        <w:t xml:space="preserve"> Сильвестрівн</w:t>
      </w:r>
      <w:r>
        <w:rPr>
          <w:rFonts w:ascii="Times New Roman" w:hAnsi="Times New Roman"/>
          <w:szCs w:val="24"/>
        </w:rPr>
        <w:t>і, яка проживає за адресою:</w:t>
      </w:r>
      <w:r>
        <w:rPr>
          <w:szCs w:val="24"/>
        </w:rPr>
        <w:t xml:space="preserve"> </w:t>
      </w:r>
      <w:r w:rsidRPr="00BB306F">
        <w:rPr>
          <w:rFonts w:ascii="Times New Roman" w:hAnsi="Times New Roman"/>
          <w:szCs w:val="24"/>
        </w:rPr>
        <w:t xml:space="preserve">м.Кіцмань, </w:t>
      </w:r>
      <w:r>
        <w:rPr>
          <w:rFonts w:ascii="Times New Roman" w:hAnsi="Times New Roman"/>
          <w:szCs w:val="24"/>
        </w:rPr>
        <w:t>АДРЕСА 1</w:t>
      </w:r>
      <w:r w:rsidRPr="00BB306F"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______ грн. (___________ гривень).</w:t>
      </w:r>
    </w:p>
    <w:p w:rsidR="004858F4" w:rsidRDefault="004858F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4858F4" w:rsidRDefault="004858F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4858F4" w:rsidRDefault="004858F4" w:rsidP="00AE462C">
      <w:pPr>
        <w:ind w:firstLine="600"/>
        <w:jc w:val="both"/>
        <w:rPr>
          <w:sz w:val="24"/>
          <w:szCs w:val="24"/>
          <w:lang w:val="uk-UA"/>
        </w:rPr>
      </w:pPr>
    </w:p>
    <w:p w:rsidR="004858F4" w:rsidRPr="008B124A" w:rsidRDefault="004858F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858F4" w:rsidRDefault="004858F4" w:rsidP="00AE462C">
      <w:pPr>
        <w:ind w:firstLine="600"/>
        <w:jc w:val="both"/>
        <w:rPr>
          <w:sz w:val="24"/>
          <w:szCs w:val="24"/>
          <w:lang w:val="uk-UA"/>
        </w:rPr>
      </w:pPr>
    </w:p>
    <w:p w:rsidR="004858F4" w:rsidRDefault="004858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858F4" w:rsidRDefault="004858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858F4" w:rsidRDefault="004858F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4858F4" w:rsidRDefault="004858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858F4" w:rsidRDefault="004858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858F4" w:rsidRDefault="004858F4" w:rsidP="00AE462C">
      <w:pPr>
        <w:rPr>
          <w:b/>
          <w:sz w:val="24"/>
          <w:szCs w:val="24"/>
          <w:lang w:val="uk-UA"/>
        </w:rPr>
      </w:pPr>
    </w:p>
    <w:p w:rsidR="004858F4" w:rsidRDefault="004858F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858F4" w:rsidSect="00885E2E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C419B"/>
    <w:rsid w:val="000F27E0"/>
    <w:rsid w:val="001076E0"/>
    <w:rsid w:val="00136209"/>
    <w:rsid w:val="00150E2F"/>
    <w:rsid w:val="001B6DCD"/>
    <w:rsid w:val="001C6A3B"/>
    <w:rsid w:val="001D4699"/>
    <w:rsid w:val="00210848"/>
    <w:rsid w:val="002A4963"/>
    <w:rsid w:val="0031526F"/>
    <w:rsid w:val="00340AAA"/>
    <w:rsid w:val="003B408E"/>
    <w:rsid w:val="003E3B39"/>
    <w:rsid w:val="0043300A"/>
    <w:rsid w:val="004858F4"/>
    <w:rsid w:val="00504454"/>
    <w:rsid w:val="00515BB1"/>
    <w:rsid w:val="005376B1"/>
    <w:rsid w:val="005825EA"/>
    <w:rsid w:val="006068BE"/>
    <w:rsid w:val="006801B7"/>
    <w:rsid w:val="00747D8D"/>
    <w:rsid w:val="007B4068"/>
    <w:rsid w:val="007D0E9D"/>
    <w:rsid w:val="007D3A7B"/>
    <w:rsid w:val="007F0112"/>
    <w:rsid w:val="00885E2E"/>
    <w:rsid w:val="008B124A"/>
    <w:rsid w:val="008D785D"/>
    <w:rsid w:val="00991095"/>
    <w:rsid w:val="00A461C0"/>
    <w:rsid w:val="00A75804"/>
    <w:rsid w:val="00A83486"/>
    <w:rsid w:val="00AB23AD"/>
    <w:rsid w:val="00AC6A48"/>
    <w:rsid w:val="00AE462C"/>
    <w:rsid w:val="00B61329"/>
    <w:rsid w:val="00B7025B"/>
    <w:rsid w:val="00B96261"/>
    <w:rsid w:val="00BB306F"/>
    <w:rsid w:val="00C04AF8"/>
    <w:rsid w:val="00C37466"/>
    <w:rsid w:val="00CA4DB2"/>
    <w:rsid w:val="00D15BB5"/>
    <w:rsid w:val="00D534D4"/>
    <w:rsid w:val="00D869BE"/>
    <w:rsid w:val="00D927B7"/>
    <w:rsid w:val="00D930A7"/>
    <w:rsid w:val="00DA1936"/>
    <w:rsid w:val="00DA195E"/>
    <w:rsid w:val="00DA412D"/>
    <w:rsid w:val="00E53F40"/>
    <w:rsid w:val="00EA03D4"/>
    <w:rsid w:val="00EA2C51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885E2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59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392</Words>
  <Characters>2235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2023-08-02T14:20:00Z</dcterms:created>
  <dcterms:modified xsi:type="dcterms:W3CDTF">2023-08-03T09:35:00Z</dcterms:modified>
</cp:coreProperties>
</file>