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F4" w:rsidRDefault="00063EF4" w:rsidP="00A60862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6A0CFF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2570619" r:id="rId5"/>
        </w:object>
      </w:r>
    </w:p>
    <w:p w:rsidR="00063EF4" w:rsidRDefault="00063EF4" w:rsidP="00A60862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063EF4" w:rsidRDefault="00063EF4" w:rsidP="00A60862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63EF4" w:rsidRDefault="00063EF4" w:rsidP="00A60862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63EF4" w:rsidRDefault="00063EF4" w:rsidP="00A60862">
      <w:pPr>
        <w:pStyle w:val="Normal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063EF4" w:rsidRDefault="00063EF4" w:rsidP="00A6086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063EF4" w:rsidRDefault="00063EF4" w:rsidP="00A60862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063EF4" w:rsidRDefault="00063EF4" w:rsidP="00A60862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rPr>
          <w:rFonts w:ascii="Times New Roman" w:hAnsi="Times New Roman"/>
        </w:rPr>
        <w:t xml:space="preserve">                                      </w:t>
      </w:r>
    </w:p>
    <w:p w:rsidR="00063EF4" w:rsidRDefault="00063EF4" w:rsidP="00A60862">
      <w:pPr>
        <w:spacing w:after="0" w:line="240" w:lineRule="auto"/>
        <w:jc w:val="right"/>
        <w:rPr>
          <w:rFonts w:ascii="Times New Roman" w:hAnsi="Times New Roman"/>
        </w:rPr>
      </w:pPr>
    </w:p>
    <w:p w:rsidR="00063EF4" w:rsidRDefault="00063EF4" w:rsidP="00A6086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>ПРОЄКТ</w:t>
      </w:r>
    </w:p>
    <w:p w:rsidR="00063EF4" w:rsidRDefault="00063EF4" w:rsidP="00A60862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063EF4" w:rsidRDefault="00063EF4" w:rsidP="00A608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63EF4" w:rsidRDefault="00063EF4" w:rsidP="00A608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3EF4" w:rsidRDefault="00063EF4" w:rsidP="00A608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063EF4" w:rsidRDefault="00063EF4" w:rsidP="00A6086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63EF4" w:rsidRDefault="00063EF4" w:rsidP="00E801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 року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м. Кіцмань</w:t>
      </w:r>
    </w:p>
    <w:p w:rsidR="00063EF4" w:rsidRDefault="00063EF4" w:rsidP="00A60862">
      <w:pPr>
        <w:spacing w:after="0" w:line="240" w:lineRule="auto"/>
        <w:rPr>
          <w:lang w:val="uk-UA"/>
        </w:rPr>
      </w:pPr>
    </w:p>
    <w:p w:rsidR="00063EF4" w:rsidRDefault="00063EF4" w:rsidP="00A6086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063EF4" w:rsidRDefault="00063EF4" w:rsidP="00A6086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063EF4" w:rsidRDefault="00063EF4" w:rsidP="00A6086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063EF4" w:rsidRDefault="00063EF4" w:rsidP="00A6086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дитини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063EF4" w:rsidRDefault="00063EF4" w:rsidP="00A6086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063EF4" w:rsidRDefault="00063EF4" w:rsidP="00A6086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розглянувши заяву вх. № 129 від 24.07.2023 гр.ОСОБА 1</w:t>
      </w:r>
      <w:r>
        <w:rPr>
          <w:rFonts w:ascii="Times New Roman" w:hAnsi="Times New Roman"/>
          <w:sz w:val="24"/>
          <w:szCs w:val="24"/>
          <w:lang w:val="uk-UA"/>
        </w:rPr>
        <w:t>, ***</w:t>
      </w:r>
      <w:r w:rsidRPr="00A60862">
        <w:rPr>
          <w:rFonts w:ascii="Times New Roman" w:hAnsi="Times New Roman"/>
          <w:sz w:val="24"/>
          <w:szCs w:val="24"/>
          <w:lang w:val="uk-UA"/>
        </w:rPr>
        <w:t xml:space="preserve"> 1991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мешканця с. Шипинці,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063EF4" w:rsidRDefault="00063EF4" w:rsidP="00A6086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063EF4" w:rsidRDefault="00063EF4" w:rsidP="00A6086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63EF4" w:rsidRDefault="00063EF4" w:rsidP="00A60862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1. Затвердити висновок органу опіки та піклування про доцільність усиновлення та його відповідність інтересам дитини ( додається).</w:t>
      </w:r>
    </w:p>
    <w:p w:rsidR="00063EF4" w:rsidRDefault="00063EF4" w:rsidP="00A6086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3EF4" w:rsidRPr="00003498" w:rsidRDefault="00063EF4" w:rsidP="00A6086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</w:t>
      </w:r>
      <w:r w:rsidRPr="00003498">
        <w:rPr>
          <w:rFonts w:ascii="Times New Roman" w:hAnsi="Times New Roman"/>
          <w:sz w:val="24"/>
          <w:szCs w:val="24"/>
        </w:rPr>
        <w:t xml:space="preserve">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44A77">
        <w:rPr>
          <w:rFonts w:ascii="Times New Roman" w:hAnsi="Times New Roman"/>
          <w:sz w:val="24"/>
          <w:szCs w:val="24"/>
          <w:lang w:val="uk-UA"/>
        </w:rPr>
        <w:t>.</w:t>
      </w:r>
    </w:p>
    <w:p w:rsidR="00063EF4" w:rsidRDefault="00063EF4" w:rsidP="00A60862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63EF4" w:rsidRDefault="00063EF4" w:rsidP="00A60862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63EF4" w:rsidRPr="00003498" w:rsidRDefault="00063EF4" w:rsidP="00A60862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63EF4" w:rsidRPr="00003498" w:rsidRDefault="00063EF4" w:rsidP="00A60862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</w:t>
      </w:r>
      <w:r>
        <w:rPr>
          <w:rFonts w:ascii="Times New Roman" w:hAnsi="Times New Roman"/>
          <w:b/>
          <w:szCs w:val="24"/>
          <w:lang w:val="ru-RU"/>
        </w:rPr>
        <w:t xml:space="preserve">           Сергій БУЛЕГА</w:t>
      </w:r>
    </w:p>
    <w:p w:rsidR="00063EF4" w:rsidRPr="00286CDB" w:rsidRDefault="00063EF4" w:rsidP="00A608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63EF4" w:rsidRDefault="00063EF4" w:rsidP="00A6086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63EF4" w:rsidSect="00E801D1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0862"/>
    <w:rsid w:val="00003498"/>
    <w:rsid w:val="00044A77"/>
    <w:rsid w:val="00063EF4"/>
    <w:rsid w:val="00080F91"/>
    <w:rsid w:val="000B272C"/>
    <w:rsid w:val="00133E25"/>
    <w:rsid w:val="00192DA0"/>
    <w:rsid w:val="001F5CB1"/>
    <w:rsid w:val="002001F6"/>
    <w:rsid w:val="00286CDB"/>
    <w:rsid w:val="00343024"/>
    <w:rsid w:val="00344950"/>
    <w:rsid w:val="004619A6"/>
    <w:rsid w:val="00553CDE"/>
    <w:rsid w:val="00562829"/>
    <w:rsid w:val="005D26E9"/>
    <w:rsid w:val="006A0CFF"/>
    <w:rsid w:val="006B5CDF"/>
    <w:rsid w:val="00785DB7"/>
    <w:rsid w:val="0083255F"/>
    <w:rsid w:val="00907767"/>
    <w:rsid w:val="009B5FB8"/>
    <w:rsid w:val="009B695A"/>
    <w:rsid w:val="00A01ED0"/>
    <w:rsid w:val="00A60862"/>
    <w:rsid w:val="00A930A4"/>
    <w:rsid w:val="00A9549F"/>
    <w:rsid w:val="00AE75BE"/>
    <w:rsid w:val="00AF66F0"/>
    <w:rsid w:val="00B2248F"/>
    <w:rsid w:val="00B77E36"/>
    <w:rsid w:val="00B91E91"/>
    <w:rsid w:val="00C35C0C"/>
    <w:rsid w:val="00C708A4"/>
    <w:rsid w:val="00D04916"/>
    <w:rsid w:val="00D7194E"/>
    <w:rsid w:val="00D73256"/>
    <w:rsid w:val="00DA7421"/>
    <w:rsid w:val="00E801D1"/>
    <w:rsid w:val="00E90710"/>
    <w:rsid w:val="00F21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C0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A608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60862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1">
    <w:name w:val="Название объекта1"/>
    <w:basedOn w:val="Normal"/>
    <w:next w:val="Normal"/>
    <w:uiPriority w:val="99"/>
    <w:rsid w:val="00A6086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A6086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A60862"/>
    <w:rPr>
      <w:rFonts w:ascii="Arial" w:hAnsi="Arial"/>
      <w:sz w:val="24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A60862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styleId="Caption">
    <w:name w:val="caption"/>
    <w:basedOn w:val="Normal"/>
    <w:uiPriority w:val="99"/>
    <w:qFormat/>
    <w:rsid w:val="00A60862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1">
    <w:name w:val="Normal1"/>
    <w:uiPriority w:val="99"/>
    <w:rsid w:val="00A60862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60862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A60862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A608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227</Words>
  <Characters>1299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2023-07-27T11:22:00Z</cp:lastPrinted>
  <dcterms:created xsi:type="dcterms:W3CDTF">2023-08-02T14:19:00Z</dcterms:created>
  <dcterms:modified xsi:type="dcterms:W3CDTF">2023-08-03T09:24:00Z</dcterms:modified>
</cp:coreProperties>
</file>