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99F" w:rsidRPr="00003498" w:rsidRDefault="0073399F" w:rsidP="007E3B6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1pt" o:ole="" fillcolor="window">
            <v:imagedata r:id="rId4" o:title=""/>
          </v:shape>
          <o:OLEObject Type="Embed" ProgID="Paint.Picture" ShapeID="_x0000_i1025" DrawAspect="Content" ObjectID="_1752570527" r:id="rId5"/>
        </w:object>
      </w:r>
    </w:p>
    <w:p w:rsidR="0073399F" w:rsidRPr="00003498" w:rsidRDefault="0073399F" w:rsidP="007E3B6E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3399F" w:rsidRPr="00003498" w:rsidRDefault="0073399F" w:rsidP="007E3B6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3399F" w:rsidRPr="00003498" w:rsidRDefault="0073399F" w:rsidP="007E3B6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3399F" w:rsidRPr="00003498" w:rsidRDefault="0073399F" w:rsidP="007E3B6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3399F" w:rsidRPr="00003498" w:rsidRDefault="0073399F" w:rsidP="007E3B6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73399F" w:rsidRPr="00003498" w:rsidRDefault="0073399F" w:rsidP="007E3B6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73399F" w:rsidRPr="00003498" w:rsidRDefault="0073399F" w:rsidP="007E3B6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73399F" w:rsidRPr="00003498" w:rsidRDefault="0073399F" w:rsidP="007E3B6E">
      <w:pPr>
        <w:spacing w:after="0" w:line="240" w:lineRule="auto"/>
        <w:jc w:val="right"/>
        <w:rPr>
          <w:rFonts w:ascii="Times New Roman" w:hAnsi="Times New Roman"/>
        </w:rPr>
      </w:pPr>
    </w:p>
    <w:p w:rsidR="0073399F" w:rsidRPr="00003498" w:rsidRDefault="0073399F" w:rsidP="007E3B6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73399F" w:rsidRPr="00003498" w:rsidRDefault="0073399F" w:rsidP="007E3B6E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73399F" w:rsidRPr="00003498" w:rsidRDefault="0073399F" w:rsidP="007E3B6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73399F" w:rsidRPr="00003498" w:rsidRDefault="0073399F" w:rsidP="007E3B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399F" w:rsidRPr="00003498" w:rsidRDefault="0073399F" w:rsidP="007E3B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73399F" w:rsidRPr="00003498" w:rsidRDefault="0073399F" w:rsidP="007E3B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3399F" w:rsidRPr="00003498" w:rsidRDefault="0073399F" w:rsidP="007E3B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73399F" w:rsidRDefault="0073399F" w:rsidP="007E3B6E">
      <w:pPr>
        <w:spacing w:after="0" w:line="240" w:lineRule="auto"/>
        <w:rPr>
          <w:lang w:val="uk-UA"/>
        </w:rPr>
      </w:pPr>
    </w:p>
    <w:p w:rsidR="0073399F" w:rsidRPr="00D04916" w:rsidRDefault="0073399F" w:rsidP="007E3B6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73399F" w:rsidRPr="00D04916" w:rsidRDefault="0073399F" w:rsidP="007E3B6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73399F" w:rsidRDefault="0073399F" w:rsidP="007E3B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73399F" w:rsidRPr="004621C0" w:rsidRDefault="0073399F" w:rsidP="007E3B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4621C0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3399F" w:rsidRDefault="0073399F" w:rsidP="007E3B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4621C0">
        <w:rPr>
          <w:rFonts w:ascii="Times New Roman" w:hAnsi="Times New Roman"/>
          <w:b/>
          <w:sz w:val="24"/>
          <w:szCs w:val="24"/>
          <w:lang w:val="uk-UA"/>
        </w:rPr>
        <w:t xml:space="preserve">1994 року народження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73399F" w:rsidRDefault="0073399F" w:rsidP="007E3B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3399F" w:rsidRPr="00003498" w:rsidRDefault="0073399F" w:rsidP="007E3B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вх.№ 148 від 10.07.2023 гр. ОСОБА 2, 1995 року народження, враховуючи рішення Комісії з питань захисту прав дитини при виконавчому комітеті Кіцманської міської ради від 28.07</w:t>
      </w:r>
      <w:r w:rsidRPr="00843384">
        <w:rPr>
          <w:rFonts w:ascii="Times New Roman" w:hAnsi="Times New Roman"/>
          <w:sz w:val="24"/>
          <w:szCs w:val="24"/>
          <w:lang w:val="uk-UA"/>
        </w:rPr>
        <w:t>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73399F" w:rsidRDefault="0073399F" w:rsidP="007E3B6E">
      <w:pPr>
        <w:pStyle w:val="5"/>
        <w:jc w:val="both"/>
        <w:rPr>
          <w:rFonts w:ascii="Times New Roman" w:hAnsi="Times New Roman"/>
          <w:b/>
          <w:szCs w:val="24"/>
        </w:rPr>
      </w:pPr>
    </w:p>
    <w:p w:rsidR="0073399F" w:rsidRPr="00003498" w:rsidRDefault="0073399F" w:rsidP="007E3B6E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3399F" w:rsidRDefault="0073399F" w:rsidP="007E3B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3399F" w:rsidRPr="006831C5" w:rsidRDefault="0073399F" w:rsidP="007E3B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1907E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 1994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73399F" w:rsidRDefault="0073399F" w:rsidP="007E3B6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3399F" w:rsidRPr="00003498" w:rsidRDefault="0073399F" w:rsidP="007E3B6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</w:t>
      </w:r>
      <w:r w:rsidRPr="00003498">
        <w:rPr>
          <w:rFonts w:ascii="Times New Roman" w:hAnsi="Times New Roman"/>
          <w:sz w:val="24"/>
          <w:szCs w:val="24"/>
        </w:rPr>
        <w:t xml:space="preserve">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44A77">
        <w:rPr>
          <w:rFonts w:ascii="Times New Roman" w:hAnsi="Times New Roman"/>
          <w:sz w:val="24"/>
          <w:szCs w:val="24"/>
          <w:lang w:val="uk-UA"/>
        </w:rPr>
        <w:t>.</w:t>
      </w:r>
    </w:p>
    <w:p w:rsidR="0073399F" w:rsidRPr="004621C0" w:rsidRDefault="0073399F" w:rsidP="007E3B6E">
      <w:pPr>
        <w:pStyle w:val="1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73399F" w:rsidRDefault="0073399F" w:rsidP="007E3B6E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3399F" w:rsidRPr="00723384" w:rsidRDefault="0073399F" w:rsidP="007E3B6E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3399F" w:rsidRPr="00723384" w:rsidRDefault="0073399F" w:rsidP="007E3B6E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73399F" w:rsidRPr="00723384" w:rsidRDefault="0073399F" w:rsidP="007E3B6E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3399F" w:rsidRDefault="0073399F" w:rsidP="007E3B6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73399F" w:rsidRDefault="0073399F" w:rsidP="007E3B6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sectPr w:rsidR="0073399F" w:rsidSect="00EE290E">
      <w:pgSz w:w="11906" w:h="16838"/>
      <w:pgMar w:top="709" w:right="566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B6E"/>
    <w:rsid w:val="00003498"/>
    <w:rsid w:val="00025F4D"/>
    <w:rsid w:val="00044A77"/>
    <w:rsid w:val="000516D5"/>
    <w:rsid w:val="0012377E"/>
    <w:rsid w:val="001907E2"/>
    <w:rsid w:val="00261773"/>
    <w:rsid w:val="002748DC"/>
    <w:rsid w:val="002920D3"/>
    <w:rsid w:val="002B775E"/>
    <w:rsid w:val="00384E9B"/>
    <w:rsid w:val="00404BC9"/>
    <w:rsid w:val="004621C0"/>
    <w:rsid w:val="00513D73"/>
    <w:rsid w:val="0052022D"/>
    <w:rsid w:val="00551022"/>
    <w:rsid w:val="005D1697"/>
    <w:rsid w:val="006831C5"/>
    <w:rsid w:val="006B3596"/>
    <w:rsid w:val="006B5CDF"/>
    <w:rsid w:val="006D2318"/>
    <w:rsid w:val="00723384"/>
    <w:rsid w:val="0073399F"/>
    <w:rsid w:val="00771D7F"/>
    <w:rsid w:val="007874A2"/>
    <w:rsid w:val="00794F7C"/>
    <w:rsid w:val="007E3B6E"/>
    <w:rsid w:val="00843384"/>
    <w:rsid w:val="00931285"/>
    <w:rsid w:val="009C21C8"/>
    <w:rsid w:val="009C65A1"/>
    <w:rsid w:val="009D709C"/>
    <w:rsid w:val="00A8012F"/>
    <w:rsid w:val="00A825D0"/>
    <w:rsid w:val="00AB23BE"/>
    <w:rsid w:val="00B53D1D"/>
    <w:rsid w:val="00B81E21"/>
    <w:rsid w:val="00B963B8"/>
    <w:rsid w:val="00BB5B87"/>
    <w:rsid w:val="00C10A05"/>
    <w:rsid w:val="00C2646F"/>
    <w:rsid w:val="00CA04CC"/>
    <w:rsid w:val="00D033E6"/>
    <w:rsid w:val="00D04916"/>
    <w:rsid w:val="00DE08D1"/>
    <w:rsid w:val="00E14E91"/>
    <w:rsid w:val="00E26C38"/>
    <w:rsid w:val="00E35420"/>
    <w:rsid w:val="00E416CF"/>
    <w:rsid w:val="00EE290E"/>
    <w:rsid w:val="00F34BA3"/>
    <w:rsid w:val="00F752F4"/>
    <w:rsid w:val="00F91CEE"/>
    <w:rsid w:val="00FD0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3E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E3B6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E3B6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E3B6E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E3B6E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7E3B6E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7E3B6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7E3B6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5">
    <w:name w:val="Обычный5"/>
    <w:uiPriority w:val="99"/>
    <w:rsid w:val="007E3B6E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7E3B6E"/>
  </w:style>
  <w:style w:type="paragraph" w:customStyle="1" w:styleId="10">
    <w:name w:val="Без интервала1"/>
    <w:uiPriority w:val="99"/>
    <w:rsid w:val="007E3B6E"/>
  </w:style>
  <w:style w:type="paragraph" w:styleId="Caption">
    <w:name w:val="caption"/>
    <w:basedOn w:val="Normal"/>
    <w:uiPriority w:val="99"/>
    <w:qFormat/>
    <w:rsid w:val="00E416C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1">
    <w:name w:val="Название объекта1"/>
    <w:basedOn w:val="Normal"/>
    <w:next w:val="Normal"/>
    <w:uiPriority w:val="99"/>
    <w:rsid w:val="00E416C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0">
    <w:name w:val="Заголовок 11"/>
    <w:basedOn w:val="Normal"/>
    <w:next w:val="Normal"/>
    <w:uiPriority w:val="99"/>
    <w:rsid w:val="00E416C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E416CF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262</Words>
  <Characters>1498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2023-08-02T13:15:00Z</cp:lastPrinted>
  <dcterms:created xsi:type="dcterms:W3CDTF">2023-08-02T14:18:00Z</dcterms:created>
  <dcterms:modified xsi:type="dcterms:W3CDTF">2023-08-03T09:22:00Z</dcterms:modified>
</cp:coreProperties>
</file>