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892" w:rsidRPr="00723384" w:rsidRDefault="00EF4892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52570353" r:id="rId6"/>
        </w:object>
      </w:r>
    </w:p>
    <w:p w:rsidR="00EF4892" w:rsidRPr="00723384" w:rsidRDefault="00EF4892" w:rsidP="008242A6">
      <w:pPr>
        <w:pStyle w:val="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УКРАЇНА</w:t>
      </w:r>
    </w:p>
    <w:p w:rsidR="00EF4892" w:rsidRPr="00723384" w:rsidRDefault="00EF4892" w:rsidP="008242A6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КІЦМАНСЬКА МІСЬКА РАДА</w:t>
      </w:r>
    </w:p>
    <w:p w:rsidR="00EF4892" w:rsidRPr="00723384" w:rsidRDefault="00EF4892" w:rsidP="008242A6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ЧЕРНІВЕЦЬКОГО  РАЙОНУ ЧЕРНІВЕЦЬКОЇ ОБЛАСТІ</w:t>
      </w:r>
    </w:p>
    <w:p w:rsidR="00EF4892" w:rsidRPr="00723384" w:rsidRDefault="00EF4892" w:rsidP="008242A6">
      <w:pPr>
        <w:pStyle w:val="Normal2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ВИКОНАВЧИЙ    КОМІТЕТ</w:t>
      </w:r>
    </w:p>
    <w:p w:rsidR="00EF4892" w:rsidRPr="00723384" w:rsidRDefault="00EF4892" w:rsidP="008242A6">
      <w:pPr>
        <w:pStyle w:val="Normal1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EF4892" w:rsidRPr="00723384" w:rsidRDefault="00EF4892" w:rsidP="008242A6">
      <w:pPr>
        <w:pStyle w:val="Normal1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szCs w:val="24"/>
        </w:rPr>
        <w:t>Email:04062127@mail.gov.ua</w:t>
      </w:r>
    </w:p>
    <w:p w:rsidR="00EF4892" w:rsidRPr="00723384" w:rsidRDefault="00EF4892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</w:p>
    <w:p w:rsidR="00EF4892" w:rsidRPr="00723384" w:rsidRDefault="00EF4892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EF4892" w:rsidRPr="00723384" w:rsidRDefault="00EF4892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EF4892" w:rsidRPr="00723384" w:rsidRDefault="00EF4892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 І Ш Е Н Н Я  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>№ _____</w:t>
      </w:r>
      <w:r>
        <w:rPr>
          <w:rFonts w:ascii="Times New Roman" w:hAnsi="Times New Roman"/>
          <w:b/>
          <w:sz w:val="24"/>
          <w:szCs w:val="24"/>
          <w:lang w:val="uk-UA"/>
        </w:rPr>
        <w:t>___</w:t>
      </w:r>
    </w:p>
    <w:p w:rsidR="00EF4892" w:rsidRPr="00723384" w:rsidRDefault="00EF4892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F4892" w:rsidRPr="00723384" w:rsidRDefault="00EF4892" w:rsidP="00D7351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_____________ 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  <w:t>м. Кіцмань</w:t>
      </w:r>
    </w:p>
    <w:p w:rsidR="00EF4892" w:rsidRPr="00723384" w:rsidRDefault="00EF4892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EF4892" w:rsidRPr="00240154" w:rsidRDefault="00EF4892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Про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утворення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>міждисциплінарної</w:t>
      </w:r>
      <w:r w:rsidRPr="00240154">
        <w:rPr>
          <w:rFonts w:ascii="Times New Roman" w:hAnsi="Times New Roman" w:cs="Times New Roman"/>
          <w:b/>
          <w:iCs/>
        </w:rPr>
        <w:t xml:space="preserve"> </w:t>
      </w:r>
    </w:p>
    <w:p w:rsidR="00EF4892" w:rsidRPr="00240154" w:rsidRDefault="00EF4892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команд</w:t>
      </w:r>
      <w:r>
        <w:rPr>
          <w:rFonts w:ascii="Times New Roman" w:hAnsi="Times New Roman" w:cs="Times New Roman"/>
          <w:b/>
          <w:iCs/>
        </w:rPr>
        <w:t>и</w:t>
      </w:r>
      <w:r w:rsidRPr="00240154">
        <w:rPr>
          <w:rFonts w:ascii="Times New Roman" w:hAnsi="Times New Roman" w:cs="Times New Roman"/>
          <w:b/>
          <w:iCs/>
        </w:rPr>
        <w:t xml:space="preserve"> для організації соціального </w:t>
      </w:r>
    </w:p>
    <w:p w:rsidR="00EF4892" w:rsidRPr="00240154" w:rsidRDefault="00EF4892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240154">
        <w:rPr>
          <w:rFonts w:ascii="Times New Roman" w:hAnsi="Times New Roman" w:cs="Times New Roman"/>
          <w:b/>
          <w:iCs/>
        </w:rPr>
        <w:t>захисту</w:t>
      </w:r>
      <w:r w:rsidRPr="00240154">
        <w:rPr>
          <w:rFonts w:ascii="Times New Roman" w:hAnsi="Times New Roman" w:cs="Times New Roman"/>
          <w:b/>
          <w:iCs/>
          <w:spacing w:val="-57"/>
        </w:rPr>
        <w:t xml:space="preserve">    </w:t>
      </w:r>
      <w:r>
        <w:rPr>
          <w:rFonts w:ascii="Times New Roman" w:hAnsi="Times New Roman" w:cs="Times New Roman"/>
          <w:b/>
          <w:iCs/>
        </w:rPr>
        <w:t>дитини</w:t>
      </w:r>
      <w:r w:rsidRPr="00240154">
        <w:rPr>
          <w:rFonts w:ascii="Times New Roman" w:hAnsi="Times New Roman" w:cs="Times New Roman"/>
          <w:b/>
          <w:iCs/>
        </w:rPr>
        <w:t>,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як</w:t>
      </w:r>
      <w:r>
        <w:rPr>
          <w:rFonts w:ascii="Times New Roman" w:hAnsi="Times New Roman" w:cs="Times New Roman"/>
          <w:b/>
          <w:iCs/>
        </w:rPr>
        <w:t>а</w:t>
      </w:r>
      <w:r w:rsidRPr="00240154">
        <w:rPr>
          <w:rFonts w:ascii="Times New Roman" w:hAnsi="Times New Roman" w:cs="Times New Roman"/>
          <w:b/>
          <w:iCs/>
          <w:spacing w:val="-2"/>
        </w:rPr>
        <w:t xml:space="preserve"> </w:t>
      </w:r>
      <w:r>
        <w:rPr>
          <w:rFonts w:ascii="Times New Roman" w:hAnsi="Times New Roman" w:cs="Times New Roman"/>
          <w:b/>
          <w:iCs/>
        </w:rPr>
        <w:t>перебуває</w:t>
      </w:r>
      <w:r w:rsidRPr="00240154">
        <w:rPr>
          <w:rFonts w:ascii="Times New Roman" w:hAnsi="Times New Roman" w:cs="Times New Roman"/>
          <w:b/>
          <w:iCs/>
        </w:rPr>
        <w:t xml:space="preserve"> у</w:t>
      </w:r>
      <w:r w:rsidRPr="0024015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EF4892" w:rsidRPr="00240154" w:rsidRDefault="00EF4892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складних</w:t>
      </w:r>
      <w:r w:rsidRPr="0024015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життєвих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обставинах</w:t>
      </w:r>
    </w:p>
    <w:p w:rsidR="00EF4892" w:rsidRPr="00240154" w:rsidRDefault="00EF4892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затвердження її</w:t>
      </w:r>
      <w:r w:rsidRPr="00240154">
        <w:rPr>
          <w:rFonts w:ascii="Times New Roman" w:hAnsi="Times New Roman" w:cs="Times New Roman"/>
          <w:b/>
          <w:iCs/>
        </w:rPr>
        <w:t xml:space="preserve"> персонального складу</w:t>
      </w:r>
    </w:p>
    <w:p w:rsidR="00EF4892" w:rsidRPr="00240154" w:rsidRDefault="00EF4892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EF4892" w:rsidRPr="00240154" w:rsidRDefault="00EF4892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соціального захисту дітей</w:t>
      </w:r>
      <w:r w:rsidRPr="00240154">
        <w:rPr>
          <w:rFonts w:ascii="Times New Roman" w:hAnsi="Times New Roman" w:cs="Times New Roman"/>
          <w:b/>
          <w:iCs/>
        </w:rPr>
        <w:t xml:space="preserve"> даної категорії</w:t>
      </w:r>
    </w:p>
    <w:p w:rsidR="00EF4892" w:rsidRPr="00A5102A" w:rsidRDefault="00EF4892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EF4892" w:rsidRDefault="00EF4892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E47085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EF4892" w:rsidRPr="00E47085" w:rsidRDefault="00EF4892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EF4892" w:rsidRPr="00E47085" w:rsidRDefault="00EF4892" w:rsidP="00D142CD">
      <w:pPr>
        <w:pStyle w:val="10"/>
        <w:rPr>
          <w:rFonts w:ascii="Times New Roman" w:hAnsi="Times New Roman"/>
          <w:b/>
          <w:szCs w:val="24"/>
        </w:rPr>
      </w:pPr>
      <w:r w:rsidRPr="00E47085">
        <w:rPr>
          <w:rFonts w:ascii="Times New Roman" w:hAnsi="Times New Roman"/>
          <w:b/>
          <w:szCs w:val="24"/>
        </w:rPr>
        <w:t>В И Р І Ш И В:</w:t>
      </w:r>
    </w:p>
    <w:p w:rsidR="00EF4892" w:rsidRPr="00E47085" w:rsidRDefault="00EF4892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F4892" w:rsidRPr="00E47085" w:rsidRDefault="00EF4892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 Утворити міждисциплінарну команду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для орган</w:t>
      </w:r>
      <w:r>
        <w:rPr>
          <w:rFonts w:ascii="Times New Roman" w:hAnsi="Times New Roman"/>
          <w:sz w:val="24"/>
          <w:szCs w:val="24"/>
          <w:lang w:val="uk-UA"/>
        </w:rPr>
        <w:t>ізації соціального захисту дитини, яка перебуває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у складних життєвих обставинах 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E47085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EF4892" w:rsidRPr="00E47085" w:rsidRDefault="00EF4892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F4892" w:rsidRPr="00E47085" w:rsidRDefault="00EF4892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ональний склад міждисциплінарної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и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EF4892" w:rsidRPr="00E47085" w:rsidRDefault="00EF4892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F4892" w:rsidRPr="00E47085" w:rsidRDefault="00EF4892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47085">
        <w:rPr>
          <w:rFonts w:ascii="Times New Roman" w:hAnsi="Times New Roman"/>
          <w:sz w:val="24"/>
          <w:szCs w:val="24"/>
          <w:lang w:val="uk-UA"/>
        </w:rPr>
        <w:t>3.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діяльності міждисциплінарної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>команд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и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шляхом проведення засідань.</w:t>
      </w:r>
    </w:p>
    <w:p w:rsidR="00EF4892" w:rsidRPr="00E47085" w:rsidRDefault="00EF4892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EF4892" w:rsidRPr="00E47085" w:rsidRDefault="00EF4892" w:rsidP="00D73516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  <w:r w:rsidRPr="00E47085">
        <w:rPr>
          <w:rFonts w:ascii="Times New Roman" w:hAnsi="Times New Roman"/>
          <w:szCs w:val="24"/>
        </w:rPr>
        <w:t xml:space="preserve">          4. </w:t>
      </w:r>
      <w:r w:rsidRPr="00003498">
        <w:rPr>
          <w:rFonts w:ascii="Times New Roman" w:hAnsi="Times New Roman"/>
          <w:szCs w:val="24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 ТКАЧУКА</w:t>
      </w:r>
      <w:r w:rsidRPr="00E47085">
        <w:rPr>
          <w:rFonts w:ascii="Times New Roman" w:hAnsi="Times New Roman"/>
          <w:szCs w:val="24"/>
        </w:rPr>
        <w:t>.</w:t>
      </w:r>
    </w:p>
    <w:p w:rsidR="00EF4892" w:rsidRPr="00E47085" w:rsidRDefault="00EF4892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F4892" w:rsidRPr="00E47085" w:rsidRDefault="00EF4892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F4892" w:rsidRPr="00723384" w:rsidRDefault="00EF4892" w:rsidP="00D7351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EF4892" w:rsidRPr="00723384" w:rsidRDefault="00EF4892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F4892" w:rsidRDefault="00EF4892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F4892" w:rsidRDefault="00EF4892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F4892" w:rsidRDefault="00EF4892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EF4892" w:rsidRPr="00723384" w:rsidRDefault="00EF4892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EF4892" w:rsidRPr="00723384" w:rsidRDefault="00EF4892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EF4892" w:rsidRPr="00723384" w:rsidRDefault="00EF4892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EF4892" w:rsidRPr="00723384" w:rsidRDefault="00EF4892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EF4892" w:rsidRDefault="00EF4892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від __________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р. № ____</w:t>
      </w:r>
    </w:p>
    <w:p w:rsidR="00EF4892" w:rsidRPr="00723384" w:rsidRDefault="00EF4892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EF4892" w:rsidRPr="00723384" w:rsidRDefault="00EF4892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EF4892" w:rsidRPr="00723384" w:rsidRDefault="00EF4892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EF4892" w:rsidRPr="00723384" w:rsidRDefault="00EF4892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міждисциплінарної</w:t>
      </w: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команд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и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EF4892" w:rsidRPr="00723384" w:rsidRDefault="00EF4892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EF4892" w:rsidRPr="00723384" w:rsidRDefault="00EF4892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EF4892" w:rsidRPr="00723384" w:rsidRDefault="00EF4892" w:rsidP="008242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F4892" w:rsidRPr="00796A8A" w:rsidRDefault="00EF4892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1, ***2009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Суховерхів, 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F4892" w:rsidRPr="00796A8A" w:rsidRDefault="00EF4892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F4892" w:rsidRPr="00796A8A" w:rsidRDefault="00EF4892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EF4892" w:rsidRPr="00796A8A" w:rsidRDefault="00EF4892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EF4892" w:rsidRPr="00796A8A" w:rsidRDefault="00EF4892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EF4892" w:rsidRPr="00796A8A" w:rsidRDefault="00EF4892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Анна РУДАН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F4892" w:rsidRPr="00796A8A" w:rsidRDefault="00EF4892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Олена КОЖУХАР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Суховерхівського ЗЗСО І-ІІ ст.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EF4892" w:rsidRPr="00723384" w:rsidRDefault="00EF4892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Микола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Суховерхів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EF4892" w:rsidRPr="00723384" w:rsidRDefault="00EF4892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EF4892" w:rsidRDefault="00EF4892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F4892" w:rsidRDefault="00EF4892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F4892" w:rsidRPr="00723384" w:rsidRDefault="00EF4892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EF4892" w:rsidRDefault="00EF4892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EF4892" w:rsidRDefault="00EF4892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F4892" w:rsidRDefault="00EF4892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EF4892" w:rsidSect="00D142CD">
      <w:pgSz w:w="11906" w:h="16838"/>
      <w:pgMar w:top="568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26DC9"/>
    <w:rsid w:val="00046ADD"/>
    <w:rsid w:val="00057E96"/>
    <w:rsid w:val="000879E5"/>
    <w:rsid w:val="000F43CC"/>
    <w:rsid w:val="00107CF1"/>
    <w:rsid w:val="0011356F"/>
    <w:rsid w:val="00123BFD"/>
    <w:rsid w:val="001626F8"/>
    <w:rsid w:val="00240154"/>
    <w:rsid w:val="00284310"/>
    <w:rsid w:val="002A01FA"/>
    <w:rsid w:val="003613A4"/>
    <w:rsid w:val="00381721"/>
    <w:rsid w:val="003A1CF5"/>
    <w:rsid w:val="0040556E"/>
    <w:rsid w:val="004136C8"/>
    <w:rsid w:val="00425A3B"/>
    <w:rsid w:val="004458F3"/>
    <w:rsid w:val="00454D63"/>
    <w:rsid w:val="00455C4C"/>
    <w:rsid w:val="004665D3"/>
    <w:rsid w:val="004C4C51"/>
    <w:rsid w:val="004D3A16"/>
    <w:rsid w:val="004E3DF4"/>
    <w:rsid w:val="004F5016"/>
    <w:rsid w:val="00521989"/>
    <w:rsid w:val="00531593"/>
    <w:rsid w:val="0054505F"/>
    <w:rsid w:val="0059437C"/>
    <w:rsid w:val="005C0CC5"/>
    <w:rsid w:val="005C40CB"/>
    <w:rsid w:val="00624139"/>
    <w:rsid w:val="00624348"/>
    <w:rsid w:val="00663914"/>
    <w:rsid w:val="00674DD6"/>
    <w:rsid w:val="006F22D4"/>
    <w:rsid w:val="007117F7"/>
    <w:rsid w:val="00723384"/>
    <w:rsid w:val="00796A8A"/>
    <w:rsid w:val="007A0653"/>
    <w:rsid w:val="00800819"/>
    <w:rsid w:val="008127E2"/>
    <w:rsid w:val="008242A6"/>
    <w:rsid w:val="00842934"/>
    <w:rsid w:val="00896D7A"/>
    <w:rsid w:val="008E2141"/>
    <w:rsid w:val="00944B7A"/>
    <w:rsid w:val="009633CD"/>
    <w:rsid w:val="009678EC"/>
    <w:rsid w:val="009A4C85"/>
    <w:rsid w:val="009A6284"/>
    <w:rsid w:val="009B67C2"/>
    <w:rsid w:val="00A05931"/>
    <w:rsid w:val="00A5102A"/>
    <w:rsid w:val="00AA73F9"/>
    <w:rsid w:val="00AB7182"/>
    <w:rsid w:val="00AE0D93"/>
    <w:rsid w:val="00AF7035"/>
    <w:rsid w:val="00B029CD"/>
    <w:rsid w:val="00B04053"/>
    <w:rsid w:val="00B165A2"/>
    <w:rsid w:val="00B2680E"/>
    <w:rsid w:val="00B305B5"/>
    <w:rsid w:val="00B75009"/>
    <w:rsid w:val="00B841D0"/>
    <w:rsid w:val="00C74A41"/>
    <w:rsid w:val="00C856CB"/>
    <w:rsid w:val="00C95903"/>
    <w:rsid w:val="00D142CD"/>
    <w:rsid w:val="00D3661B"/>
    <w:rsid w:val="00D73516"/>
    <w:rsid w:val="00DC7B65"/>
    <w:rsid w:val="00DF27E7"/>
    <w:rsid w:val="00E13973"/>
    <w:rsid w:val="00E1517E"/>
    <w:rsid w:val="00E21FC2"/>
    <w:rsid w:val="00E47085"/>
    <w:rsid w:val="00E77E6E"/>
    <w:rsid w:val="00E81C93"/>
    <w:rsid w:val="00EF4892"/>
    <w:rsid w:val="00F34599"/>
    <w:rsid w:val="00F96A13"/>
    <w:rsid w:val="00FE6B6D"/>
    <w:rsid w:val="00FF0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504</Words>
  <Characters>2878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2023-08-02T13:53:00Z</cp:lastPrinted>
  <dcterms:created xsi:type="dcterms:W3CDTF">2023-08-02T14:17:00Z</dcterms:created>
  <dcterms:modified xsi:type="dcterms:W3CDTF">2023-08-03T09:19:00Z</dcterms:modified>
</cp:coreProperties>
</file>