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35E" w:rsidRPr="004E7C03" w:rsidRDefault="00F9635E" w:rsidP="00F20820">
      <w:pPr>
        <w:pStyle w:val="Normal2"/>
        <w:jc w:val="center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</w:rPr>
        <w:t xml:space="preserve">      </w:t>
      </w:r>
      <w:r w:rsidRPr="00395759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52570142" r:id="rId5"/>
        </w:object>
      </w:r>
    </w:p>
    <w:p w:rsidR="00F9635E" w:rsidRDefault="00F9635E" w:rsidP="00F20820">
      <w:pPr>
        <w:pStyle w:val="3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F9635E" w:rsidRDefault="00F9635E" w:rsidP="00F20820">
      <w:pPr>
        <w:pStyle w:val="13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F9635E" w:rsidRDefault="00F9635E" w:rsidP="00F20820">
      <w:pPr>
        <w:pStyle w:val="13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F9635E" w:rsidRDefault="00F9635E" w:rsidP="00F2082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F9635E" w:rsidRDefault="00F9635E" w:rsidP="00F20820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83, м. Кіцмань, Чернівецької обл. 59300 тел.2-39-75, факс.2-39-75</w:t>
      </w:r>
    </w:p>
    <w:p w:rsidR="00F9635E" w:rsidRDefault="00F9635E" w:rsidP="00F20820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F9635E" w:rsidRDefault="00F9635E" w:rsidP="00F20820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7.35pt,8.3pt" to="489.45pt,8.3pt" o:allowincell="f" strokeweight=".5pt"/>
        </w:pict>
      </w:r>
    </w:p>
    <w:p w:rsidR="00F9635E" w:rsidRDefault="00F9635E" w:rsidP="00F20820">
      <w:pPr>
        <w:spacing w:after="0" w:line="240" w:lineRule="auto"/>
        <w:jc w:val="right"/>
        <w:rPr>
          <w:rFonts w:ascii="Times New Roman" w:hAnsi="Times New Roman"/>
        </w:rPr>
      </w:pPr>
    </w:p>
    <w:p w:rsidR="00F9635E" w:rsidRDefault="00F9635E" w:rsidP="00F2082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>ПРОЄКТ</w:t>
      </w:r>
    </w:p>
    <w:p w:rsidR="00F9635E" w:rsidRDefault="00F9635E" w:rsidP="00F208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9635E" w:rsidRDefault="00F9635E" w:rsidP="00F208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________</w:t>
      </w:r>
    </w:p>
    <w:p w:rsidR="00F9635E" w:rsidRDefault="00F9635E" w:rsidP="00F208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9635E" w:rsidRDefault="00F9635E" w:rsidP="00F2082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______________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 xml:space="preserve">     </w:t>
      </w:r>
      <w:r>
        <w:rPr>
          <w:rFonts w:ascii="Times New Roman" w:hAnsi="Times New Roman"/>
          <w:sz w:val="24"/>
          <w:szCs w:val="24"/>
        </w:rPr>
        <w:t>м. Кіцмань</w:t>
      </w:r>
    </w:p>
    <w:p w:rsidR="00F9635E" w:rsidRDefault="00F9635E" w:rsidP="00F20820">
      <w:pPr>
        <w:spacing w:after="0" w:line="240" w:lineRule="auto"/>
        <w:rPr>
          <w:lang w:val="uk-UA"/>
        </w:rPr>
      </w:pPr>
    </w:p>
    <w:p w:rsidR="00F9635E" w:rsidRDefault="00F9635E" w:rsidP="00F208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</w:t>
      </w:r>
    </w:p>
    <w:p w:rsidR="00F9635E" w:rsidRDefault="00F9635E" w:rsidP="00F208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дарування житлового будинку та земельної ділянки </w:t>
      </w:r>
    </w:p>
    <w:p w:rsidR="00F9635E" w:rsidRDefault="00F9635E" w:rsidP="00F208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площею 0,2391 га для будівництва і обслуговування </w:t>
      </w:r>
    </w:p>
    <w:p w:rsidR="00F9635E" w:rsidRDefault="00F9635E" w:rsidP="00F208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будинку, господарських будівель і споруд </w:t>
      </w:r>
    </w:p>
    <w:p w:rsidR="00F9635E" w:rsidRDefault="00F9635E" w:rsidP="00F208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(присадибна ділянка) розташованих за адресою: </w:t>
      </w:r>
    </w:p>
    <w:p w:rsidR="00F9635E" w:rsidRDefault="00F9635E" w:rsidP="00F208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, с. Давидівці між </w:t>
      </w:r>
    </w:p>
    <w:p w:rsidR="00F9635E" w:rsidRDefault="00F9635E" w:rsidP="00F208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EA0D3C">
        <w:rPr>
          <w:rFonts w:ascii="Times New Roman" w:hAnsi="Times New Roman"/>
          <w:b/>
          <w:sz w:val="24"/>
          <w:szCs w:val="24"/>
          <w:lang w:val="uk-UA"/>
        </w:rPr>
        <w:t>1959 р</w:t>
      </w:r>
      <w:r>
        <w:rPr>
          <w:rFonts w:ascii="Times New Roman" w:hAnsi="Times New Roman"/>
          <w:b/>
          <w:sz w:val="24"/>
          <w:szCs w:val="24"/>
          <w:lang w:val="uk-UA"/>
        </w:rPr>
        <w:t>.</w:t>
      </w:r>
      <w:r w:rsidRPr="00EA0D3C">
        <w:rPr>
          <w:rFonts w:ascii="Times New Roman" w:hAnsi="Times New Roman"/>
          <w:b/>
          <w:sz w:val="24"/>
          <w:szCs w:val="24"/>
          <w:lang w:val="uk-UA"/>
        </w:rPr>
        <w:t>н</w:t>
      </w:r>
      <w:r>
        <w:rPr>
          <w:rFonts w:ascii="Times New Roman" w:hAnsi="Times New Roman"/>
          <w:b/>
          <w:sz w:val="24"/>
          <w:szCs w:val="24"/>
          <w:lang w:val="uk-UA"/>
        </w:rPr>
        <w:t>.</w:t>
      </w: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F9635E" w:rsidRDefault="00F9635E" w:rsidP="00F208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EA0D3C">
        <w:rPr>
          <w:rFonts w:ascii="Times New Roman" w:hAnsi="Times New Roman"/>
          <w:b/>
          <w:sz w:val="24"/>
          <w:szCs w:val="24"/>
          <w:lang w:val="uk-UA"/>
        </w:rPr>
        <w:t>1995 р</w:t>
      </w:r>
      <w:r>
        <w:rPr>
          <w:rFonts w:ascii="Times New Roman" w:hAnsi="Times New Roman"/>
          <w:b/>
          <w:sz w:val="24"/>
          <w:szCs w:val="24"/>
          <w:lang w:val="uk-UA"/>
        </w:rPr>
        <w:t>.</w:t>
      </w:r>
      <w:r w:rsidRPr="00EA0D3C">
        <w:rPr>
          <w:rFonts w:ascii="Times New Roman" w:hAnsi="Times New Roman"/>
          <w:b/>
          <w:sz w:val="24"/>
          <w:szCs w:val="24"/>
          <w:lang w:val="uk-UA"/>
        </w:rPr>
        <w:t>н</w:t>
      </w:r>
      <w:r>
        <w:rPr>
          <w:rFonts w:ascii="Times New Roman" w:hAnsi="Times New Roman"/>
          <w:b/>
          <w:sz w:val="24"/>
          <w:szCs w:val="24"/>
          <w:lang w:val="uk-UA"/>
        </w:rPr>
        <w:t>.</w:t>
      </w: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F9635E" w:rsidRPr="00EA0D3C" w:rsidRDefault="00F9635E" w:rsidP="00F208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EA0D3C">
        <w:rPr>
          <w:rFonts w:ascii="Times New Roman" w:hAnsi="Times New Roman"/>
          <w:b/>
          <w:sz w:val="24"/>
          <w:szCs w:val="24"/>
          <w:lang w:val="uk-UA"/>
        </w:rPr>
        <w:t>мешканцями с. Давидівці</w:t>
      </w:r>
    </w:p>
    <w:p w:rsidR="00F9635E" w:rsidRDefault="00F9635E" w:rsidP="00F208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9635E" w:rsidRDefault="00F9635E" w:rsidP="00F2082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</w:t>
      </w:r>
      <w:r w:rsidRPr="00004B8E">
        <w:rPr>
          <w:rFonts w:ascii="Times New Roman" w:hAnsi="Times New Roman"/>
          <w:sz w:val="24"/>
          <w:szCs w:val="24"/>
          <w:lang w:val="uk-UA"/>
        </w:rPr>
        <w:t xml:space="preserve">заяву </w:t>
      </w:r>
      <w:r>
        <w:rPr>
          <w:rFonts w:ascii="Times New Roman" w:hAnsi="Times New Roman"/>
          <w:sz w:val="24"/>
          <w:szCs w:val="24"/>
          <w:lang w:val="uk-UA"/>
        </w:rPr>
        <w:t xml:space="preserve">вх.№ 160 від 21.07.2023 </w:t>
      </w:r>
      <w:r w:rsidRPr="00004B8E">
        <w:rPr>
          <w:rFonts w:ascii="Times New Roman" w:hAnsi="Times New Roman"/>
          <w:sz w:val="24"/>
          <w:szCs w:val="24"/>
          <w:lang w:val="uk-UA"/>
        </w:rPr>
        <w:t xml:space="preserve">гр.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B6183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***1959 року народження,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рішення Комісії з питань захисту прав дитини при виконавчому комітеті Кіцманської міської ради від 26.07.2023  №4,  виконавчий  комітет  міської ради </w:t>
      </w:r>
    </w:p>
    <w:p w:rsidR="00F9635E" w:rsidRDefault="00F9635E" w:rsidP="00F20820">
      <w:pPr>
        <w:pStyle w:val="5"/>
        <w:jc w:val="both"/>
        <w:rPr>
          <w:rFonts w:ascii="Times New Roman" w:hAnsi="Times New Roman"/>
          <w:b/>
          <w:szCs w:val="24"/>
        </w:rPr>
      </w:pPr>
    </w:p>
    <w:p w:rsidR="00F9635E" w:rsidRDefault="00F9635E" w:rsidP="00F20820">
      <w:pPr>
        <w:pStyle w:val="5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F9635E" w:rsidRDefault="00F9635E" w:rsidP="00F20820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F9635E" w:rsidRPr="005F3E4D" w:rsidRDefault="00F9635E" w:rsidP="00F208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B6183C">
        <w:rPr>
          <w:rFonts w:ascii="Times New Roman" w:hAnsi="Times New Roman"/>
          <w:sz w:val="24"/>
          <w:szCs w:val="24"/>
          <w:lang w:val="uk-UA"/>
        </w:rPr>
        <w:t xml:space="preserve">1. Надати згоду </w:t>
      </w:r>
      <w:r w:rsidRPr="005F3E4D">
        <w:rPr>
          <w:rFonts w:ascii="Times New Roman" w:hAnsi="Times New Roman"/>
          <w:sz w:val="24"/>
          <w:szCs w:val="24"/>
          <w:lang w:val="uk-UA"/>
        </w:rPr>
        <w:t xml:space="preserve">на укладення договору дарування житлового будинку та земельної ділянки площею 0,2391 га для будівництва і обслуговування житлового будинку, господарських будівель і споруд (присадибна ділянка) розташованих 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5F3E4D">
        <w:rPr>
          <w:rFonts w:ascii="Times New Roman" w:hAnsi="Times New Roman"/>
          <w:sz w:val="24"/>
          <w:szCs w:val="24"/>
          <w:lang w:val="uk-UA"/>
        </w:rPr>
        <w:t xml:space="preserve">, с. Давидівці між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5F3E4D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5F3E4D">
        <w:rPr>
          <w:rFonts w:ascii="Times New Roman" w:hAnsi="Times New Roman"/>
          <w:sz w:val="24"/>
          <w:szCs w:val="24"/>
          <w:lang w:val="uk-UA"/>
        </w:rPr>
        <w:t xml:space="preserve">1959 року народження та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5F3E4D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5F3E4D">
        <w:rPr>
          <w:rFonts w:ascii="Times New Roman" w:hAnsi="Times New Roman"/>
          <w:sz w:val="24"/>
          <w:szCs w:val="24"/>
          <w:lang w:val="uk-UA"/>
        </w:rPr>
        <w:t>1995 року народження, мешканцями с. Давидівці.</w:t>
      </w:r>
    </w:p>
    <w:p w:rsidR="00F9635E" w:rsidRDefault="00F9635E" w:rsidP="00F2082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0D59A5">
        <w:rPr>
          <w:rFonts w:ascii="Times New Roman" w:hAnsi="Times New Roman"/>
          <w:sz w:val="24"/>
          <w:szCs w:val="24"/>
          <w:lang w:val="uk-UA"/>
        </w:rPr>
        <w:t>2. У зв’язку з тим, що в</w:t>
      </w:r>
      <w:r>
        <w:rPr>
          <w:rFonts w:ascii="Times New Roman" w:hAnsi="Times New Roman"/>
          <w:sz w:val="24"/>
          <w:szCs w:val="24"/>
          <w:lang w:val="uk-UA"/>
        </w:rPr>
        <w:t xml:space="preserve"> житловому будинку зареєстрований та проживає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малолітні</w:t>
      </w:r>
      <w:r>
        <w:rPr>
          <w:rFonts w:ascii="Times New Roman" w:hAnsi="Times New Roman"/>
          <w:sz w:val="24"/>
          <w:szCs w:val="24"/>
          <w:lang w:val="uk-UA"/>
        </w:rPr>
        <w:t>й ОСОБА 3, ***2015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повноліття та 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Кіцманської міської ради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про </w:t>
      </w:r>
      <w:r>
        <w:rPr>
          <w:rFonts w:ascii="Times New Roman" w:hAnsi="Times New Roman"/>
          <w:sz w:val="24"/>
          <w:szCs w:val="24"/>
          <w:lang w:val="uk-UA"/>
        </w:rPr>
        <w:t>виконання  цього рішення і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над</w:t>
      </w:r>
      <w:r>
        <w:rPr>
          <w:rFonts w:ascii="Times New Roman" w:hAnsi="Times New Roman"/>
          <w:sz w:val="24"/>
          <w:szCs w:val="24"/>
          <w:lang w:val="uk-UA"/>
        </w:rPr>
        <w:t>ати довідку про реєстрацію дитини</w:t>
      </w:r>
      <w:r w:rsidRPr="000D59A5">
        <w:rPr>
          <w:rFonts w:ascii="Times New Roman" w:hAnsi="Times New Roman"/>
          <w:sz w:val="24"/>
          <w:szCs w:val="24"/>
          <w:lang w:val="uk-UA"/>
        </w:rPr>
        <w:t>.</w:t>
      </w:r>
    </w:p>
    <w:p w:rsidR="00F9635E" w:rsidRPr="000D59A5" w:rsidRDefault="00F9635E" w:rsidP="00F2082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3. У разі порушення житлових прав </w:t>
      </w:r>
      <w:r>
        <w:rPr>
          <w:rFonts w:ascii="Times New Roman" w:hAnsi="Times New Roman"/>
          <w:sz w:val="24"/>
          <w:szCs w:val="24"/>
          <w:lang w:val="uk-UA"/>
        </w:rPr>
        <w:t>малолітнього ОСОБА 3, ***2015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року народження відповідальність покласти на маму –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0D59A5">
        <w:rPr>
          <w:rFonts w:ascii="Times New Roman" w:hAnsi="Times New Roman"/>
          <w:sz w:val="24"/>
          <w:szCs w:val="24"/>
          <w:lang w:val="uk-UA"/>
        </w:rPr>
        <w:t>.</w:t>
      </w:r>
    </w:p>
    <w:p w:rsidR="00F9635E" w:rsidRPr="006E1040" w:rsidRDefault="00F9635E" w:rsidP="00F20820">
      <w:pPr>
        <w:spacing w:after="0" w:line="240" w:lineRule="auto"/>
        <w:jc w:val="both"/>
        <w:rPr>
          <w:rFonts w:ascii="Times New Roman" w:hAnsi="Times New Roman"/>
          <w:color w:val="000000"/>
          <w:szCs w:val="24"/>
          <w:lang w:val="uk-UA"/>
        </w:rPr>
      </w:pPr>
    </w:p>
    <w:p w:rsidR="00F9635E" w:rsidRDefault="00F9635E" w:rsidP="00F20820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</w:t>
      </w:r>
    </w:p>
    <w:p w:rsidR="00F9635E" w:rsidRDefault="00F9635E" w:rsidP="00F20820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9635E" w:rsidRDefault="00F9635E" w:rsidP="00F20820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9635E" w:rsidRDefault="00F9635E" w:rsidP="00F20820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>
        <w:rPr>
          <w:rFonts w:ascii="Times New Roman" w:hAnsi="Times New Roman"/>
          <w:sz w:val="24"/>
          <w:szCs w:val="24"/>
        </w:rPr>
        <w:t xml:space="preserve"> Олександра  </w:t>
      </w:r>
      <w:r>
        <w:rPr>
          <w:rFonts w:ascii="Times New Roman" w:hAnsi="Times New Roman"/>
          <w:sz w:val="24"/>
          <w:szCs w:val="24"/>
          <w:lang w:val="uk-UA"/>
        </w:rPr>
        <w:t>ТКАЧУКА</w:t>
      </w:r>
      <w:r>
        <w:rPr>
          <w:rFonts w:ascii="Times New Roman" w:hAnsi="Times New Roman"/>
          <w:sz w:val="24"/>
          <w:szCs w:val="24"/>
        </w:rPr>
        <w:t>.</w:t>
      </w:r>
    </w:p>
    <w:p w:rsidR="00F9635E" w:rsidRDefault="00F9635E" w:rsidP="00F20820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F9635E" w:rsidRDefault="00F9635E" w:rsidP="00F20820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F9635E" w:rsidRDefault="00F9635E" w:rsidP="00F20820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F9635E" w:rsidRPr="00723384" w:rsidRDefault="00F9635E" w:rsidP="00F20820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p w:rsidR="00F9635E" w:rsidRPr="00723384" w:rsidRDefault="00F9635E" w:rsidP="00F20820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9635E" w:rsidRDefault="00F9635E" w:rsidP="00F2082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9635E" w:rsidRDefault="00F9635E" w:rsidP="00F2082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9635E" w:rsidRDefault="00F9635E" w:rsidP="00F2082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9635E" w:rsidRDefault="00F9635E" w:rsidP="00F20820">
      <w:pPr>
        <w:rPr>
          <w:lang w:val="uk-UA"/>
        </w:rPr>
      </w:pPr>
    </w:p>
    <w:sectPr w:rsidR="00F9635E" w:rsidSect="004931FE">
      <w:pgSz w:w="11906" w:h="16838"/>
      <w:pgMar w:top="540" w:right="74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0820"/>
    <w:rsid w:val="00000228"/>
    <w:rsid w:val="00003498"/>
    <w:rsid w:val="00004B8E"/>
    <w:rsid w:val="000A0D88"/>
    <w:rsid w:val="000D59A5"/>
    <w:rsid w:val="002265F0"/>
    <w:rsid w:val="00232CE4"/>
    <w:rsid w:val="002F55F6"/>
    <w:rsid w:val="00393421"/>
    <w:rsid w:val="00395759"/>
    <w:rsid w:val="003D60B5"/>
    <w:rsid w:val="003F7525"/>
    <w:rsid w:val="004931FE"/>
    <w:rsid w:val="004B5E5C"/>
    <w:rsid w:val="004E7C03"/>
    <w:rsid w:val="004F5B05"/>
    <w:rsid w:val="005F3E4D"/>
    <w:rsid w:val="00610D85"/>
    <w:rsid w:val="006B5CDF"/>
    <w:rsid w:val="006E1040"/>
    <w:rsid w:val="00723384"/>
    <w:rsid w:val="007C2555"/>
    <w:rsid w:val="008544DC"/>
    <w:rsid w:val="008E2C97"/>
    <w:rsid w:val="00986BD2"/>
    <w:rsid w:val="00993F54"/>
    <w:rsid w:val="00AA19A4"/>
    <w:rsid w:val="00AE7504"/>
    <w:rsid w:val="00B6183C"/>
    <w:rsid w:val="00B95405"/>
    <w:rsid w:val="00BB25FD"/>
    <w:rsid w:val="00BB798F"/>
    <w:rsid w:val="00BE1BFE"/>
    <w:rsid w:val="00BF25F8"/>
    <w:rsid w:val="00CF69AF"/>
    <w:rsid w:val="00D04916"/>
    <w:rsid w:val="00DC6A8E"/>
    <w:rsid w:val="00DE0DF7"/>
    <w:rsid w:val="00E35518"/>
    <w:rsid w:val="00E479E3"/>
    <w:rsid w:val="00EA0D3C"/>
    <w:rsid w:val="00F20820"/>
    <w:rsid w:val="00F963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9AF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F2082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F20820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F20820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F20820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F20820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F2082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F20820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5">
    <w:name w:val="Обычный5"/>
    <w:uiPriority w:val="99"/>
    <w:rsid w:val="00F20820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F20820"/>
  </w:style>
  <w:style w:type="paragraph" w:customStyle="1" w:styleId="10">
    <w:name w:val="Без интервала1"/>
    <w:uiPriority w:val="99"/>
    <w:rsid w:val="00F20820"/>
  </w:style>
  <w:style w:type="paragraph" w:customStyle="1" w:styleId="2">
    <w:name w:val="Обычный2"/>
    <w:uiPriority w:val="99"/>
    <w:rsid w:val="00F20820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88</TotalTime>
  <Pages>2</Pages>
  <Words>365</Words>
  <Characters>2085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6</cp:revision>
  <dcterms:created xsi:type="dcterms:W3CDTF">2023-08-02T14:18:00Z</dcterms:created>
  <dcterms:modified xsi:type="dcterms:W3CDTF">2023-08-03T09:16:00Z</dcterms:modified>
</cp:coreProperties>
</file>