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62188" w:rsidRDefault="00362188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749B4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52312431" r:id="rId5"/>
        </w:object>
      </w:r>
    </w:p>
    <w:p w:rsidR="00362188" w:rsidRDefault="00362188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62188" w:rsidRDefault="0036218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362188" w:rsidRDefault="0036218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362188" w:rsidRDefault="00362188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362188" w:rsidRDefault="00362188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362188" w:rsidRDefault="00362188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362188" w:rsidRDefault="00362188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62188" w:rsidRDefault="00362188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362188" w:rsidRDefault="00362188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62188" w:rsidRDefault="00362188" w:rsidP="008D785D">
      <w:pPr>
        <w:pStyle w:val="Title"/>
        <w:rPr>
          <w:rFonts w:ascii="Times New Roman" w:hAnsi="Times New Roman"/>
          <w:b/>
          <w:szCs w:val="24"/>
        </w:rPr>
      </w:pPr>
    </w:p>
    <w:p w:rsidR="00362188" w:rsidRDefault="00362188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362188" w:rsidRDefault="00362188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362188" w:rsidRDefault="00362188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362188" w:rsidRDefault="00362188" w:rsidP="008D785D">
      <w:pPr>
        <w:rPr>
          <w:sz w:val="24"/>
          <w:lang w:val="uk-UA"/>
        </w:rPr>
      </w:pPr>
    </w:p>
    <w:p w:rsidR="00362188" w:rsidRDefault="0036218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362188" w:rsidRPr="003B408E" w:rsidRDefault="0036218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Циганчук Світлані Захарівні</w:t>
      </w:r>
    </w:p>
    <w:p w:rsidR="00362188" w:rsidRDefault="00362188" w:rsidP="008D785D">
      <w:pPr>
        <w:jc w:val="both"/>
        <w:rPr>
          <w:b/>
          <w:sz w:val="24"/>
          <w:szCs w:val="24"/>
          <w:lang w:val="uk-UA"/>
        </w:rPr>
      </w:pPr>
    </w:p>
    <w:p w:rsidR="00362188" w:rsidRDefault="00362188" w:rsidP="008D785D">
      <w:pPr>
        <w:jc w:val="both"/>
        <w:rPr>
          <w:b/>
          <w:sz w:val="24"/>
          <w:szCs w:val="24"/>
          <w:lang w:val="uk-UA"/>
        </w:rPr>
      </w:pPr>
    </w:p>
    <w:p w:rsidR="00362188" w:rsidRDefault="0036218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52/4</w:t>
      </w:r>
      <w:r w:rsidRPr="00AC6A48">
        <w:rPr>
          <w:sz w:val="24"/>
          <w:szCs w:val="24"/>
          <w:lang w:val="uk-UA"/>
        </w:rPr>
        <w:t xml:space="preserve"> від 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гр.Циганчук Світлани Захарівни, 19**р.н., яка проживає за адресою: с.Шипинці, вул.АДРЕСА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витягу з реєстру територіальної громади, копія довідки МСЕК, копія форми індивідуальної програми реабілітації інваліда, копія виписного епікризу видана КНП Чернівецької міської ради «Центральна міська клінічна лікарня»,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362188" w:rsidRDefault="00362188" w:rsidP="007B4068">
      <w:pPr>
        <w:jc w:val="both"/>
        <w:rPr>
          <w:bCs/>
          <w:sz w:val="24"/>
          <w:szCs w:val="24"/>
          <w:lang w:val="uk-UA"/>
        </w:rPr>
      </w:pPr>
    </w:p>
    <w:p w:rsidR="00362188" w:rsidRDefault="00362188" w:rsidP="00E53F40">
      <w:pPr>
        <w:jc w:val="both"/>
        <w:rPr>
          <w:bCs/>
          <w:sz w:val="24"/>
          <w:szCs w:val="24"/>
          <w:lang w:val="uk-UA"/>
        </w:rPr>
      </w:pPr>
    </w:p>
    <w:p w:rsidR="00362188" w:rsidRDefault="0036218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62188" w:rsidRDefault="0036218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62188" w:rsidRDefault="0036218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гр.Циганчук Світлані Захарівні,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с.Шипинці, вул.АДРЕСА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</w:t>
      </w:r>
      <w:r>
        <w:rPr>
          <w:rFonts w:ascii="Times New Roman" w:hAnsi="Times New Roman"/>
          <w:bCs/>
          <w:szCs w:val="24"/>
        </w:rPr>
        <w:t>в в  сумі ______ грн. (___________ гривень).</w:t>
      </w:r>
    </w:p>
    <w:p w:rsidR="00362188" w:rsidRDefault="0036218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362188" w:rsidRDefault="0036218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362188" w:rsidRDefault="00362188" w:rsidP="00AE462C">
      <w:pPr>
        <w:ind w:firstLine="600"/>
        <w:jc w:val="both"/>
        <w:rPr>
          <w:sz w:val="24"/>
          <w:szCs w:val="24"/>
          <w:lang w:val="uk-UA"/>
        </w:rPr>
      </w:pPr>
    </w:p>
    <w:p w:rsidR="00362188" w:rsidRPr="008B124A" w:rsidRDefault="0036218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362188" w:rsidRDefault="00362188" w:rsidP="00AE462C">
      <w:pPr>
        <w:ind w:firstLine="600"/>
        <w:jc w:val="both"/>
        <w:rPr>
          <w:sz w:val="24"/>
          <w:szCs w:val="24"/>
          <w:lang w:val="uk-UA"/>
        </w:rPr>
      </w:pPr>
    </w:p>
    <w:p w:rsidR="00362188" w:rsidRDefault="0036218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62188" w:rsidRDefault="0036218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62188" w:rsidRDefault="0036218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362188" w:rsidRDefault="0036218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62188" w:rsidRDefault="0036218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62188" w:rsidRDefault="00362188" w:rsidP="00AE462C">
      <w:pPr>
        <w:rPr>
          <w:b/>
          <w:sz w:val="24"/>
          <w:szCs w:val="24"/>
          <w:lang w:val="uk-UA"/>
        </w:rPr>
      </w:pPr>
    </w:p>
    <w:p w:rsidR="00362188" w:rsidRDefault="0036218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62188" w:rsidSect="001E120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5EAF"/>
    <w:rsid w:val="000807F9"/>
    <w:rsid w:val="0008599E"/>
    <w:rsid w:val="000B7313"/>
    <w:rsid w:val="000C419B"/>
    <w:rsid w:val="00150E2F"/>
    <w:rsid w:val="00173A87"/>
    <w:rsid w:val="001B6DCD"/>
    <w:rsid w:val="001C6A3B"/>
    <w:rsid w:val="001E120F"/>
    <w:rsid w:val="00210848"/>
    <w:rsid w:val="002636D7"/>
    <w:rsid w:val="002A4963"/>
    <w:rsid w:val="00340AAA"/>
    <w:rsid w:val="00362188"/>
    <w:rsid w:val="003624E0"/>
    <w:rsid w:val="003B408E"/>
    <w:rsid w:val="003E3B39"/>
    <w:rsid w:val="004A343D"/>
    <w:rsid w:val="00504454"/>
    <w:rsid w:val="00515BB1"/>
    <w:rsid w:val="005376B1"/>
    <w:rsid w:val="005825EA"/>
    <w:rsid w:val="005B540A"/>
    <w:rsid w:val="00673D07"/>
    <w:rsid w:val="006C015B"/>
    <w:rsid w:val="00730D95"/>
    <w:rsid w:val="00747D8D"/>
    <w:rsid w:val="0076044B"/>
    <w:rsid w:val="007B4068"/>
    <w:rsid w:val="007D0E9D"/>
    <w:rsid w:val="007F0112"/>
    <w:rsid w:val="008B124A"/>
    <w:rsid w:val="008D785D"/>
    <w:rsid w:val="00991095"/>
    <w:rsid w:val="00A17C45"/>
    <w:rsid w:val="00A403EE"/>
    <w:rsid w:val="00A749B4"/>
    <w:rsid w:val="00A75804"/>
    <w:rsid w:val="00A83486"/>
    <w:rsid w:val="00AB23AD"/>
    <w:rsid w:val="00AB6B5F"/>
    <w:rsid w:val="00AC6A48"/>
    <w:rsid w:val="00AE462C"/>
    <w:rsid w:val="00B61329"/>
    <w:rsid w:val="00B96261"/>
    <w:rsid w:val="00C109BE"/>
    <w:rsid w:val="00C21876"/>
    <w:rsid w:val="00C37466"/>
    <w:rsid w:val="00C97066"/>
    <w:rsid w:val="00CA4DB2"/>
    <w:rsid w:val="00D534D4"/>
    <w:rsid w:val="00D869BE"/>
    <w:rsid w:val="00D930A7"/>
    <w:rsid w:val="00DA1936"/>
    <w:rsid w:val="00DA30D2"/>
    <w:rsid w:val="00DA412D"/>
    <w:rsid w:val="00DE0688"/>
    <w:rsid w:val="00E53F40"/>
    <w:rsid w:val="00E7431A"/>
    <w:rsid w:val="00EA2C51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72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371</Words>
  <Characters>2118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2023-07-31T08:43:00Z</dcterms:created>
  <dcterms:modified xsi:type="dcterms:W3CDTF">2023-07-31T09:41:00Z</dcterms:modified>
</cp:coreProperties>
</file>