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37D20" w:rsidRDefault="00537D20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E332A4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2312313" r:id="rId5"/>
        </w:object>
      </w:r>
    </w:p>
    <w:p w:rsidR="00537D20" w:rsidRDefault="00537D20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37D20" w:rsidRDefault="00537D20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37D20" w:rsidRDefault="00537D20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37D20" w:rsidRDefault="00537D20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37D20" w:rsidRDefault="00537D20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37D20" w:rsidRDefault="00537D20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37D20" w:rsidRDefault="00537D20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37D20" w:rsidRDefault="00537D20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537D20" w:rsidRDefault="00537D20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37D20" w:rsidRDefault="00537D20" w:rsidP="008D785D">
      <w:pPr>
        <w:pStyle w:val="Title"/>
        <w:rPr>
          <w:rFonts w:ascii="Times New Roman" w:hAnsi="Times New Roman"/>
          <w:b/>
          <w:szCs w:val="24"/>
        </w:rPr>
      </w:pPr>
    </w:p>
    <w:p w:rsidR="00537D20" w:rsidRDefault="00537D20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537D20" w:rsidRDefault="00537D20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537D20" w:rsidRDefault="00537D20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537D20" w:rsidRDefault="00537D20" w:rsidP="008D785D">
      <w:pPr>
        <w:rPr>
          <w:sz w:val="24"/>
          <w:lang w:val="uk-UA"/>
        </w:rPr>
      </w:pPr>
    </w:p>
    <w:p w:rsidR="00537D20" w:rsidRDefault="00537D2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537D20" w:rsidRPr="003B408E" w:rsidRDefault="00537D2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Голинчуку Василю Григоровичу</w:t>
      </w:r>
    </w:p>
    <w:p w:rsidR="00537D20" w:rsidRDefault="00537D20" w:rsidP="008D785D">
      <w:pPr>
        <w:jc w:val="both"/>
        <w:rPr>
          <w:b/>
          <w:sz w:val="24"/>
          <w:szCs w:val="24"/>
          <w:lang w:val="uk-UA"/>
        </w:rPr>
      </w:pPr>
    </w:p>
    <w:p w:rsidR="00537D20" w:rsidRDefault="00537D20" w:rsidP="008D785D">
      <w:pPr>
        <w:jc w:val="both"/>
        <w:rPr>
          <w:b/>
          <w:sz w:val="24"/>
          <w:szCs w:val="24"/>
          <w:lang w:val="uk-UA"/>
        </w:rPr>
      </w:pPr>
    </w:p>
    <w:p w:rsidR="00537D20" w:rsidRDefault="00537D2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557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5.0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гр.Голинчука Василя Григоровича, 19**р.н., який проживає без реєстрації за адресою: м.Кіцмань, вул.АДРЕСА 1,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ідентифікаційного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довідка про доходи Голинчука В.Г.,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37D20" w:rsidRDefault="00537D20" w:rsidP="007B4068">
      <w:pPr>
        <w:jc w:val="both"/>
        <w:rPr>
          <w:bCs/>
          <w:sz w:val="24"/>
          <w:szCs w:val="24"/>
          <w:lang w:val="uk-UA"/>
        </w:rPr>
      </w:pPr>
    </w:p>
    <w:p w:rsidR="00537D20" w:rsidRDefault="00537D20" w:rsidP="00E53F40">
      <w:pPr>
        <w:jc w:val="both"/>
        <w:rPr>
          <w:bCs/>
          <w:sz w:val="24"/>
          <w:szCs w:val="24"/>
          <w:lang w:val="uk-UA"/>
        </w:rPr>
      </w:pPr>
    </w:p>
    <w:p w:rsidR="00537D20" w:rsidRDefault="00537D2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37D20" w:rsidRDefault="00537D2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37D20" w:rsidRDefault="00537D2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гр.Голинчуку Василю Григоровичу,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вул.АДРЕСА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537D20" w:rsidRDefault="00537D2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537D20" w:rsidRDefault="00537D2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537D20" w:rsidRDefault="00537D20" w:rsidP="00AE462C">
      <w:pPr>
        <w:ind w:firstLine="600"/>
        <w:jc w:val="both"/>
        <w:rPr>
          <w:sz w:val="24"/>
          <w:szCs w:val="24"/>
          <w:lang w:val="uk-UA"/>
        </w:rPr>
      </w:pPr>
    </w:p>
    <w:p w:rsidR="00537D20" w:rsidRPr="008B124A" w:rsidRDefault="00537D2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37D20" w:rsidRDefault="00537D20" w:rsidP="00AE462C">
      <w:pPr>
        <w:ind w:firstLine="600"/>
        <w:jc w:val="both"/>
        <w:rPr>
          <w:sz w:val="24"/>
          <w:szCs w:val="24"/>
          <w:lang w:val="uk-UA"/>
        </w:rPr>
      </w:pPr>
    </w:p>
    <w:p w:rsidR="00537D20" w:rsidRDefault="00537D2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37D20" w:rsidRDefault="00537D2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37D20" w:rsidRDefault="00537D2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537D20" w:rsidRDefault="00537D2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37D20" w:rsidRDefault="00537D2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37D20" w:rsidRDefault="00537D20" w:rsidP="00AE462C">
      <w:pPr>
        <w:rPr>
          <w:b/>
          <w:sz w:val="24"/>
          <w:szCs w:val="24"/>
          <w:lang w:val="uk-UA"/>
        </w:rPr>
      </w:pPr>
    </w:p>
    <w:sectPr w:rsidR="00537D20" w:rsidSect="007436B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A4963"/>
    <w:rsid w:val="00340AAA"/>
    <w:rsid w:val="003624E0"/>
    <w:rsid w:val="003B408E"/>
    <w:rsid w:val="003E3B39"/>
    <w:rsid w:val="004027F1"/>
    <w:rsid w:val="00504454"/>
    <w:rsid w:val="00515BB1"/>
    <w:rsid w:val="005376B1"/>
    <w:rsid w:val="00537D20"/>
    <w:rsid w:val="005825EA"/>
    <w:rsid w:val="005867DE"/>
    <w:rsid w:val="005C7196"/>
    <w:rsid w:val="00620616"/>
    <w:rsid w:val="00674883"/>
    <w:rsid w:val="007436B1"/>
    <w:rsid w:val="00747D8D"/>
    <w:rsid w:val="0076044B"/>
    <w:rsid w:val="007B4068"/>
    <w:rsid w:val="007D0E9D"/>
    <w:rsid w:val="007F00C3"/>
    <w:rsid w:val="007F0112"/>
    <w:rsid w:val="008A035A"/>
    <w:rsid w:val="008B124A"/>
    <w:rsid w:val="008D785D"/>
    <w:rsid w:val="00991095"/>
    <w:rsid w:val="009F0E92"/>
    <w:rsid w:val="00A75804"/>
    <w:rsid w:val="00A83486"/>
    <w:rsid w:val="00AB23AD"/>
    <w:rsid w:val="00AC6A48"/>
    <w:rsid w:val="00AE462C"/>
    <w:rsid w:val="00B61329"/>
    <w:rsid w:val="00B96261"/>
    <w:rsid w:val="00C31124"/>
    <w:rsid w:val="00C37466"/>
    <w:rsid w:val="00C40D4B"/>
    <w:rsid w:val="00CA4DB2"/>
    <w:rsid w:val="00CB2830"/>
    <w:rsid w:val="00D534D4"/>
    <w:rsid w:val="00D869BE"/>
    <w:rsid w:val="00D930A7"/>
    <w:rsid w:val="00DA1936"/>
    <w:rsid w:val="00DA412D"/>
    <w:rsid w:val="00E332A4"/>
    <w:rsid w:val="00E504D8"/>
    <w:rsid w:val="00E53F40"/>
    <w:rsid w:val="00E56772"/>
    <w:rsid w:val="00E7431A"/>
    <w:rsid w:val="00EA2C51"/>
    <w:rsid w:val="00EB2287"/>
    <w:rsid w:val="00F83BD4"/>
    <w:rsid w:val="00F857B7"/>
    <w:rsid w:val="00FD3E7A"/>
    <w:rsid w:val="00FE2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359</Words>
  <Characters>2048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2023-07-31T08:43:00Z</dcterms:created>
  <dcterms:modified xsi:type="dcterms:W3CDTF">2023-07-31T09:39:00Z</dcterms:modified>
</cp:coreProperties>
</file>