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AE" w:rsidRPr="00A461C0" w:rsidRDefault="006F35AE" w:rsidP="00F21CC6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2312043" r:id="rId8"/>
        </w:object>
      </w:r>
    </w:p>
    <w:p w:rsidR="006F35AE" w:rsidRPr="00D927B7" w:rsidRDefault="006F35AE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F35AE" w:rsidRPr="00D927B7" w:rsidRDefault="006F35AE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F35AE" w:rsidRPr="00D927B7" w:rsidRDefault="006F35A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F35AE" w:rsidRPr="00D927B7" w:rsidRDefault="006F35A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F35AE" w:rsidRDefault="006F35AE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6F35AE" w:rsidRDefault="006F35AE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6F35AE" w:rsidRPr="00A461C0" w:rsidRDefault="006F35A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6F35AE" w:rsidRDefault="006F35A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F35AE" w:rsidRDefault="006F35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</w:t>
      </w:r>
    </w:p>
    <w:p w:rsidR="006F35AE" w:rsidRDefault="006F35A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F35AE" w:rsidRPr="00A461C0" w:rsidRDefault="006F35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6F35AE" w:rsidRPr="00A461C0" w:rsidRDefault="006F35A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F35AE" w:rsidRDefault="006F35A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м. Кіцмань</w:t>
      </w:r>
    </w:p>
    <w:p w:rsidR="006F35AE" w:rsidRPr="00A461C0" w:rsidRDefault="006F35AE" w:rsidP="00EE1455">
      <w:pPr>
        <w:pStyle w:val="Normal2"/>
        <w:rPr>
          <w:rFonts w:ascii="Times New Roman" w:hAnsi="Times New Roman"/>
          <w:b/>
          <w:szCs w:val="24"/>
        </w:rPr>
      </w:pPr>
    </w:p>
    <w:p w:rsidR="006F35AE" w:rsidRDefault="006F35A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6F35AE" w:rsidRDefault="006F35AE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6F35AE" w:rsidRDefault="006F35A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Pr="00297282" w:rsidRDefault="006F35AE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6F35AE" w:rsidRPr="00A461C0" w:rsidRDefault="006F35A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F35AE" w:rsidRDefault="006F35AE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6F35AE" w:rsidRPr="006B649A" w:rsidRDefault="006F35AE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F21CC6">
        <w:rPr>
          <w:rFonts w:ascii="Times New Roman" w:hAnsi="Times New Roman"/>
          <w:bCs/>
          <w:sz w:val="24"/>
          <w:szCs w:val="24"/>
          <w:lang w:val="uk-UA"/>
        </w:rPr>
        <w:t>липень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6F35AE" w:rsidRPr="0049467A" w:rsidRDefault="006F35AE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</w:t>
      </w:r>
    </w:p>
    <w:p w:rsidR="006F35AE" w:rsidRDefault="006F35A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Pr="006E1E18" w:rsidRDefault="006F35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F35AE" w:rsidRPr="00AB1F9E" w:rsidRDefault="006F35A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6F35AE" w:rsidRPr="00AB1F9E" w:rsidSect="00F21CC6">
      <w:pgSz w:w="11906" w:h="16838" w:code="9"/>
      <w:pgMar w:top="719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5AE" w:rsidRDefault="006F35AE" w:rsidP="00EE1455">
      <w:pPr>
        <w:spacing w:after="0" w:line="240" w:lineRule="auto"/>
      </w:pPr>
      <w:r>
        <w:separator/>
      </w:r>
    </w:p>
  </w:endnote>
  <w:endnote w:type="continuationSeparator" w:id="0">
    <w:p w:rsidR="006F35AE" w:rsidRDefault="006F35A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5AE" w:rsidRDefault="006F35AE" w:rsidP="00EE1455">
      <w:pPr>
        <w:spacing w:after="0" w:line="240" w:lineRule="auto"/>
      </w:pPr>
      <w:r>
        <w:separator/>
      </w:r>
    </w:p>
  </w:footnote>
  <w:footnote w:type="continuationSeparator" w:id="0">
    <w:p w:rsidR="006F35AE" w:rsidRDefault="006F35A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4EBE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0209"/>
    <w:rsid w:val="004474E2"/>
    <w:rsid w:val="00447CED"/>
    <w:rsid w:val="00460077"/>
    <w:rsid w:val="0048639B"/>
    <w:rsid w:val="00490023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95B8D"/>
    <w:rsid w:val="005A2F4B"/>
    <w:rsid w:val="005B2782"/>
    <w:rsid w:val="005B29C8"/>
    <w:rsid w:val="005E0C88"/>
    <w:rsid w:val="005E3D51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876E5"/>
    <w:rsid w:val="00697BB8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6F35AE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94921"/>
    <w:rsid w:val="00795F44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A0FF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0E2"/>
    <w:rsid w:val="00AE2905"/>
    <w:rsid w:val="00AF2354"/>
    <w:rsid w:val="00AF2744"/>
    <w:rsid w:val="00B069A7"/>
    <w:rsid w:val="00B3280F"/>
    <w:rsid w:val="00B372FE"/>
    <w:rsid w:val="00B50FC1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00F83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50FA6"/>
    <w:rsid w:val="00E613C6"/>
    <w:rsid w:val="00E61907"/>
    <w:rsid w:val="00E70B91"/>
    <w:rsid w:val="00E761AC"/>
    <w:rsid w:val="00E905E7"/>
    <w:rsid w:val="00EA6322"/>
    <w:rsid w:val="00EB0603"/>
    <w:rsid w:val="00EC0E7D"/>
    <w:rsid w:val="00EE0997"/>
    <w:rsid w:val="00EE1455"/>
    <w:rsid w:val="00EF4679"/>
    <w:rsid w:val="00F1598C"/>
    <w:rsid w:val="00F21CC6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50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8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288</Words>
  <Characters>1642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2022-12-08T12:01:00Z</cp:lastPrinted>
  <dcterms:created xsi:type="dcterms:W3CDTF">2023-07-31T08:42:00Z</dcterms:created>
  <dcterms:modified xsi:type="dcterms:W3CDTF">2023-07-31T09:34:00Z</dcterms:modified>
</cp:coreProperties>
</file>