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0B1" w:rsidRPr="00003498" w:rsidRDefault="00BB40B1" w:rsidP="00FE7D29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1465384" r:id="rId5"/>
        </w:object>
      </w:r>
    </w:p>
    <w:p w:rsidR="00BB40B1" w:rsidRPr="00003498" w:rsidRDefault="00BB40B1" w:rsidP="00FE7D29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BB40B1" w:rsidRPr="00003498" w:rsidRDefault="00BB40B1" w:rsidP="00FE7D29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BB40B1" w:rsidRPr="00003498" w:rsidRDefault="00BB40B1" w:rsidP="00FE7D29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B40B1" w:rsidRPr="00003498" w:rsidRDefault="00BB40B1" w:rsidP="00FE7D29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B40B1" w:rsidRPr="00003498" w:rsidRDefault="00BB40B1" w:rsidP="00FE7D29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BB40B1" w:rsidRPr="00003498" w:rsidRDefault="00BB40B1" w:rsidP="00FE7D29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BB40B1" w:rsidRPr="00003498" w:rsidRDefault="00BB40B1" w:rsidP="00FE7D29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BB40B1" w:rsidRPr="00003498" w:rsidRDefault="00BB40B1" w:rsidP="00FE7D29">
      <w:pPr>
        <w:spacing w:after="0" w:line="240" w:lineRule="auto"/>
        <w:jc w:val="right"/>
        <w:rPr>
          <w:rFonts w:ascii="Times New Roman" w:hAnsi="Times New Roman"/>
        </w:rPr>
      </w:pPr>
    </w:p>
    <w:p w:rsidR="00BB40B1" w:rsidRPr="00003498" w:rsidRDefault="00BB40B1" w:rsidP="00FE7D2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BB40B1" w:rsidRPr="00003498" w:rsidRDefault="00BB40B1" w:rsidP="00FE7D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40B1" w:rsidRPr="00003498" w:rsidRDefault="00BB40B1" w:rsidP="00FE7D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174/7</w:t>
      </w:r>
    </w:p>
    <w:p w:rsidR="00BB40B1" w:rsidRDefault="00BB40B1" w:rsidP="0090294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B40B1" w:rsidRPr="00003498" w:rsidRDefault="00BB40B1" w:rsidP="0090294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липня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BB40B1" w:rsidRDefault="00BB40B1" w:rsidP="00FE7D29">
      <w:pPr>
        <w:spacing w:after="0" w:line="240" w:lineRule="auto"/>
        <w:rPr>
          <w:lang w:val="uk-UA"/>
        </w:rPr>
      </w:pP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неповнолітньому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народження,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який діє за згодою батька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1982 року народження, на прийняття в дар 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земельних ділянок площами 0,133 га  та 1,3719 га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для ведення товарного сільськогосподарського виробництва,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в с. Суховерхів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1982 року народження на прийняття в дар на ім’я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малолітньої доньки – </w:t>
      </w: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2022 року народження житлового будинку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та земельної ділянки площею 0,1203 га для будівництва і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будинку, господарських будівель </w:t>
      </w:r>
    </w:p>
    <w:p w:rsidR="00BB40B1" w:rsidRPr="00771C7D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71C7D">
        <w:rPr>
          <w:rFonts w:ascii="Times New Roman" w:hAnsi="Times New Roman"/>
          <w:b/>
          <w:sz w:val="24"/>
          <w:szCs w:val="24"/>
          <w:lang w:val="uk-UA"/>
        </w:rPr>
        <w:t xml:space="preserve">і споруд (присадибна ділянка), розташованих за адресою: </w:t>
      </w:r>
    </w:p>
    <w:p w:rsidR="00BB40B1" w:rsidRPr="00771C7D" w:rsidRDefault="00BB40B1" w:rsidP="00FE7D29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АДРЕСА 1</w:t>
      </w:r>
      <w:r w:rsidRPr="00771C7D">
        <w:rPr>
          <w:sz w:val="24"/>
          <w:szCs w:val="24"/>
        </w:rPr>
        <w:t>, с. Суховерхів</w:t>
      </w:r>
    </w:p>
    <w:p w:rsidR="00BB40B1" w:rsidRPr="00A825D0" w:rsidRDefault="00BB40B1" w:rsidP="00FE7D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B40B1" w:rsidRPr="00003498" w:rsidRDefault="00BB40B1" w:rsidP="00FE7D29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B40B1" w:rsidRPr="007874A2" w:rsidRDefault="00BB40B1" w:rsidP="00FE7D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F617F">
        <w:rPr>
          <w:rFonts w:ascii="Times New Roman" w:hAnsi="Times New Roman"/>
          <w:sz w:val="24"/>
          <w:szCs w:val="24"/>
          <w:lang w:val="uk-UA"/>
        </w:rPr>
        <w:t>розгля</w:t>
      </w:r>
      <w:r>
        <w:rPr>
          <w:rFonts w:ascii="Times New Roman" w:hAnsi="Times New Roman"/>
          <w:sz w:val="24"/>
          <w:szCs w:val="24"/>
          <w:lang w:val="uk-UA"/>
        </w:rPr>
        <w:t>нувши заяви гр.ОСОБА 4, ***198</w:t>
      </w:r>
      <w:r w:rsidRPr="00CF3895">
        <w:rPr>
          <w:rFonts w:ascii="Times New Roman" w:hAnsi="Times New Roman"/>
          <w:sz w:val="24"/>
          <w:szCs w:val="24"/>
          <w:lang w:val="uk-UA"/>
        </w:rPr>
        <w:t>6 року народження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21.06.2023 </w:t>
      </w:r>
      <w:r w:rsidRPr="005171FB">
        <w:rPr>
          <w:rFonts w:ascii="Times New Roman" w:hAnsi="Times New Roman"/>
          <w:sz w:val="24"/>
          <w:szCs w:val="24"/>
          <w:lang w:val="uk-UA"/>
        </w:rPr>
        <w:t>№ 132,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100E1C">
        <w:rPr>
          <w:rFonts w:ascii="Times New Roman" w:hAnsi="Times New Roman"/>
          <w:sz w:val="24"/>
          <w:szCs w:val="24"/>
          <w:lang w:val="uk-UA"/>
        </w:rPr>
        <w:t>ОСОБА 2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1982 року народження від 21.06.2023 </w:t>
      </w:r>
      <w:r w:rsidRPr="005171FB">
        <w:rPr>
          <w:rFonts w:ascii="Times New Roman" w:hAnsi="Times New Roman"/>
          <w:sz w:val="24"/>
          <w:szCs w:val="24"/>
          <w:lang w:val="uk-UA"/>
        </w:rPr>
        <w:t>№ 130,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87FC1">
        <w:rPr>
          <w:rFonts w:ascii="Times New Roman" w:hAnsi="Times New Roman"/>
          <w:sz w:val="24"/>
          <w:szCs w:val="24"/>
          <w:lang w:val="uk-UA"/>
        </w:rPr>
        <w:t>2007 року народження від 21.06.2023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5171FB">
        <w:rPr>
          <w:rFonts w:ascii="Times New Roman" w:hAnsi="Times New Roman"/>
          <w:sz w:val="24"/>
          <w:szCs w:val="24"/>
          <w:lang w:val="uk-UA"/>
        </w:rPr>
        <w:t>№ 131,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75604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28.06.2023 № 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B40B1" w:rsidRDefault="00BB40B1" w:rsidP="00FE7D29">
      <w:pPr>
        <w:pStyle w:val="5"/>
        <w:jc w:val="both"/>
        <w:rPr>
          <w:rFonts w:ascii="Times New Roman" w:hAnsi="Times New Roman"/>
          <w:b/>
          <w:szCs w:val="24"/>
        </w:rPr>
      </w:pPr>
    </w:p>
    <w:p w:rsidR="00BB40B1" w:rsidRPr="00003498" w:rsidRDefault="00BB40B1" w:rsidP="00FE7D29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B40B1" w:rsidRDefault="00BB40B1" w:rsidP="00FE7D29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B40B1" w:rsidRPr="00887FC1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1. Надати згоду неповнолітньому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87FC1">
        <w:rPr>
          <w:rFonts w:ascii="Times New Roman" w:hAnsi="Times New Roman"/>
          <w:sz w:val="24"/>
          <w:szCs w:val="24"/>
          <w:lang w:val="uk-UA"/>
        </w:rPr>
        <w:t>2007 року народження, який діє за згодою батька –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887FC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87FC1">
        <w:rPr>
          <w:rFonts w:ascii="Times New Roman" w:hAnsi="Times New Roman"/>
          <w:sz w:val="24"/>
          <w:szCs w:val="24"/>
          <w:lang w:val="uk-UA"/>
        </w:rPr>
        <w:t>1982 року народження, на прийняття в дар  земельних ділянок площами 0,133 га  та 1,3719 га для ведення товарного сільськогосподарського виробництва, розташованих в с. Суховерхів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BB40B1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B40B1" w:rsidRPr="003C3C00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2. Надати згоду батькові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1982 року народження на прийняття в дар на ім’я малолітньої доньки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C3C00">
        <w:rPr>
          <w:rFonts w:ascii="Times New Roman" w:hAnsi="Times New Roman"/>
          <w:sz w:val="24"/>
          <w:szCs w:val="24"/>
          <w:lang w:val="uk-UA"/>
        </w:rPr>
        <w:t xml:space="preserve">2022 року народження житлового будинку та земельної ділянки площею 0,1203 га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771C7D">
        <w:rPr>
          <w:rFonts w:ascii="Times New Roman" w:hAnsi="Times New Roman"/>
          <w:sz w:val="24"/>
          <w:szCs w:val="24"/>
          <w:lang w:val="uk-UA"/>
        </w:rPr>
        <w:t>, с. Суховерхів</w:t>
      </w:r>
    </w:p>
    <w:p w:rsidR="00BB40B1" w:rsidRDefault="00BB40B1" w:rsidP="00FE7D29">
      <w:pPr>
        <w:pStyle w:val="bodytext2"/>
        <w:shd w:val="clear" w:color="auto" w:fill="FFFFFF"/>
        <w:spacing w:before="0" w:beforeAutospacing="0" w:after="0" w:afterAutospacing="0"/>
        <w:jc w:val="both"/>
        <w:rPr>
          <w:color w:val="303030"/>
          <w:lang w:val="uk-UA"/>
        </w:rPr>
      </w:pPr>
    </w:p>
    <w:p w:rsidR="00BB40B1" w:rsidRPr="003C3C00" w:rsidRDefault="00BB40B1" w:rsidP="00FE7D29">
      <w:pPr>
        <w:pStyle w:val="bodytext2"/>
        <w:shd w:val="clear" w:color="auto" w:fill="FFFFFF"/>
        <w:spacing w:before="0" w:beforeAutospacing="0" w:after="0" w:afterAutospacing="0"/>
        <w:jc w:val="both"/>
        <w:rPr>
          <w:lang w:val="uk-UA"/>
        </w:rPr>
      </w:pPr>
      <w:r>
        <w:rPr>
          <w:color w:val="303030"/>
          <w:lang w:val="uk-UA"/>
        </w:rPr>
        <w:t xml:space="preserve">              3</w:t>
      </w:r>
      <w:r w:rsidRPr="003C3C00">
        <w:rPr>
          <w:color w:val="303030"/>
          <w:lang w:val="uk-UA"/>
        </w:rPr>
        <w:t>.</w:t>
      </w:r>
      <w:r w:rsidRPr="002D7680">
        <w:rPr>
          <w:color w:val="303030"/>
        </w:rPr>
        <w:t> </w:t>
      </w:r>
      <w:r w:rsidRPr="003C3C00">
        <w:rPr>
          <w:color w:val="303030"/>
          <w:lang w:val="uk-UA"/>
        </w:rPr>
        <w:t>Попередити законних представників</w:t>
      </w:r>
      <w:r>
        <w:rPr>
          <w:color w:val="303030"/>
          <w:lang w:val="uk-UA"/>
        </w:rPr>
        <w:t>: ОСОБА 4</w:t>
      </w:r>
      <w:r>
        <w:rPr>
          <w:lang w:val="uk-UA"/>
        </w:rPr>
        <w:t>, ***198</w:t>
      </w:r>
      <w:r w:rsidRPr="00CF3895">
        <w:rPr>
          <w:lang w:val="uk-UA"/>
        </w:rPr>
        <w:t>6 року народження</w:t>
      </w:r>
      <w:r w:rsidRPr="003C3C00">
        <w:rPr>
          <w:color w:val="303030"/>
          <w:lang w:val="uk-UA"/>
        </w:rPr>
        <w:t xml:space="preserve"> </w:t>
      </w:r>
      <w:r>
        <w:rPr>
          <w:color w:val="303030"/>
          <w:lang w:val="uk-UA"/>
        </w:rPr>
        <w:t>та ОСОБА 2</w:t>
      </w:r>
      <w:r w:rsidRPr="00887FC1">
        <w:rPr>
          <w:lang w:val="uk-UA"/>
        </w:rPr>
        <w:t xml:space="preserve">, </w:t>
      </w:r>
      <w:r>
        <w:rPr>
          <w:lang w:val="uk-UA"/>
        </w:rPr>
        <w:t>***</w:t>
      </w:r>
      <w:r w:rsidRPr="00887FC1">
        <w:rPr>
          <w:lang w:val="uk-UA"/>
        </w:rPr>
        <w:t>1982 року народження</w:t>
      </w:r>
      <w:r w:rsidRPr="003C3C00">
        <w:rPr>
          <w:color w:val="303030"/>
          <w:lang w:val="uk-UA"/>
        </w:rPr>
        <w:t xml:space="preserve"> про відповідальність за порушення чинного законодавства щодо захисту житлових </w:t>
      </w:r>
      <w:r>
        <w:rPr>
          <w:color w:val="303030"/>
          <w:lang w:val="uk-UA"/>
        </w:rPr>
        <w:t xml:space="preserve">і майнових </w:t>
      </w:r>
      <w:r w:rsidRPr="003C3C00">
        <w:rPr>
          <w:color w:val="303030"/>
          <w:lang w:val="uk-UA"/>
        </w:rPr>
        <w:t xml:space="preserve">прав </w:t>
      </w:r>
      <w:r>
        <w:rPr>
          <w:lang w:val="uk-UA"/>
        </w:rPr>
        <w:t>неповнолітнього ОСОБА 1</w:t>
      </w:r>
      <w:r w:rsidRPr="00887FC1">
        <w:rPr>
          <w:lang w:val="uk-UA"/>
        </w:rPr>
        <w:t xml:space="preserve">, </w:t>
      </w:r>
      <w:r>
        <w:rPr>
          <w:lang w:val="uk-UA"/>
        </w:rPr>
        <w:t>***</w:t>
      </w:r>
      <w:r w:rsidRPr="00887FC1">
        <w:rPr>
          <w:lang w:val="uk-UA"/>
        </w:rPr>
        <w:t xml:space="preserve"> 2007 року народження</w:t>
      </w:r>
      <w:r>
        <w:rPr>
          <w:lang w:val="uk-UA"/>
        </w:rPr>
        <w:t xml:space="preserve"> та</w:t>
      </w:r>
      <w:r w:rsidRPr="003C3C00">
        <w:rPr>
          <w:lang w:val="uk-UA"/>
        </w:rPr>
        <w:t xml:space="preserve"> </w:t>
      </w:r>
      <w:r>
        <w:rPr>
          <w:lang w:val="uk-UA"/>
        </w:rPr>
        <w:t>малолітньої ОСОБА 3</w:t>
      </w:r>
      <w:r w:rsidRPr="003C3C00">
        <w:rPr>
          <w:lang w:val="uk-UA"/>
        </w:rPr>
        <w:t xml:space="preserve">, </w:t>
      </w:r>
      <w:r>
        <w:rPr>
          <w:lang w:val="uk-UA"/>
        </w:rPr>
        <w:t>***</w:t>
      </w:r>
      <w:r w:rsidRPr="003C3C00">
        <w:rPr>
          <w:lang w:val="uk-UA"/>
        </w:rPr>
        <w:t xml:space="preserve"> 2022 року народження</w:t>
      </w:r>
      <w:r>
        <w:rPr>
          <w:lang w:val="uk-UA"/>
        </w:rPr>
        <w:t>.</w:t>
      </w:r>
    </w:p>
    <w:p w:rsidR="00BB40B1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B40B1" w:rsidRPr="009F4803" w:rsidRDefault="00BB40B1" w:rsidP="00FE7D2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4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  <w:r w:rsidRPr="009F4803">
        <w:rPr>
          <w:rFonts w:ascii="Times New Roman" w:hAnsi="Times New Roman"/>
          <w:sz w:val="24"/>
          <w:szCs w:val="24"/>
        </w:rPr>
        <w:t> </w:t>
      </w:r>
      <w:r w:rsidRPr="009F4803">
        <w:rPr>
          <w:rFonts w:ascii="Times New Roman" w:hAnsi="Times New Roman"/>
          <w:sz w:val="24"/>
          <w:szCs w:val="24"/>
          <w:lang w:val="uk-UA"/>
        </w:rPr>
        <w:t>Зобов’</w:t>
      </w:r>
      <w:r>
        <w:rPr>
          <w:rFonts w:ascii="Times New Roman" w:hAnsi="Times New Roman"/>
          <w:sz w:val="24"/>
          <w:szCs w:val="24"/>
          <w:lang w:val="uk-UA"/>
        </w:rPr>
        <w:t>язати законних представників дітей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тримісячного терміну після вчинення правочину повідомити орган опіки та піклування Кіцманської міської ради про виконання цього рішення та надати копії </w:t>
      </w:r>
      <w:r w:rsidRPr="009F4803">
        <w:rPr>
          <w:rFonts w:ascii="Times New Roman" w:hAnsi="Times New Roman"/>
          <w:sz w:val="24"/>
          <w:szCs w:val="24"/>
          <w:lang w:val="uk-UA"/>
        </w:rPr>
        <w:t>документ</w:t>
      </w:r>
      <w:r>
        <w:rPr>
          <w:rFonts w:ascii="Times New Roman" w:hAnsi="Times New Roman"/>
          <w:sz w:val="24"/>
          <w:szCs w:val="24"/>
          <w:lang w:val="uk-UA"/>
        </w:rPr>
        <w:t>ів, що підтверджують</w:t>
      </w:r>
      <w:r w:rsidRPr="009F4803">
        <w:rPr>
          <w:rFonts w:ascii="Times New Roman" w:hAnsi="Times New Roman"/>
          <w:sz w:val="24"/>
          <w:szCs w:val="24"/>
        </w:rPr>
        <w:t>  </w:t>
      </w:r>
      <w:r>
        <w:rPr>
          <w:rFonts w:ascii="Times New Roman" w:hAnsi="Times New Roman"/>
          <w:sz w:val="24"/>
          <w:szCs w:val="24"/>
          <w:lang w:val="uk-UA"/>
        </w:rPr>
        <w:t xml:space="preserve">їх </w:t>
      </w:r>
      <w:r w:rsidRPr="009F4803">
        <w:rPr>
          <w:rFonts w:ascii="Times New Roman" w:hAnsi="Times New Roman"/>
          <w:sz w:val="24"/>
          <w:szCs w:val="24"/>
          <w:lang w:val="uk-UA"/>
        </w:rPr>
        <w:t>пр</w:t>
      </w:r>
      <w:r>
        <w:rPr>
          <w:rFonts w:ascii="Times New Roman" w:hAnsi="Times New Roman"/>
          <w:sz w:val="24"/>
          <w:szCs w:val="24"/>
          <w:lang w:val="uk-UA"/>
        </w:rPr>
        <w:t>аво власності на подароване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житло</w:t>
      </w:r>
      <w:r>
        <w:rPr>
          <w:rFonts w:ascii="Times New Roman" w:hAnsi="Times New Roman"/>
          <w:sz w:val="24"/>
          <w:szCs w:val="24"/>
          <w:lang w:val="uk-UA"/>
        </w:rPr>
        <w:t xml:space="preserve"> і майно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</w:p>
    <w:p w:rsidR="00BB40B1" w:rsidRDefault="00BB40B1" w:rsidP="00FE7D2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BB40B1" w:rsidRPr="00003498" w:rsidRDefault="00BB40B1" w:rsidP="00FE7D2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5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BB40B1" w:rsidRPr="00003498" w:rsidRDefault="00BB40B1" w:rsidP="00FE7D29">
      <w:pPr>
        <w:pStyle w:val="1"/>
        <w:jc w:val="both"/>
        <w:rPr>
          <w:rFonts w:ascii="Times New Roman" w:hAnsi="Times New Roman"/>
          <w:b/>
          <w:szCs w:val="24"/>
        </w:rPr>
      </w:pPr>
    </w:p>
    <w:p w:rsidR="00BB40B1" w:rsidRPr="00003498" w:rsidRDefault="00BB40B1" w:rsidP="00FE7D29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B40B1" w:rsidRPr="00003498" w:rsidRDefault="00BB40B1" w:rsidP="00FE7D29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Сергій  БУЛЕГА</w:t>
      </w: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pStyle w:val="1"/>
        <w:rPr>
          <w:rFonts w:ascii="Times New Roman" w:hAnsi="Times New Roman"/>
          <w:b/>
          <w:szCs w:val="24"/>
          <w:lang w:val="ru-RU"/>
        </w:rPr>
      </w:pPr>
    </w:p>
    <w:p w:rsidR="00BB40B1" w:rsidRDefault="00BB40B1" w:rsidP="00FE7D29">
      <w:pPr>
        <w:rPr>
          <w:rFonts w:ascii="Times New Roman" w:hAnsi="Times New Roman"/>
          <w:sz w:val="24"/>
          <w:szCs w:val="24"/>
          <w:lang w:val="uk-UA" w:eastAsia="uk-UA"/>
        </w:rPr>
      </w:pPr>
    </w:p>
    <w:p w:rsidR="00BB40B1" w:rsidRDefault="00BB40B1" w:rsidP="00FE7D29">
      <w:pPr>
        <w:rPr>
          <w:rFonts w:ascii="Times New Roman" w:hAnsi="Times New Roman"/>
          <w:sz w:val="24"/>
          <w:szCs w:val="24"/>
          <w:lang w:val="uk-UA" w:eastAsia="uk-UA"/>
        </w:rPr>
      </w:pPr>
    </w:p>
    <w:p w:rsidR="00BB40B1" w:rsidRPr="00FE7D29" w:rsidRDefault="00BB40B1">
      <w:pPr>
        <w:rPr>
          <w:lang w:val="uk-UA"/>
        </w:rPr>
      </w:pPr>
    </w:p>
    <w:sectPr w:rsidR="00BB40B1" w:rsidRPr="00FE7D29" w:rsidSect="007D2486">
      <w:pgSz w:w="11906" w:h="16838"/>
      <w:pgMar w:top="1134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D29"/>
    <w:rsid w:val="00003498"/>
    <w:rsid w:val="000F617F"/>
    <w:rsid w:val="00100E1C"/>
    <w:rsid w:val="001B54A1"/>
    <w:rsid w:val="002A40CF"/>
    <w:rsid w:val="002B4E92"/>
    <w:rsid w:val="002D7680"/>
    <w:rsid w:val="003C3C00"/>
    <w:rsid w:val="00446BA2"/>
    <w:rsid w:val="00473795"/>
    <w:rsid w:val="005037FC"/>
    <w:rsid w:val="005171FB"/>
    <w:rsid w:val="005C6A1A"/>
    <w:rsid w:val="00771C7D"/>
    <w:rsid w:val="007874A2"/>
    <w:rsid w:val="007D2486"/>
    <w:rsid w:val="007F3B1E"/>
    <w:rsid w:val="00816E6B"/>
    <w:rsid w:val="00887FC1"/>
    <w:rsid w:val="00902944"/>
    <w:rsid w:val="00961317"/>
    <w:rsid w:val="00975604"/>
    <w:rsid w:val="009C6E23"/>
    <w:rsid w:val="009F2E7B"/>
    <w:rsid w:val="009F4803"/>
    <w:rsid w:val="00A76C24"/>
    <w:rsid w:val="00A825D0"/>
    <w:rsid w:val="00AB2B57"/>
    <w:rsid w:val="00BB2DE1"/>
    <w:rsid w:val="00BB40B1"/>
    <w:rsid w:val="00C105FA"/>
    <w:rsid w:val="00CD1BDF"/>
    <w:rsid w:val="00CF3895"/>
    <w:rsid w:val="00D73C91"/>
    <w:rsid w:val="00F22904"/>
    <w:rsid w:val="00F752F4"/>
    <w:rsid w:val="00F83D42"/>
    <w:rsid w:val="00F91C1C"/>
    <w:rsid w:val="00FE7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D42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FE7D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E7D2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FE7D29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bodytext2">
    <w:name w:val="bodytext2"/>
    <w:basedOn w:val="Normal"/>
    <w:uiPriority w:val="99"/>
    <w:rsid w:val="00FE7D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1">
    <w:name w:val="Normal1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FE7D2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FE7D29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5">
    <w:name w:val="Обычный5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FE7D29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FE7D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515</Words>
  <Characters>2942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2023-07-14T07:55:00Z</cp:lastPrinted>
  <dcterms:created xsi:type="dcterms:W3CDTF">2023-07-06T11:38:00Z</dcterms:created>
  <dcterms:modified xsi:type="dcterms:W3CDTF">2023-07-21T14:23:00Z</dcterms:modified>
</cp:coreProperties>
</file>