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13B" w:rsidRPr="00003498" w:rsidRDefault="0090113B" w:rsidP="0014725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1465088" r:id="rId5"/>
        </w:object>
      </w:r>
    </w:p>
    <w:p w:rsidR="0090113B" w:rsidRPr="00003498" w:rsidRDefault="0090113B" w:rsidP="00147256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90113B" w:rsidRPr="00003498" w:rsidRDefault="0090113B" w:rsidP="00147256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90113B" w:rsidRPr="00003498" w:rsidRDefault="0090113B" w:rsidP="00147256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90113B" w:rsidRPr="00003498" w:rsidRDefault="0090113B" w:rsidP="00147256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90113B" w:rsidRPr="00003498" w:rsidRDefault="0090113B" w:rsidP="00147256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90113B" w:rsidRPr="00003498" w:rsidRDefault="0090113B" w:rsidP="00147256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90113B" w:rsidRPr="00003498" w:rsidRDefault="0090113B" w:rsidP="00147256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90113B" w:rsidRPr="00003498" w:rsidRDefault="0090113B" w:rsidP="00147256">
      <w:pPr>
        <w:spacing w:after="0" w:line="240" w:lineRule="auto"/>
        <w:jc w:val="right"/>
        <w:rPr>
          <w:rFonts w:ascii="Times New Roman" w:hAnsi="Times New Roman"/>
        </w:rPr>
      </w:pPr>
    </w:p>
    <w:p w:rsidR="0090113B" w:rsidRPr="00003498" w:rsidRDefault="0090113B" w:rsidP="0014725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90113B" w:rsidRPr="00003498" w:rsidRDefault="0090113B" w:rsidP="0014725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90113B" w:rsidRPr="00003498" w:rsidRDefault="0090113B" w:rsidP="001472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113B" w:rsidRPr="00003498" w:rsidRDefault="0090113B" w:rsidP="001472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173/7</w:t>
      </w:r>
    </w:p>
    <w:p w:rsidR="0090113B" w:rsidRPr="00003498" w:rsidRDefault="0090113B" w:rsidP="0014725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0113B" w:rsidRPr="00003498" w:rsidRDefault="0090113B" w:rsidP="004C583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липня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90113B" w:rsidRDefault="0090113B" w:rsidP="00147256">
      <w:pPr>
        <w:spacing w:after="0" w:line="240" w:lineRule="auto"/>
        <w:rPr>
          <w:lang w:val="uk-UA"/>
        </w:rPr>
      </w:pPr>
    </w:p>
    <w:p w:rsidR="0090113B" w:rsidRDefault="0090113B" w:rsidP="0014725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:rsidR="0090113B" w:rsidRDefault="0090113B" w:rsidP="0014725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і піклування Кіцманської міської ради </w:t>
      </w:r>
    </w:p>
    <w:p w:rsidR="0090113B" w:rsidRDefault="0090113B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п</w:t>
      </w:r>
      <w:r w:rsidRPr="00993A2A">
        <w:rPr>
          <w:rFonts w:ascii="Times New Roman" w:hAnsi="Times New Roman"/>
          <w:b/>
          <w:sz w:val="24"/>
          <w:szCs w:val="24"/>
          <w:lang w:val="uk-UA" w:eastAsia="uk-UA"/>
        </w:rPr>
        <w:t>ро визначення місця проживання малолітніх:</w:t>
      </w:r>
      <w:r w:rsidRPr="001D1B97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</w:p>
    <w:p w:rsidR="0090113B" w:rsidRDefault="0090113B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993A2A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993A2A">
        <w:rPr>
          <w:rFonts w:ascii="Times New Roman" w:hAnsi="Times New Roman"/>
          <w:b/>
          <w:sz w:val="24"/>
          <w:szCs w:val="24"/>
          <w:lang w:val="uk-UA" w:eastAsia="uk-UA"/>
        </w:rPr>
        <w:t xml:space="preserve"> 2019 року народження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і</w:t>
      </w:r>
    </w:p>
    <w:p w:rsidR="0090113B" w:rsidRDefault="0090113B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993A2A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*** 2017 року народження, </w:t>
      </w:r>
    </w:p>
    <w:p w:rsidR="0090113B" w:rsidRDefault="0090113B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мешканців с. Лашківка та </w:t>
      </w:r>
    </w:p>
    <w:p w:rsidR="0090113B" w:rsidRDefault="0090113B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3, *** 2018 року народження і</w:t>
      </w:r>
      <w:r w:rsidRPr="00993A2A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</w:p>
    <w:p w:rsidR="0090113B" w:rsidRDefault="0090113B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4, *** 2021 року народження,</w:t>
      </w:r>
    </w:p>
    <w:p w:rsidR="0090113B" w:rsidRDefault="0090113B" w:rsidP="00147256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мешканців с. Витилівка</w:t>
      </w:r>
    </w:p>
    <w:p w:rsidR="0090113B" w:rsidRDefault="0090113B" w:rsidP="00147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90113B" w:rsidRPr="007874A2" w:rsidRDefault="0090113B" w:rsidP="00147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 ОСОБА 5, ***1992 року народження від 23.06.2023 № 135, враховуючи висновок служби у справах дітей від 27.06.2023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>114 та рішення Комісії з питань захисту прав дитини при виконавчому комітеті Кіцманської міської ради від 28</w:t>
      </w:r>
      <w:r w:rsidRPr="00B704E4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06.2023 № 4,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90113B" w:rsidRPr="00003498" w:rsidRDefault="0090113B" w:rsidP="0014725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0113B" w:rsidRPr="00003498" w:rsidRDefault="0090113B" w:rsidP="00147256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90113B" w:rsidRPr="003B7EDA" w:rsidRDefault="0090113B" w:rsidP="0014725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90113B" w:rsidRPr="002905E7" w:rsidRDefault="0090113B" w:rsidP="00147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905E7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2905E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малолітніх: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2019 року народження і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2017 року народження, мешканців с. Лашківка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ОСОБА 3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2018 року народження і </w:t>
      </w:r>
      <w:r>
        <w:rPr>
          <w:rFonts w:ascii="Times New Roman" w:hAnsi="Times New Roman"/>
          <w:sz w:val="24"/>
          <w:szCs w:val="24"/>
          <w:lang w:val="uk-UA" w:eastAsia="uk-UA"/>
        </w:rPr>
        <w:t>ОСОБА 4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>2021 року народження, мешканців с. Витилівка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  <w:r w:rsidRPr="002905E7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90113B" w:rsidRDefault="0090113B" w:rsidP="0014725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0113B" w:rsidRPr="00003498" w:rsidRDefault="0090113B" w:rsidP="0014725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90113B" w:rsidRDefault="0090113B" w:rsidP="00147256">
      <w:pPr>
        <w:pStyle w:val="2"/>
        <w:jc w:val="both"/>
        <w:rPr>
          <w:rFonts w:ascii="Times New Roman" w:hAnsi="Times New Roman"/>
          <w:b/>
          <w:szCs w:val="24"/>
        </w:rPr>
      </w:pPr>
    </w:p>
    <w:p w:rsidR="0090113B" w:rsidRPr="00003498" w:rsidRDefault="0090113B" w:rsidP="00147256">
      <w:pPr>
        <w:pStyle w:val="2"/>
        <w:jc w:val="both"/>
        <w:rPr>
          <w:rFonts w:ascii="Times New Roman" w:hAnsi="Times New Roman"/>
          <w:b/>
          <w:szCs w:val="24"/>
        </w:rPr>
      </w:pPr>
    </w:p>
    <w:p w:rsidR="0090113B" w:rsidRPr="00003498" w:rsidRDefault="0090113B" w:rsidP="00147256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0113B" w:rsidRPr="00003498" w:rsidRDefault="0090113B" w:rsidP="00147256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               Сергій БУЛЕГА</w:t>
      </w:r>
    </w:p>
    <w:p w:rsidR="0090113B" w:rsidRDefault="0090113B" w:rsidP="0014725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</w:t>
      </w:r>
    </w:p>
    <w:p w:rsidR="0090113B" w:rsidRDefault="0090113B" w:rsidP="0014725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0113B" w:rsidRDefault="0090113B" w:rsidP="0014725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0113B" w:rsidRDefault="0090113B" w:rsidP="0014725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90113B" w:rsidSect="000D1A76">
      <w:pgSz w:w="11906" w:h="16838"/>
      <w:pgMar w:top="851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256"/>
    <w:rsid w:val="00003416"/>
    <w:rsid w:val="00003498"/>
    <w:rsid w:val="00017002"/>
    <w:rsid w:val="000807D9"/>
    <w:rsid w:val="00085EDA"/>
    <w:rsid w:val="000B545C"/>
    <w:rsid w:val="000D1A76"/>
    <w:rsid w:val="000F0268"/>
    <w:rsid w:val="0010402E"/>
    <w:rsid w:val="00147256"/>
    <w:rsid w:val="001A2606"/>
    <w:rsid w:val="001A27C6"/>
    <w:rsid w:val="001D1B97"/>
    <w:rsid w:val="00232D3E"/>
    <w:rsid w:val="002905E7"/>
    <w:rsid w:val="002C76FD"/>
    <w:rsid w:val="003B7EDA"/>
    <w:rsid w:val="0045648F"/>
    <w:rsid w:val="00482AE8"/>
    <w:rsid w:val="0048597F"/>
    <w:rsid w:val="004C5835"/>
    <w:rsid w:val="006428EC"/>
    <w:rsid w:val="006A0BE4"/>
    <w:rsid w:val="006A721F"/>
    <w:rsid w:val="00720A89"/>
    <w:rsid w:val="00753CDD"/>
    <w:rsid w:val="007658DB"/>
    <w:rsid w:val="007874A2"/>
    <w:rsid w:val="00796E00"/>
    <w:rsid w:val="007F56D0"/>
    <w:rsid w:val="00861146"/>
    <w:rsid w:val="008775A3"/>
    <w:rsid w:val="008A0B1C"/>
    <w:rsid w:val="0090113B"/>
    <w:rsid w:val="0091515F"/>
    <w:rsid w:val="00993A2A"/>
    <w:rsid w:val="009A375C"/>
    <w:rsid w:val="00A102D3"/>
    <w:rsid w:val="00AF7F80"/>
    <w:rsid w:val="00B313AE"/>
    <w:rsid w:val="00B704E4"/>
    <w:rsid w:val="00BA093E"/>
    <w:rsid w:val="00C575A9"/>
    <w:rsid w:val="00CF1C3D"/>
    <w:rsid w:val="00D04916"/>
    <w:rsid w:val="00D32644"/>
    <w:rsid w:val="00D45292"/>
    <w:rsid w:val="00E0399E"/>
    <w:rsid w:val="00EA482E"/>
    <w:rsid w:val="00F03AC0"/>
    <w:rsid w:val="00F54706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82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4725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4725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47256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147256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14725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14725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147256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14725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47256"/>
  </w:style>
  <w:style w:type="paragraph" w:customStyle="1" w:styleId="20">
    <w:name w:val="Без интервала2"/>
    <w:uiPriority w:val="99"/>
    <w:rsid w:val="00147256"/>
  </w:style>
  <w:style w:type="paragraph" w:styleId="Caption">
    <w:name w:val="caption"/>
    <w:basedOn w:val="Normal"/>
    <w:uiPriority w:val="99"/>
    <w:qFormat/>
    <w:rsid w:val="00753CDD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753CDD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753CD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character" w:customStyle="1" w:styleId="apple-converted-space">
    <w:name w:val="apple-converted-space"/>
    <w:basedOn w:val="DefaultParagraphFont"/>
    <w:uiPriority w:val="99"/>
    <w:rsid w:val="00753CDD"/>
    <w:rPr>
      <w:rFonts w:cs="Times New Roman"/>
    </w:rPr>
  </w:style>
  <w:style w:type="paragraph" w:customStyle="1" w:styleId="ShapkaDocumentu">
    <w:name w:val="Shapka Documentu"/>
    <w:basedOn w:val="Normal"/>
    <w:uiPriority w:val="99"/>
    <w:rsid w:val="00753CDD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753C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315</Words>
  <Characters>1800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2023-07-14T07:50:00Z</cp:lastPrinted>
  <dcterms:created xsi:type="dcterms:W3CDTF">2023-07-06T11:39:00Z</dcterms:created>
  <dcterms:modified xsi:type="dcterms:W3CDTF">2023-07-21T14:18:00Z</dcterms:modified>
</cp:coreProperties>
</file>