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34B41" w:rsidRDefault="00134B41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1E128A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51464918" r:id="rId6"/>
        </w:object>
      </w:r>
    </w:p>
    <w:p w:rsidR="00134B41" w:rsidRDefault="00134B41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34B41" w:rsidRDefault="00134B41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34B41" w:rsidRDefault="00134B41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34B41" w:rsidRDefault="00134B41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34B41" w:rsidRDefault="00134B41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134B41" w:rsidRDefault="00134B41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134B41" w:rsidRDefault="00134B41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34B41" w:rsidRDefault="00134B41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134B41" w:rsidRDefault="00134B41" w:rsidP="008D785D">
      <w:pPr>
        <w:pStyle w:val="Title"/>
        <w:rPr>
          <w:rFonts w:ascii="Times New Roman" w:hAnsi="Times New Roman"/>
          <w:b/>
          <w:szCs w:val="24"/>
        </w:rPr>
      </w:pPr>
    </w:p>
    <w:p w:rsidR="00134B41" w:rsidRDefault="00134B41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172/7</w:t>
      </w:r>
    </w:p>
    <w:p w:rsidR="00134B41" w:rsidRDefault="00134B41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134B41" w:rsidRDefault="00134B41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13 липня 2023 року                                                                                                        м. Кіцмань</w:t>
      </w:r>
    </w:p>
    <w:p w:rsidR="00134B41" w:rsidRDefault="00134B41" w:rsidP="008D785D">
      <w:pPr>
        <w:rPr>
          <w:sz w:val="24"/>
          <w:lang w:val="uk-UA"/>
        </w:rPr>
      </w:pPr>
    </w:p>
    <w:p w:rsidR="00134B41" w:rsidRDefault="00134B4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34B41" w:rsidRDefault="00134B4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жителям с.Ошихліби, які потерпіли</w:t>
      </w:r>
    </w:p>
    <w:p w:rsidR="00134B41" w:rsidRPr="003B408E" w:rsidRDefault="00134B4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внаслідок стихійного лиха</w:t>
      </w:r>
    </w:p>
    <w:p w:rsidR="00134B41" w:rsidRDefault="00134B41" w:rsidP="008D785D">
      <w:pPr>
        <w:jc w:val="both"/>
        <w:rPr>
          <w:b/>
          <w:sz w:val="24"/>
          <w:szCs w:val="24"/>
          <w:lang w:val="uk-UA"/>
        </w:rPr>
      </w:pPr>
    </w:p>
    <w:p w:rsidR="00134B41" w:rsidRDefault="00134B4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</w:t>
      </w:r>
      <w:r>
        <w:rPr>
          <w:sz w:val="24"/>
          <w:szCs w:val="24"/>
          <w:lang w:val="uk-UA"/>
        </w:rPr>
        <w:t xml:space="preserve">и жителів с.Ошихліби, потерпілих внаслідок сильних зливових дощів: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133</w:t>
      </w:r>
      <w:r w:rsidRPr="00AC6A48">
        <w:rPr>
          <w:sz w:val="24"/>
          <w:szCs w:val="24"/>
          <w:lang w:val="uk-UA"/>
        </w:rPr>
        <w:t xml:space="preserve"> від 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.2023р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гр.Миронів Ольги Миколаївни, яка проживає за адресою: с.Ошихліби, АДРЕСА 1, вх.№134 від 07.07.2023р. гр.Андрійчук Орисі Адамівни, яка проживає за адресою: с.Ошихліби, АДРЕСА 2, вх.№132 від 07.07.2023р. </w:t>
      </w:r>
      <w:bookmarkStart w:id="1" w:name="_Hlk140069146"/>
      <w:r>
        <w:rPr>
          <w:sz w:val="24"/>
          <w:szCs w:val="24"/>
          <w:lang w:val="uk-UA"/>
        </w:rPr>
        <w:t>гр.Стикіної Євдокії Власівни, яка проживає за адресою: с.Ошихліби, АДРЕСА 3,</w:t>
      </w:r>
      <w:bookmarkEnd w:id="1"/>
      <w:r w:rsidRPr="00953F8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вх.№135 від 07.07.2023р. </w:t>
      </w:r>
      <w:bookmarkStart w:id="2" w:name="_Hlk140069185"/>
      <w:r>
        <w:rPr>
          <w:sz w:val="24"/>
          <w:szCs w:val="24"/>
          <w:lang w:val="uk-UA"/>
        </w:rPr>
        <w:t>гр.Лисничук Марії Михайлівни, яка проживає за адресою: с.Ошихліби, АДРЕСА 4,</w:t>
      </w:r>
      <w:bookmarkEnd w:id="2"/>
      <w:r>
        <w:rPr>
          <w:sz w:val="24"/>
          <w:szCs w:val="24"/>
          <w:lang w:val="uk-UA"/>
        </w:rPr>
        <w:t xml:space="preserve"> вх.№131 від 07.07.2023р. гр.Нявчук Наталі Якимівни, яка проживає за адресою: с.Ошихліби, АДРЕСА 5, вх.№138 від 07.07.2023р. </w:t>
      </w:r>
      <w:bookmarkStart w:id="3" w:name="_Hlk140069250"/>
      <w:r>
        <w:rPr>
          <w:sz w:val="24"/>
          <w:szCs w:val="24"/>
          <w:lang w:val="uk-UA"/>
        </w:rPr>
        <w:t>гр.Красовської Ольги Іванівни, яка проживає за адресою: с.Ошихліби, АДРЕСА 6,</w:t>
      </w:r>
      <w:bookmarkEnd w:id="3"/>
      <w:r>
        <w:rPr>
          <w:sz w:val="24"/>
          <w:szCs w:val="24"/>
          <w:lang w:val="uk-UA"/>
        </w:rPr>
        <w:t xml:space="preserve"> вх.№130 від 07.07.2023р. </w:t>
      </w:r>
      <w:bookmarkStart w:id="4" w:name="_Hlk140069276"/>
      <w:r>
        <w:rPr>
          <w:sz w:val="24"/>
          <w:szCs w:val="24"/>
          <w:lang w:val="uk-UA"/>
        </w:rPr>
        <w:t xml:space="preserve">гр.Лупул Марії Олександрівни, яка проживає за адресою: с.Ошихліби, АДРЕСА 7,  </w:t>
      </w:r>
      <w:bookmarkEnd w:id="4"/>
      <w:r>
        <w:rPr>
          <w:sz w:val="24"/>
          <w:szCs w:val="24"/>
          <w:lang w:val="uk-UA"/>
        </w:rPr>
        <w:t xml:space="preserve">вх.№128 від 07.07.2023р. гр.Матіос Катерини Дмитрівни, яка проживає за адресою: с.Ошихліби, АДРЕСА 8, вх.№137 від 07.07.2023р. гр.Бабюка Івана Олексійовича, який проживає за адресою: с.Ошихліби, АДРЕСА 9, вх.№136 від 07.07.2023р. гр.Бойди Ігора Васильовича, який проживає за адресою: с.Ошихліби, АДРЕСА 10, вх.№129 від 07.07.2023р. гр.Андрійчука Миколи Васильовича, який проживає за адресою: с.Ошихліби, АДРЕСА 11, щодо надання матеріальної допомоги на відшкодування матеріальних збитків </w:t>
      </w:r>
      <w:r w:rsidRPr="009F18C6">
        <w:rPr>
          <w:sz w:val="24"/>
          <w:szCs w:val="24"/>
          <w:lang w:val="uk-UA"/>
        </w:rPr>
        <w:t>внаслідок стихійного лиха</w:t>
      </w:r>
      <w:r w:rsidRPr="009F18C6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>ї</w:t>
      </w:r>
      <w:r w:rsidRPr="008B124A">
        <w:rPr>
          <w:bCs/>
          <w:sz w:val="24"/>
          <w:szCs w:val="24"/>
          <w:lang w:val="uk-UA"/>
        </w:rPr>
        <w:t xml:space="preserve"> паспорт</w:t>
      </w:r>
      <w:r>
        <w:rPr>
          <w:bCs/>
          <w:sz w:val="24"/>
          <w:szCs w:val="24"/>
          <w:lang w:val="uk-UA"/>
        </w:rPr>
        <w:t>ів</w:t>
      </w:r>
      <w:r w:rsidRPr="008B124A">
        <w:rPr>
          <w:bCs/>
          <w:sz w:val="24"/>
          <w:szCs w:val="24"/>
          <w:lang w:val="uk-UA"/>
        </w:rPr>
        <w:t xml:space="preserve"> та  ідентифікаційн</w:t>
      </w:r>
      <w:r>
        <w:rPr>
          <w:bCs/>
          <w:sz w:val="24"/>
          <w:szCs w:val="24"/>
          <w:lang w:val="uk-UA"/>
        </w:rPr>
        <w:t>их</w:t>
      </w:r>
      <w:r w:rsidRPr="008B124A">
        <w:rPr>
          <w:bCs/>
          <w:sz w:val="24"/>
          <w:szCs w:val="24"/>
          <w:lang w:val="uk-UA"/>
        </w:rPr>
        <w:t xml:space="preserve">  номер</w:t>
      </w:r>
      <w:r>
        <w:rPr>
          <w:bCs/>
          <w:sz w:val="24"/>
          <w:szCs w:val="24"/>
          <w:lang w:val="uk-UA"/>
        </w:rPr>
        <w:t>ів</w:t>
      </w:r>
      <w:r w:rsidRPr="008B124A">
        <w:rPr>
          <w:bCs/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 xml:space="preserve"> акти обстежень підтоплених господарств та земельних ділянок,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і</w:t>
      </w:r>
      <w:r w:rsidRPr="008B124A">
        <w:rPr>
          <w:bCs/>
          <w:sz w:val="24"/>
          <w:szCs w:val="24"/>
          <w:lang w:val="uk-UA"/>
        </w:rPr>
        <w:t xml:space="preserve"> рахунк</w:t>
      </w:r>
      <w:r>
        <w:rPr>
          <w:bCs/>
          <w:sz w:val="24"/>
          <w:szCs w:val="24"/>
          <w:lang w:val="uk-UA"/>
        </w:rPr>
        <w:t>и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34B41" w:rsidRDefault="00134B41" w:rsidP="00E53F40">
      <w:pPr>
        <w:jc w:val="both"/>
        <w:rPr>
          <w:bCs/>
          <w:sz w:val="24"/>
          <w:szCs w:val="24"/>
          <w:lang w:val="uk-UA"/>
        </w:rPr>
      </w:pPr>
    </w:p>
    <w:p w:rsidR="00134B41" w:rsidRDefault="00134B41" w:rsidP="009F18C6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34B41" w:rsidRDefault="00134B41" w:rsidP="009F18C6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34B41" w:rsidRDefault="00134B41" w:rsidP="00E00221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1. Виділити матеріальну допомогу </w:t>
      </w:r>
      <w:r w:rsidRPr="009F18C6">
        <w:rPr>
          <w:rFonts w:ascii="Times New Roman" w:hAnsi="Times New Roman"/>
          <w:szCs w:val="24"/>
        </w:rPr>
        <w:t>гр.Миронів Оль</w:t>
      </w:r>
      <w:r>
        <w:rPr>
          <w:rFonts w:ascii="Times New Roman" w:hAnsi="Times New Roman"/>
          <w:szCs w:val="24"/>
        </w:rPr>
        <w:t>зі</w:t>
      </w:r>
      <w:r w:rsidRPr="009F18C6">
        <w:rPr>
          <w:rFonts w:ascii="Times New Roman" w:hAnsi="Times New Roman"/>
          <w:szCs w:val="24"/>
        </w:rPr>
        <w:t xml:space="preserve"> Миколаївн</w:t>
      </w:r>
      <w:r>
        <w:rPr>
          <w:rFonts w:ascii="Times New Roman" w:hAnsi="Times New Roman"/>
          <w:szCs w:val="24"/>
        </w:rPr>
        <w:t>і</w:t>
      </w:r>
      <w:r w:rsidRPr="009F18C6">
        <w:rPr>
          <w:rFonts w:ascii="Times New Roman" w:hAnsi="Times New Roman"/>
          <w:szCs w:val="24"/>
        </w:rPr>
        <w:t xml:space="preserve">, яка проживає за адресою: с.Ошихліби, </w:t>
      </w:r>
      <w:r>
        <w:rPr>
          <w:rFonts w:ascii="Times New Roman" w:hAnsi="Times New Roman"/>
          <w:szCs w:val="24"/>
        </w:rPr>
        <w:t>АДРЕСА 1</w:t>
      </w:r>
      <w:r w:rsidRPr="009F18C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10000 грн. (десять тисяч гривень).</w:t>
      </w:r>
    </w:p>
    <w:p w:rsidR="00134B41" w:rsidRDefault="00134B41" w:rsidP="00195441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 2. Виділити матеріальну допомогу </w:t>
      </w:r>
      <w:r w:rsidRPr="009F18C6">
        <w:rPr>
          <w:rFonts w:ascii="Times New Roman" w:hAnsi="Times New Roman"/>
          <w:szCs w:val="24"/>
        </w:rPr>
        <w:t>гр.Андрійчук Орисі Адамівн</w:t>
      </w:r>
      <w:r>
        <w:rPr>
          <w:rFonts w:ascii="Times New Roman" w:hAnsi="Times New Roman"/>
          <w:szCs w:val="24"/>
        </w:rPr>
        <w:t>і</w:t>
      </w:r>
      <w:r w:rsidRPr="009F18C6">
        <w:rPr>
          <w:rFonts w:ascii="Times New Roman" w:hAnsi="Times New Roman"/>
          <w:szCs w:val="24"/>
        </w:rPr>
        <w:t xml:space="preserve">, яка проживає за адресою: с.Ошихліби, </w:t>
      </w:r>
      <w:r>
        <w:rPr>
          <w:rFonts w:ascii="Times New Roman" w:hAnsi="Times New Roman"/>
          <w:szCs w:val="24"/>
        </w:rPr>
        <w:t xml:space="preserve">АДРЕСА </w:t>
      </w:r>
      <w:r w:rsidRPr="009F18C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36179D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3. </w:t>
      </w:r>
      <w:r>
        <w:rPr>
          <w:rFonts w:ascii="Times New Roman" w:hAnsi="Times New Roman"/>
          <w:szCs w:val="24"/>
        </w:rPr>
        <w:t>Виділити матеріальну допомогу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bCs/>
          <w:szCs w:val="24"/>
        </w:rPr>
        <w:t>гр.Стикін</w:t>
      </w:r>
      <w:r>
        <w:rPr>
          <w:rFonts w:ascii="Times New Roman" w:hAnsi="Times New Roman"/>
          <w:bCs/>
          <w:szCs w:val="24"/>
        </w:rPr>
        <w:t>ій</w:t>
      </w:r>
      <w:r w:rsidRPr="009F18C6">
        <w:rPr>
          <w:rFonts w:ascii="Times New Roman" w:hAnsi="Times New Roman"/>
          <w:bCs/>
          <w:szCs w:val="24"/>
        </w:rPr>
        <w:t xml:space="preserve"> Євдокії Власів</w:t>
      </w:r>
      <w:r>
        <w:rPr>
          <w:rFonts w:ascii="Times New Roman" w:hAnsi="Times New Roman"/>
          <w:bCs/>
          <w:szCs w:val="24"/>
        </w:rPr>
        <w:t>ні</w:t>
      </w:r>
      <w:r w:rsidRPr="009F18C6">
        <w:rPr>
          <w:rFonts w:ascii="Times New Roman" w:hAnsi="Times New Roman"/>
          <w:bCs/>
          <w:szCs w:val="24"/>
        </w:rPr>
        <w:t xml:space="preserve">, яка проживає за адресою: с.Ошихліби, </w:t>
      </w:r>
      <w:r>
        <w:rPr>
          <w:rFonts w:ascii="Times New Roman" w:hAnsi="Times New Roman"/>
          <w:bCs/>
          <w:szCs w:val="24"/>
        </w:rPr>
        <w:t>АДРЕСА 3</w:t>
      </w:r>
      <w:r w:rsidRPr="009F18C6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173F0A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4. </w:t>
      </w:r>
      <w:r>
        <w:rPr>
          <w:rFonts w:ascii="Times New Roman" w:hAnsi="Times New Roman"/>
          <w:szCs w:val="24"/>
        </w:rPr>
        <w:t>Виділити матеріальну допомогу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bCs/>
          <w:szCs w:val="24"/>
        </w:rPr>
        <w:t>гр.Лисничук Марії Михайлівн</w:t>
      </w:r>
      <w:r>
        <w:rPr>
          <w:rFonts w:ascii="Times New Roman" w:hAnsi="Times New Roman"/>
          <w:bCs/>
          <w:szCs w:val="24"/>
        </w:rPr>
        <w:t>і</w:t>
      </w:r>
      <w:r w:rsidRPr="009F18C6">
        <w:rPr>
          <w:rFonts w:ascii="Times New Roman" w:hAnsi="Times New Roman"/>
          <w:bCs/>
          <w:szCs w:val="24"/>
        </w:rPr>
        <w:t xml:space="preserve">, яка проживає за адресою: с.Ошихліби, </w:t>
      </w:r>
      <w:r>
        <w:rPr>
          <w:rFonts w:ascii="Times New Roman" w:hAnsi="Times New Roman"/>
          <w:bCs/>
          <w:szCs w:val="24"/>
        </w:rPr>
        <w:t>АДРЕСА 4</w:t>
      </w:r>
      <w:r w:rsidRPr="009F18C6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561E61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5.</w:t>
      </w:r>
      <w:r w:rsidRPr="00561E6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Виділити матеріальну допомогу</w:t>
      </w:r>
      <w:r>
        <w:rPr>
          <w:rFonts w:ascii="Times New Roman" w:hAnsi="Times New Roman"/>
          <w:bCs/>
          <w:szCs w:val="24"/>
        </w:rPr>
        <w:t xml:space="preserve"> </w:t>
      </w:r>
      <w:r w:rsidRPr="00EE51B3">
        <w:rPr>
          <w:rFonts w:ascii="Times New Roman" w:hAnsi="Times New Roman"/>
          <w:bCs/>
          <w:szCs w:val="24"/>
        </w:rPr>
        <w:t>гр.Нявчук Наталі Як</w:t>
      </w:r>
      <w:r>
        <w:rPr>
          <w:rFonts w:ascii="Times New Roman" w:hAnsi="Times New Roman"/>
          <w:bCs/>
          <w:szCs w:val="24"/>
        </w:rPr>
        <w:t>и</w:t>
      </w:r>
      <w:r w:rsidRPr="00EE51B3">
        <w:rPr>
          <w:rFonts w:ascii="Times New Roman" w:hAnsi="Times New Roman"/>
          <w:bCs/>
          <w:szCs w:val="24"/>
        </w:rPr>
        <w:t>мівн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, яка проживає за адресою: с.Ошихліби, </w:t>
      </w:r>
      <w:r>
        <w:rPr>
          <w:rFonts w:ascii="Times New Roman" w:hAnsi="Times New Roman"/>
          <w:bCs/>
          <w:szCs w:val="24"/>
        </w:rPr>
        <w:t>АДРЕСА 5</w:t>
      </w:r>
      <w:r w:rsidRPr="00EE51B3">
        <w:rPr>
          <w:rFonts w:ascii="Times New Roman" w:hAnsi="Times New Roman"/>
          <w:bCs/>
          <w:szCs w:val="24"/>
        </w:rPr>
        <w:t xml:space="preserve">,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F02ED9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6.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гр.Красовськ</w:t>
      </w:r>
      <w:r>
        <w:rPr>
          <w:rFonts w:ascii="Times New Roman" w:hAnsi="Times New Roman"/>
          <w:bCs/>
          <w:szCs w:val="24"/>
        </w:rPr>
        <w:t>ій</w:t>
      </w:r>
      <w:r w:rsidRPr="00EE51B3">
        <w:rPr>
          <w:rFonts w:ascii="Times New Roman" w:hAnsi="Times New Roman"/>
          <w:bCs/>
          <w:szCs w:val="24"/>
        </w:rPr>
        <w:t xml:space="preserve"> Оль</w:t>
      </w:r>
      <w:r>
        <w:rPr>
          <w:rFonts w:ascii="Times New Roman" w:hAnsi="Times New Roman"/>
          <w:bCs/>
          <w:szCs w:val="24"/>
        </w:rPr>
        <w:t>зі</w:t>
      </w:r>
      <w:r w:rsidRPr="00EE51B3">
        <w:rPr>
          <w:rFonts w:ascii="Times New Roman" w:hAnsi="Times New Roman"/>
          <w:bCs/>
          <w:szCs w:val="24"/>
        </w:rPr>
        <w:t xml:space="preserve"> Іванівн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, яка проживає за адресою: с.Ошихліби, </w:t>
      </w:r>
      <w:r>
        <w:rPr>
          <w:rFonts w:ascii="Times New Roman" w:hAnsi="Times New Roman"/>
          <w:bCs/>
          <w:szCs w:val="24"/>
        </w:rPr>
        <w:t xml:space="preserve">АДРЕСА 6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 вул. Чайковського,4 в с.Ошихліби </w:t>
      </w:r>
      <w:r w:rsidRPr="009F18C6">
        <w:rPr>
          <w:rFonts w:ascii="Times New Roman" w:hAnsi="Times New Roman"/>
          <w:szCs w:val="24"/>
        </w:rPr>
        <w:t xml:space="preserve">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F02ED9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7.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гр.Лупул Марії Олександрівн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, яка проживає за адресою: с.Ошихліби, </w:t>
      </w:r>
      <w:r>
        <w:rPr>
          <w:rFonts w:ascii="Times New Roman" w:hAnsi="Times New Roman"/>
          <w:bCs/>
          <w:szCs w:val="24"/>
        </w:rPr>
        <w:t>АДРЕСА 7</w:t>
      </w:r>
      <w:r w:rsidRPr="00EE51B3">
        <w:rPr>
          <w:rFonts w:ascii="Times New Roman" w:hAnsi="Times New Roman"/>
          <w:bCs/>
          <w:szCs w:val="24"/>
        </w:rPr>
        <w:t xml:space="preserve">,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F02ED9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8.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гр.Матіос Катерин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 Дмитрівн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, яка проживає за адресою: с.Ошихліби, вул.Чайковського,10,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DE6F32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9.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гр.Бабюк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 Іван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 Олексійович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, який проживає за адресою: с.Ошихліби, </w:t>
      </w:r>
      <w:r>
        <w:rPr>
          <w:rFonts w:ascii="Times New Roman" w:hAnsi="Times New Roman"/>
          <w:bCs/>
          <w:szCs w:val="24"/>
        </w:rPr>
        <w:t>АДРЕСА 9</w:t>
      </w:r>
      <w:r w:rsidRPr="00EE51B3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приватним складським приміщенням</w:t>
      </w:r>
      <w:r w:rsidRPr="00907E6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по вул. Незалежності, 98 в с.Ошихліби</w:t>
      </w:r>
      <w:r w:rsidRPr="009F18C6">
        <w:rPr>
          <w:rFonts w:ascii="Times New Roman" w:hAnsi="Times New Roman"/>
          <w:szCs w:val="24"/>
        </w:rPr>
        <w:t xml:space="preserve">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0F6B9C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10.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гр.Бойд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 Ігор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 Васильович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, який проживає за адресою: с.Ошихліби, </w:t>
      </w:r>
      <w:r>
        <w:rPr>
          <w:rFonts w:ascii="Times New Roman" w:hAnsi="Times New Roman"/>
          <w:bCs/>
          <w:szCs w:val="24"/>
        </w:rPr>
        <w:t>АДРЕСА 10</w:t>
      </w:r>
      <w:r w:rsidRPr="00EE51B3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будівлі виробничого призначення</w:t>
      </w:r>
      <w:r w:rsidRPr="009F18C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 вул. Незалежності, 100 в с.Ошихліби </w:t>
      </w:r>
      <w:r w:rsidRPr="009F18C6">
        <w:rPr>
          <w:rFonts w:ascii="Times New Roman" w:hAnsi="Times New Roman"/>
          <w:szCs w:val="24"/>
        </w:rPr>
        <w:t>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p w:rsidR="00134B41" w:rsidRDefault="00134B41" w:rsidP="000F6B9C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11.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гр.Андрійчук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 Микол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 Васильович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, який проживає за адресою: с.Ошихліби, </w:t>
      </w:r>
      <w:r>
        <w:rPr>
          <w:rFonts w:ascii="Times New Roman" w:hAnsi="Times New Roman"/>
          <w:bCs/>
          <w:szCs w:val="24"/>
        </w:rPr>
        <w:t>АДРЕСА 11</w:t>
      </w:r>
      <w:r w:rsidRPr="00EE51B3">
        <w:rPr>
          <w:rFonts w:ascii="Times New Roman" w:hAnsi="Times New Roman"/>
          <w:bCs/>
          <w:szCs w:val="24"/>
        </w:rPr>
        <w:t xml:space="preserve">,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тисячі гривень).</w:t>
      </w:r>
    </w:p>
    <w:bookmarkEnd w:id="0"/>
    <w:p w:rsidR="00134B41" w:rsidRDefault="00134B4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12. Відділу бухгалтерського обліку та звітності (Чорней І.В.) перерахувати кошти на банківський рахунок, вказаний заявниками.</w:t>
      </w:r>
    </w:p>
    <w:p w:rsidR="00134B41" w:rsidRPr="008B124A" w:rsidRDefault="00134B4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34B41" w:rsidRDefault="00134B41" w:rsidP="00AE462C">
      <w:pPr>
        <w:ind w:firstLine="600"/>
        <w:jc w:val="both"/>
        <w:rPr>
          <w:sz w:val="24"/>
          <w:szCs w:val="24"/>
          <w:lang w:val="uk-UA"/>
        </w:rPr>
      </w:pPr>
    </w:p>
    <w:p w:rsidR="00134B41" w:rsidRDefault="00134B4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34B41" w:rsidRDefault="00134B4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34B41" w:rsidRDefault="00134B41" w:rsidP="004164B1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134B41" w:rsidRDefault="00134B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34B41" w:rsidRDefault="00134B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34B41" w:rsidRDefault="00134B41" w:rsidP="00AE462C">
      <w:pPr>
        <w:rPr>
          <w:b/>
          <w:sz w:val="24"/>
          <w:szCs w:val="24"/>
          <w:lang w:val="uk-UA"/>
        </w:rPr>
      </w:pPr>
    </w:p>
    <w:p w:rsidR="00134B41" w:rsidRDefault="00134B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34B41" w:rsidRDefault="00134B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34B41" w:rsidRDefault="00134B4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</w:t>
      </w:r>
    </w:p>
    <w:p w:rsidR="00134B41" w:rsidRDefault="00134B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34B41" w:rsidRDefault="00134B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34B41" w:rsidSect="00117307">
      <w:pgSz w:w="11906" w:h="16838"/>
      <w:pgMar w:top="851" w:right="567" w:bottom="851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73B70"/>
    <w:multiLevelType w:val="hybridMultilevel"/>
    <w:tmpl w:val="ED962E4A"/>
    <w:lvl w:ilvl="0" w:tplc="F1D05464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624D"/>
    <w:rsid w:val="00034EB9"/>
    <w:rsid w:val="00055EAF"/>
    <w:rsid w:val="000807F9"/>
    <w:rsid w:val="0008599E"/>
    <w:rsid w:val="000C01B3"/>
    <w:rsid w:val="000C419B"/>
    <w:rsid w:val="000D25C1"/>
    <w:rsid w:val="000F1175"/>
    <w:rsid w:val="000F6B9C"/>
    <w:rsid w:val="00117307"/>
    <w:rsid w:val="00131833"/>
    <w:rsid w:val="00134B41"/>
    <w:rsid w:val="0013666A"/>
    <w:rsid w:val="00141553"/>
    <w:rsid w:val="00150E2F"/>
    <w:rsid w:val="0017200D"/>
    <w:rsid w:val="00173F0A"/>
    <w:rsid w:val="00195441"/>
    <w:rsid w:val="001B06B1"/>
    <w:rsid w:val="001B6DCD"/>
    <w:rsid w:val="001C6A3B"/>
    <w:rsid w:val="001E128A"/>
    <w:rsid w:val="00210848"/>
    <w:rsid w:val="00247210"/>
    <w:rsid w:val="00255C12"/>
    <w:rsid w:val="00293EFC"/>
    <w:rsid w:val="002A4963"/>
    <w:rsid w:val="002B6C47"/>
    <w:rsid w:val="003104FF"/>
    <w:rsid w:val="00340AAA"/>
    <w:rsid w:val="0036179D"/>
    <w:rsid w:val="003624E0"/>
    <w:rsid w:val="003B408E"/>
    <w:rsid w:val="003E3B39"/>
    <w:rsid w:val="004164B1"/>
    <w:rsid w:val="004625AC"/>
    <w:rsid w:val="00474EEC"/>
    <w:rsid w:val="00504454"/>
    <w:rsid w:val="00515BB1"/>
    <w:rsid w:val="005376B1"/>
    <w:rsid w:val="00561E61"/>
    <w:rsid w:val="005825EA"/>
    <w:rsid w:val="005915CB"/>
    <w:rsid w:val="00595ACC"/>
    <w:rsid w:val="006C7709"/>
    <w:rsid w:val="006E33BA"/>
    <w:rsid w:val="0071071A"/>
    <w:rsid w:val="00710C71"/>
    <w:rsid w:val="00730D95"/>
    <w:rsid w:val="00747D8D"/>
    <w:rsid w:val="0076044B"/>
    <w:rsid w:val="007B4068"/>
    <w:rsid w:val="007C2EF5"/>
    <w:rsid w:val="007D0E9D"/>
    <w:rsid w:val="007F0112"/>
    <w:rsid w:val="00841A30"/>
    <w:rsid w:val="00851376"/>
    <w:rsid w:val="00853806"/>
    <w:rsid w:val="00867491"/>
    <w:rsid w:val="0087719C"/>
    <w:rsid w:val="00893469"/>
    <w:rsid w:val="008B124A"/>
    <w:rsid w:val="008D4D9F"/>
    <w:rsid w:val="008D6674"/>
    <w:rsid w:val="008D785D"/>
    <w:rsid w:val="009015B9"/>
    <w:rsid w:val="00907E6B"/>
    <w:rsid w:val="00953F86"/>
    <w:rsid w:val="00990D2D"/>
    <w:rsid w:val="00991095"/>
    <w:rsid w:val="009F18C6"/>
    <w:rsid w:val="00A051FD"/>
    <w:rsid w:val="00A403EE"/>
    <w:rsid w:val="00A6124C"/>
    <w:rsid w:val="00A75804"/>
    <w:rsid w:val="00A83486"/>
    <w:rsid w:val="00AB23AD"/>
    <w:rsid w:val="00AC6A48"/>
    <w:rsid w:val="00AE462C"/>
    <w:rsid w:val="00B02FD1"/>
    <w:rsid w:val="00B61329"/>
    <w:rsid w:val="00B6264B"/>
    <w:rsid w:val="00B96261"/>
    <w:rsid w:val="00BF270E"/>
    <w:rsid w:val="00C064CF"/>
    <w:rsid w:val="00C21623"/>
    <w:rsid w:val="00C37466"/>
    <w:rsid w:val="00CA4DB2"/>
    <w:rsid w:val="00D134B5"/>
    <w:rsid w:val="00D14990"/>
    <w:rsid w:val="00D534D4"/>
    <w:rsid w:val="00D61516"/>
    <w:rsid w:val="00D869BE"/>
    <w:rsid w:val="00D930A7"/>
    <w:rsid w:val="00D96D51"/>
    <w:rsid w:val="00DA1936"/>
    <w:rsid w:val="00DA412D"/>
    <w:rsid w:val="00DE6F32"/>
    <w:rsid w:val="00E00221"/>
    <w:rsid w:val="00E16C64"/>
    <w:rsid w:val="00E27769"/>
    <w:rsid w:val="00E53F40"/>
    <w:rsid w:val="00E7431A"/>
    <w:rsid w:val="00E815F3"/>
    <w:rsid w:val="00E90DAC"/>
    <w:rsid w:val="00EA2C51"/>
    <w:rsid w:val="00EB5EDE"/>
    <w:rsid w:val="00ED09BB"/>
    <w:rsid w:val="00EE51B3"/>
    <w:rsid w:val="00F02ED9"/>
    <w:rsid w:val="00F309F6"/>
    <w:rsid w:val="00F83BD4"/>
    <w:rsid w:val="00FC1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8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2</Pages>
  <Words>920</Words>
  <Characters>5250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2023-07-19T14:01:00Z</cp:lastPrinted>
  <dcterms:created xsi:type="dcterms:W3CDTF">2023-07-12T13:12:00Z</dcterms:created>
  <dcterms:modified xsi:type="dcterms:W3CDTF">2023-07-21T14:16:00Z</dcterms:modified>
</cp:coreProperties>
</file>