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F0572B" w:rsidRDefault="00F0572B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6A68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51464558" r:id="rId5"/>
        </w:object>
      </w:r>
    </w:p>
    <w:p w:rsidR="00F0572B" w:rsidRDefault="00F0572B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F0572B" w:rsidRDefault="00F0572B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F0572B" w:rsidRDefault="00F0572B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F0572B" w:rsidRDefault="00F0572B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КОМІТЕТ</w:t>
      </w:r>
    </w:p>
    <w:p w:rsidR="00F0572B" w:rsidRDefault="00F0572B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F0572B" w:rsidRDefault="00F0572B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F0572B" w:rsidRDefault="00F0572B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F0572B" w:rsidRDefault="00F0572B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F0572B" w:rsidRDefault="00F0572B" w:rsidP="008D785D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F0572B" w:rsidRDefault="00F0572B" w:rsidP="008D785D">
      <w:pPr>
        <w:pStyle w:val="Title"/>
        <w:rPr>
          <w:rFonts w:ascii="Times New Roman" w:hAnsi="Times New Roman"/>
          <w:b/>
          <w:szCs w:val="24"/>
        </w:rPr>
      </w:pPr>
    </w:p>
    <w:p w:rsidR="00F0572B" w:rsidRDefault="00F0572B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 №  171/7</w:t>
      </w:r>
    </w:p>
    <w:p w:rsidR="00F0572B" w:rsidRDefault="00F0572B" w:rsidP="008D785D">
      <w:pPr>
        <w:pStyle w:val="Title"/>
        <w:rPr>
          <w:rFonts w:ascii="Times New Roman" w:hAnsi="Times New Roman"/>
          <w:b/>
          <w:szCs w:val="24"/>
          <w:lang w:val="ru-RU"/>
        </w:rPr>
      </w:pPr>
    </w:p>
    <w:p w:rsidR="00F0572B" w:rsidRDefault="00F0572B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13 липня 2023 року                                                                                                         м. Кіцмань</w:t>
      </w:r>
    </w:p>
    <w:p w:rsidR="00F0572B" w:rsidRDefault="00F0572B" w:rsidP="008D785D">
      <w:pPr>
        <w:rPr>
          <w:sz w:val="24"/>
          <w:lang w:val="uk-UA"/>
        </w:rPr>
      </w:pPr>
    </w:p>
    <w:p w:rsidR="00F0572B" w:rsidRDefault="00F0572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F0572B" w:rsidRPr="003B408E" w:rsidRDefault="00F0572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Котику Миколі Івановичу</w:t>
      </w:r>
    </w:p>
    <w:p w:rsidR="00F0572B" w:rsidRDefault="00F0572B" w:rsidP="008D785D">
      <w:pPr>
        <w:jc w:val="both"/>
        <w:rPr>
          <w:b/>
          <w:sz w:val="24"/>
          <w:szCs w:val="24"/>
          <w:lang w:val="uk-UA"/>
        </w:rPr>
      </w:pPr>
    </w:p>
    <w:p w:rsidR="00F0572B" w:rsidRDefault="00F0572B" w:rsidP="008D785D">
      <w:pPr>
        <w:jc w:val="both"/>
        <w:rPr>
          <w:b/>
          <w:sz w:val="24"/>
          <w:szCs w:val="24"/>
          <w:lang w:val="uk-UA"/>
        </w:rPr>
      </w:pPr>
    </w:p>
    <w:p w:rsidR="00F0572B" w:rsidRDefault="00F0572B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516</w:t>
      </w:r>
      <w:r w:rsidRPr="00AC6A48">
        <w:rPr>
          <w:sz w:val="24"/>
          <w:szCs w:val="24"/>
          <w:lang w:val="uk-UA"/>
        </w:rPr>
        <w:t xml:space="preserve"> від 05.0</w:t>
      </w:r>
      <w:r>
        <w:rPr>
          <w:sz w:val="24"/>
          <w:szCs w:val="24"/>
          <w:lang w:val="uk-UA"/>
        </w:rPr>
        <w:t>7</w:t>
      </w:r>
      <w:r w:rsidRPr="00AC6A48">
        <w:rPr>
          <w:sz w:val="24"/>
          <w:szCs w:val="24"/>
          <w:lang w:val="uk-UA"/>
        </w:rPr>
        <w:t xml:space="preserve">.2023року </w:t>
      </w:r>
      <w:r>
        <w:rPr>
          <w:sz w:val="24"/>
          <w:szCs w:val="24"/>
          <w:lang w:val="uk-UA"/>
        </w:rPr>
        <w:t xml:space="preserve">гр.Котика Миколи Івановича, 19**р.н., який проживає за адресою: м.Кіцмань, адреса 1, щодо надання матеріальної допомоги у зв’язку з важким матеріальним станом на </w:t>
      </w:r>
      <w:r>
        <w:rPr>
          <w:bCs/>
          <w:sz w:val="24"/>
          <w:szCs w:val="24"/>
          <w:lang w:val="uk-UA"/>
        </w:rPr>
        <w:t>придбання ліків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 xml:space="preserve">копія паспорта та  ідентифікаційного  номера, </w:t>
      </w:r>
      <w:r>
        <w:rPr>
          <w:bCs/>
          <w:sz w:val="24"/>
          <w:szCs w:val="24"/>
          <w:lang w:val="uk-UA"/>
        </w:rPr>
        <w:t xml:space="preserve">акт обстеження умов проживання сім’ї,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F0572B" w:rsidRDefault="00F0572B" w:rsidP="007B4068">
      <w:pPr>
        <w:jc w:val="both"/>
        <w:rPr>
          <w:bCs/>
          <w:sz w:val="24"/>
          <w:szCs w:val="24"/>
          <w:lang w:val="uk-UA"/>
        </w:rPr>
      </w:pPr>
    </w:p>
    <w:p w:rsidR="00F0572B" w:rsidRDefault="00F0572B" w:rsidP="00E53F40">
      <w:pPr>
        <w:jc w:val="both"/>
        <w:rPr>
          <w:bCs/>
          <w:sz w:val="24"/>
          <w:szCs w:val="24"/>
          <w:lang w:val="uk-UA"/>
        </w:rPr>
      </w:pPr>
    </w:p>
    <w:p w:rsidR="00F0572B" w:rsidRDefault="00F0572B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F0572B" w:rsidRDefault="00F0572B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F0572B" w:rsidRDefault="00F0572B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гр.Котику Миколі Івановичу, який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м.Кіцмань, адреса 1,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придбання лікі</w:t>
      </w:r>
      <w:r>
        <w:rPr>
          <w:rFonts w:ascii="Times New Roman" w:hAnsi="Times New Roman"/>
          <w:bCs/>
          <w:szCs w:val="24"/>
        </w:rPr>
        <w:t>в в  сумі 1000 грн. (одна тисяча гривень).</w:t>
      </w:r>
    </w:p>
    <w:p w:rsidR="00F0572B" w:rsidRDefault="00F0572B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F0572B" w:rsidRDefault="00F0572B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:rsidR="00F0572B" w:rsidRDefault="00F0572B" w:rsidP="00AE462C">
      <w:pPr>
        <w:ind w:firstLine="600"/>
        <w:jc w:val="both"/>
        <w:rPr>
          <w:sz w:val="24"/>
          <w:szCs w:val="24"/>
          <w:lang w:val="uk-UA"/>
        </w:rPr>
      </w:pPr>
    </w:p>
    <w:p w:rsidR="00F0572B" w:rsidRPr="008B124A" w:rsidRDefault="00F0572B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F0572B" w:rsidRDefault="00F0572B" w:rsidP="00AE462C">
      <w:pPr>
        <w:ind w:firstLine="600"/>
        <w:jc w:val="both"/>
        <w:rPr>
          <w:sz w:val="24"/>
          <w:szCs w:val="24"/>
          <w:lang w:val="uk-UA"/>
        </w:rPr>
      </w:pPr>
    </w:p>
    <w:p w:rsidR="00F0572B" w:rsidRDefault="00F0572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F0572B" w:rsidRDefault="00F0572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F0572B" w:rsidRDefault="00F0572B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:rsidR="00F0572B" w:rsidRDefault="00F0572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F0572B" w:rsidRDefault="00F0572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F0572B" w:rsidRDefault="00F0572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F0572B" w:rsidSect="00EC46A4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45577"/>
    <w:rsid w:val="00055EAF"/>
    <w:rsid w:val="000807F9"/>
    <w:rsid w:val="0008599E"/>
    <w:rsid w:val="000C419B"/>
    <w:rsid w:val="00150E2F"/>
    <w:rsid w:val="0017417E"/>
    <w:rsid w:val="001B6DCD"/>
    <w:rsid w:val="001C6A3B"/>
    <w:rsid w:val="00210848"/>
    <w:rsid w:val="002A4963"/>
    <w:rsid w:val="0032156A"/>
    <w:rsid w:val="00336274"/>
    <w:rsid w:val="00340AAA"/>
    <w:rsid w:val="003442C4"/>
    <w:rsid w:val="003624E0"/>
    <w:rsid w:val="003B408E"/>
    <w:rsid w:val="003D193A"/>
    <w:rsid w:val="003E3B39"/>
    <w:rsid w:val="003E3CC6"/>
    <w:rsid w:val="004027F1"/>
    <w:rsid w:val="00504454"/>
    <w:rsid w:val="00515BB1"/>
    <w:rsid w:val="00524910"/>
    <w:rsid w:val="005376B1"/>
    <w:rsid w:val="005825EA"/>
    <w:rsid w:val="005867DE"/>
    <w:rsid w:val="005E1B37"/>
    <w:rsid w:val="005E789B"/>
    <w:rsid w:val="00616945"/>
    <w:rsid w:val="00684025"/>
    <w:rsid w:val="006A6828"/>
    <w:rsid w:val="00747D8D"/>
    <w:rsid w:val="0076044B"/>
    <w:rsid w:val="007B4068"/>
    <w:rsid w:val="007D0E9D"/>
    <w:rsid w:val="007F0112"/>
    <w:rsid w:val="008B124A"/>
    <w:rsid w:val="008D785D"/>
    <w:rsid w:val="00916D51"/>
    <w:rsid w:val="00991095"/>
    <w:rsid w:val="009E0A11"/>
    <w:rsid w:val="009F0E92"/>
    <w:rsid w:val="00A75804"/>
    <w:rsid w:val="00A83486"/>
    <w:rsid w:val="00AB23AD"/>
    <w:rsid w:val="00AC6A48"/>
    <w:rsid w:val="00AE462C"/>
    <w:rsid w:val="00AF5D53"/>
    <w:rsid w:val="00B61329"/>
    <w:rsid w:val="00B93697"/>
    <w:rsid w:val="00B96261"/>
    <w:rsid w:val="00C37466"/>
    <w:rsid w:val="00CA4DB2"/>
    <w:rsid w:val="00CB2830"/>
    <w:rsid w:val="00D534D4"/>
    <w:rsid w:val="00D869BE"/>
    <w:rsid w:val="00D930A7"/>
    <w:rsid w:val="00DA1936"/>
    <w:rsid w:val="00DA412D"/>
    <w:rsid w:val="00DF19C4"/>
    <w:rsid w:val="00E240FA"/>
    <w:rsid w:val="00E53F40"/>
    <w:rsid w:val="00E7431A"/>
    <w:rsid w:val="00EA2C51"/>
    <w:rsid w:val="00EC46A4"/>
    <w:rsid w:val="00F0572B"/>
    <w:rsid w:val="00F83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7102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2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1</Pages>
  <Words>341</Words>
  <Characters>1945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2023-07-18T13:43:00Z</cp:lastPrinted>
  <dcterms:created xsi:type="dcterms:W3CDTF">2023-07-07T12:07:00Z</dcterms:created>
  <dcterms:modified xsi:type="dcterms:W3CDTF">2023-07-21T14:10:00Z</dcterms:modified>
</cp:coreProperties>
</file>