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6711BD" w:rsidRDefault="006711BD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1049CC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51463899" r:id="rId5"/>
        </w:object>
      </w:r>
    </w:p>
    <w:p w:rsidR="006711BD" w:rsidRDefault="006711BD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6711BD" w:rsidRDefault="006711BD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6711BD" w:rsidRDefault="006711BD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6711BD" w:rsidRDefault="006711BD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6711BD" w:rsidRDefault="006711BD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6711BD" w:rsidRDefault="006711BD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6711BD" w:rsidRDefault="006711BD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6711BD" w:rsidRDefault="006711BD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6711BD" w:rsidRDefault="006711BD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711BD" w:rsidRDefault="006711BD" w:rsidP="008D785D">
      <w:pPr>
        <w:pStyle w:val="Title"/>
        <w:rPr>
          <w:rFonts w:ascii="Times New Roman" w:hAnsi="Times New Roman"/>
          <w:b/>
          <w:szCs w:val="24"/>
        </w:rPr>
      </w:pPr>
    </w:p>
    <w:p w:rsidR="006711BD" w:rsidRDefault="006711BD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170/7</w:t>
      </w:r>
    </w:p>
    <w:p w:rsidR="006711BD" w:rsidRDefault="006711BD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6711BD" w:rsidRDefault="006711BD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13 липня 2023 року                                                                                                        м. Кіцмань</w:t>
      </w:r>
    </w:p>
    <w:p w:rsidR="006711BD" w:rsidRDefault="006711BD" w:rsidP="008D785D">
      <w:pPr>
        <w:rPr>
          <w:sz w:val="24"/>
          <w:lang w:val="uk-UA"/>
        </w:rPr>
      </w:pPr>
    </w:p>
    <w:p w:rsidR="006711BD" w:rsidRDefault="006711B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6711BD" w:rsidRPr="003B408E" w:rsidRDefault="006711B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Бойді Олександрі Іванівні</w:t>
      </w:r>
    </w:p>
    <w:p w:rsidR="006711BD" w:rsidRDefault="006711BD" w:rsidP="008D785D">
      <w:pPr>
        <w:jc w:val="both"/>
        <w:rPr>
          <w:b/>
          <w:sz w:val="24"/>
          <w:szCs w:val="24"/>
          <w:lang w:val="uk-UA"/>
        </w:rPr>
      </w:pPr>
    </w:p>
    <w:p w:rsidR="006711BD" w:rsidRDefault="006711BD" w:rsidP="008D785D">
      <w:pPr>
        <w:jc w:val="both"/>
        <w:rPr>
          <w:b/>
          <w:sz w:val="24"/>
          <w:szCs w:val="24"/>
          <w:lang w:val="uk-UA"/>
        </w:rPr>
      </w:pPr>
    </w:p>
    <w:p w:rsidR="006711BD" w:rsidRDefault="006711B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517</w:t>
      </w:r>
      <w:r w:rsidRPr="00AC6A48">
        <w:rPr>
          <w:sz w:val="24"/>
          <w:szCs w:val="24"/>
          <w:lang w:val="uk-UA"/>
        </w:rPr>
        <w:t xml:space="preserve"> від 05.0</w:t>
      </w:r>
      <w:r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гр.Бойди Олександри Іванівни, 19**р.н., яка проживає за адресою: с.Ошихліби, 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придбання ліків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копія виписки з медичної картки стаціонарного хворого видана ОКНП «Буковинський клінічний онкологічний центр»,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 комітет  міської ради</w:t>
      </w:r>
    </w:p>
    <w:p w:rsidR="006711BD" w:rsidRDefault="006711BD" w:rsidP="007B4068">
      <w:pPr>
        <w:jc w:val="both"/>
        <w:rPr>
          <w:bCs/>
          <w:sz w:val="24"/>
          <w:szCs w:val="24"/>
          <w:lang w:val="uk-UA"/>
        </w:rPr>
      </w:pPr>
    </w:p>
    <w:p w:rsidR="006711BD" w:rsidRDefault="006711BD" w:rsidP="00E53F40">
      <w:pPr>
        <w:jc w:val="both"/>
        <w:rPr>
          <w:bCs/>
          <w:sz w:val="24"/>
          <w:szCs w:val="24"/>
          <w:lang w:val="uk-UA"/>
        </w:rPr>
      </w:pPr>
    </w:p>
    <w:p w:rsidR="006711BD" w:rsidRDefault="006711B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6711BD" w:rsidRDefault="006711B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6711BD" w:rsidRDefault="006711B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гр.Бойді Олександрі Іванівні,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с.Ошихліби, 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придбання лікі</w:t>
      </w:r>
      <w:r>
        <w:rPr>
          <w:rFonts w:ascii="Times New Roman" w:hAnsi="Times New Roman"/>
          <w:bCs/>
          <w:szCs w:val="24"/>
        </w:rPr>
        <w:t>в в  сумі 5000 грн. (п’ять тисяч гривень).</w:t>
      </w:r>
    </w:p>
    <w:p w:rsidR="006711BD" w:rsidRDefault="006711B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6711BD" w:rsidRDefault="006711B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6711BD" w:rsidRDefault="006711BD" w:rsidP="00AE462C">
      <w:pPr>
        <w:ind w:firstLine="600"/>
        <w:jc w:val="both"/>
        <w:rPr>
          <w:sz w:val="24"/>
          <w:szCs w:val="24"/>
          <w:lang w:val="uk-UA"/>
        </w:rPr>
      </w:pPr>
    </w:p>
    <w:p w:rsidR="006711BD" w:rsidRPr="008B124A" w:rsidRDefault="006711B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6711BD" w:rsidRDefault="006711BD" w:rsidP="00AE462C">
      <w:pPr>
        <w:ind w:firstLine="600"/>
        <w:jc w:val="both"/>
        <w:rPr>
          <w:sz w:val="24"/>
          <w:szCs w:val="24"/>
          <w:lang w:val="uk-UA"/>
        </w:rPr>
      </w:pPr>
    </w:p>
    <w:p w:rsidR="006711BD" w:rsidRDefault="006711B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6711BD" w:rsidRDefault="006711B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6711BD" w:rsidRDefault="006711B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6711BD" w:rsidSect="00C635C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38D5"/>
    <w:rsid w:val="000068B9"/>
    <w:rsid w:val="00055EAF"/>
    <w:rsid w:val="000807F9"/>
    <w:rsid w:val="0008599E"/>
    <w:rsid w:val="00093D47"/>
    <w:rsid w:val="000C419B"/>
    <w:rsid w:val="001049CC"/>
    <w:rsid w:val="00150E2F"/>
    <w:rsid w:val="001B6DCD"/>
    <w:rsid w:val="001C6A3B"/>
    <w:rsid w:val="00210848"/>
    <w:rsid w:val="0029588C"/>
    <w:rsid w:val="002A4963"/>
    <w:rsid w:val="00340AAA"/>
    <w:rsid w:val="00347C05"/>
    <w:rsid w:val="003624E0"/>
    <w:rsid w:val="003A2FC9"/>
    <w:rsid w:val="003B2E4B"/>
    <w:rsid w:val="003B408E"/>
    <w:rsid w:val="003E3B39"/>
    <w:rsid w:val="00504454"/>
    <w:rsid w:val="00515BB1"/>
    <w:rsid w:val="005376B1"/>
    <w:rsid w:val="005825EA"/>
    <w:rsid w:val="006711BD"/>
    <w:rsid w:val="00687DB1"/>
    <w:rsid w:val="00730D95"/>
    <w:rsid w:val="00747D8D"/>
    <w:rsid w:val="0076044B"/>
    <w:rsid w:val="007B4068"/>
    <w:rsid w:val="007D0E9D"/>
    <w:rsid w:val="007E092E"/>
    <w:rsid w:val="007F0112"/>
    <w:rsid w:val="00801DDB"/>
    <w:rsid w:val="008540CF"/>
    <w:rsid w:val="008B124A"/>
    <w:rsid w:val="008D3DD2"/>
    <w:rsid w:val="008D785D"/>
    <w:rsid w:val="009433B4"/>
    <w:rsid w:val="00991095"/>
    <w:rsid w:val="00A403EE"/>
    <w:rsid w:val="00A73958"/>
    <w:rsid w:val="00A75804"/>
    <w:rsid w:val="00A83486"/>
    <w:rsid w:val="00A97EE5"/>
    <w:rsid w:val="00AB23AD"/>
    <w:rsid w:val="00AC6A48"/>
    <w:rsid w:val="00AE462C"/>
    <w:rsid w:val="00B229E5"/>
    <w:rsid w:val="00B61329"/>
    <w:rsid w:val="00B96261"/>
    <w:rsid w:val="00C37466"/>
    <w:rsid w:val="00C635CC"/>
    <w:rsid w:val="00C8302E"/>
    <w:rsid w:val="00CA4DB2"/>
    <w:rsid w:val="00D24E4F"/>
    <w:rsid w:val="00D506F1"/>
    <w:rsid w:val="00D534D4"/>
    <w:rsid w:val="00D5646C"/>
    <w:rsid w:val="00D869BE"/>
    <w:rsid w:val="00D930A7"/>
    <w:rsid w:val="00DA1936"/>
    <w:rsid w:val="00DA412D"/>
    <w:rsid w:val="00E47621"/>
    <w:rsid w:val="00E53F40"/>
    <w:rsid w:val="00E7431A"/>
    <w:rsid w:val="00EA2C51"/>
    <w:rsid w:val="00F032C9"/>
    <w:rsid w:val="00F2432B"/>
    <w:rsid w:val="00F8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779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350</Words>
  <Characters>1998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2023-07-18T13:36:00Z</cp:lastPrinted>
  <dcterms:created xsi:type="dcterms:W3CDTF">2023-07-07T12:06:00Z</dcterms:created>
  <dcterms:modified xsi:type="dcterms:W3CDTF">2023-07-21T13:59:00Z</dcterms:modified>
</cp:coreProperties>
</file>