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489B" w:rsidRPr="00A461C0" w:rsidRDefault="00B4489B"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51462798" r:id="rId8"/>
        </w:object>
      </w:r>
    </w:p>
    <w:p w:rsidR="00B4489B" w:rsidRPr="00D927B7" w:rsidRDefault="00B4489B" w:rsidP="00EE1455">
      <w:pPr>
        <w:pStyle w:val="1"/>
        <w:ind w:right="-2"/>
        <w:rPr>
          <w:rFonts w:ascii="Times New Roman" w:hAnsi="Times New Roman"/>
          <w:szCs w:val="26"/>
        </w:rPr>
      </w:pPr>
      <w:r w:rsidRPr="00D927B7">
        <w:rPr>
          <w:rFonts w:ascii="Times New Roman" w:hAnsi="Times New Roman"/>
          <w:szCs w:val="26"/>
        </w:rPr>
        <w:t>УКРАЇНА</w:t>
      </w:r>
    </w:p>
    <w:p w:rsidR="00B4489B" w:rsidRPr="00D927B7" w:rsidRDefault="00B4489B"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B4489B" w:rsidRPr="00D927B7" w:rsidRDefault="00B4489B"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B4489B" w:rsidRPr="00D927B7" w:rsidRDefault="00B4489B"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B4489B" w:rsidRPr="00A461C0" w:rsidRDefault="00B4489B"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B4489B" w:rsidRPr="00A461C0" w:rsidRDefault="00B4489B"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B4489B" w:rsidRPr="00A461C0" w:rsidRDefault="00B4489B"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B4489B" w:rsidRDefault="00B4489B" w:rsidP="00EE1455">
      <w:pPr>
        <w:pStyle w:val="Normal2"/>
        <w:jc w:val="right"/>
        <w:rPr>
          <w:rFonts w:ascii="Times New Roman" w:hAnsi="Times New Roman"/>
          <w:b/>
          <w:szCs w:val="24"/>
        </w:rPr>
      </w:pPr>
    </w:p>
    <w:p w:rsidR="00B4489B" w:rsidRDefault="00B4489B" w:rsidP="00EE1455">
      <w:pPr>
        <w:pStyle w:val="Normal2"/>
        <w:jc w:val="center"/>
        <w:rPr>
          <w:rFonts w:ascii="Times New Roman" w:hAnsi="Times New Roman"/>
          <w:b/>
          <w:szCs w:val="24"/>
        </w:rPr>
      </w:pPr>
    </w:p>
    <w:p w:rsidR="00B4489B" w:rsidRPr="00A461C0" w:rsidRDefault="00B4489B"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165/7</w:t>
      </w:r>
    </w:p>
    <w:p w:rsidR="00B4489B" w:rsidRPr="00A461C0" w:rsidRDefault="00B4489B" w:rsidP="00EE1455">
      <w:pPr>
        <w:pStyle w:val="Normal2"/>
        <w:jc w:val="center"/>
        <w:rPr>
          <w:rFonts w:ascii="Times New Roman" w:hAnsi="Times New Roman"/>
          <w:szCs w:val="24"/>
        </w:rPr>
      </w:pPr>
    </w:p>
    <w:p w:rsidR="00B4489B" w:rsidRDefault="00B4489B" w:rsidP="00EE1455">
      <w:pPr>
        <w:pStyle w:val="Normal2"/>
        <w:rPr>
          <w:rFonts w:ascii="Times New Roman" w:hAnsi="Times New Roman"/>
          <w:szCs w:val="24"/>
        </w:rPr>
      </w:pPr>
      <w:r>
        <w:rPr>
          <w:rFonts w:ascii="Times New Roman" w:hAnsi="Times New Roman"/>
          <w:szCs w:val="24"/>
        </w:rPr>
        <w:t>13 липня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м. Кіцмань</w:t>
      </w:r>
    </w:p>
    <w:p w:rsidR="00B4489B" w:rsidRPr="00A461C0" w:rsidRDefault="00B4489B" w:rsidP="00EE1455">
      <w:pPr>
        <w:pStyle w:val="Normal2"/>
        <w:rPr>
          <w:rFonts w:ascii="Times New Roman" w:hAnsi="Times New Roman"/>
          <w:b/>
          <w:szCs w:val="24"/>
        </w:rPr>
      </w:pPr>
    </w:p>
    <w:p w:rsidR="00B4489B" w:rsidRDefault="00B4489B"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B4489B" w:rsidRDefault="00B4489B" w:rsidP="00CC6049">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 xml:space="preserve">ради про доцільність призначення ОСОБА 1 </w:t>
      </w:r>
    </w:p>
    <w:p w:rsidR="00B4489B" w:rsidRDefault="00B4489B" w:rsidP="00CC6049">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B4489B" w:rsidRPr="00014663" w:rsidRDefault="00B4489B" w:rsidP="00CC6049">
      <w:pPr>
        <w:spacing w:line="240" w:lineRule="auto"/>
        <w:contextualSpacing/>
        <w:jc w:val="both"/>
        <w:rPr>
          <w:rFonts w:ascii="Times New Roman" w:hAnsi="Times New Roman"/>
          <w:b/>
          <w:sz w:val="24"/>
          <w:szCs w:val="24"/>
          <w:lang w:val="uk-UA"/>
        </w:rPr>
      </w:pPr>
    </w:p>
    <w:p w:rsidR="00B4489B" w:rsidRPr="00A461C0" w:rsidRDefault="00B4489B" w:rsidP="0032457C">
      <w:pPr>
        <w:contextualSpacing/>
        <w:jc w:val="both"/>
        <w:rPr>
          <w:rFonts w:ascii="Times New Roman" w:hAnsi="Times New Roman"/>
          <w:b/>
          <w:sz w:val="24"/>
          <w:szCs w:val="24"/>
          <w:lang w:val="uk-UA"/>
        </w:rPr>
      </w:pPr>
    </w:p>
    <w:p w:rsidR="00B4489B" w:rsidRDefault="00B4489B"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xml:space="preserve">. </w:t>
      </w:r>
      <w:r>
        <w:rPr>
          <w:rFonts w:ascii="Times New Roman" w:hAnsi="Times New Roman"/>
          <w:sz w:val="24"/>
          <w:szCs w:val="24"/>
          <w:lang w:val="uk-UA"/>
        </w:rPr>
        <w:t>№499</w:t>
      </w:r>
      <w:r w:rsidRPr="00322060">
        <w:rPr>
          <w:rFonts w:ascii="Times New Roman" w:hAnsi="Times New Roman"/>
          <w:sz w:val="24"/>
          <w:szCs w:val="24"/>
          <w:lang w:val="uk-UA"/>
        </w:rPr>
        <w:t xml:space="preserve"> від </w:t>
      </w:r>
      <w:r>
        <w:rPr>
          <w:rFonts w:ascii="Times New Roman" w:hAnsi="Times New Roman"/>
          <w:sz w:val="24"/>
          <w:szCs w:val="24"/>
          <w:lang w:val="uk-UA"/>
        </w:rPr>
        <w:t>29</w:t>
      </w:r>
      <w:r w:rsidRPr="00322060">
        <w:rPr>
          <w:rFonts w:ascii="Times New Roman" w:hAnsi="Times New Roman"/>
          <w:sz w:val="24"/>
          <w:szCs w:val="24"/>
          <w:lang w:val="uk-UA"/>
        </w:rPr>
        <w:t>.</w:t>
      </w:r>
      <w:r>
        <w:rPr>
          <w:rFonts w:ascii="Times New Roman" w:hAnsi="Times New Roman"/>
          <w:sz w:val="24"/>
          <w:szCs w:val="24"/>
          <w:lang w:val="uk-UA"/>
        </w:rPr>
        <w:t>06</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1986р.н.,</w:t>
      </w:r>
      <w:r w:rsidRPr="00014663">
        <w:rPr>
          <w:rFonts w:ascii="Times New Roman" w:hAnsi="Times New Roman"/>
          <w:sz w:val="24"/>
          <w:szCs w:val="24"/>
          <w:lang w:val="uk-UA"/>
        </w:rPr>
        <w:t xml:space="preserve"> який</w:t>
      </w:r>
      <w:r>
        <w:rPr>
          <w:rFonts w:ascii="Times New Roman" w:hAnsi="Times New Roman"/>
          <w:sz w:val="24"/>
          <w:szCs w:val="24"/>
          <w:lang w:val="uk-UA"/>
        </w:rPr>
        <w:t xml:space="preserve"> зареєстрований за адресою: м.Кіцмань, АДРЕСА 1, проживає 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с.Суховерхів, АДРЕСА 2,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1940р.н., інвалідом ІІІгр.,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B4489B" w:rsidRPr="00D40E12" w:rsidRDefault="00B4489B" w:rsidP="00EC0E7D">
      <w:pPr>
        <w:jc w:val="both"/>
        <w:rPr>
          <w:rFonts w:ascii="Times New Roman" w:hAnsi="Times New Roman"/>
          <w:b/>
          <w:sz w:val="24"/>
          <w:szCs w:val="24"/>
          <w:lang w:val="uk-UA"/>
        </w:rPr>
      </w:pPr>
      <w:r w:rsidRPr="00D40E12">
        <w:rPr>
          <w:rFonts w:ascii="Times New Roman" w:hAnsi="Times New Roman"/>
          <w:b/>
          <w:sz w:val="24"/>
          <w:szCs w:val="24"/>
          <w:lang w:val="uk-UA"/>
        </w:rPr>
        <w:t>В И Р І Ш И В:</w:t>
      </w:r>
    </w:p>
    <w:p w:rsidR="00B4489B" w:rsidRDefault="00B4489B"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FD0372">
        <w:rPr>
          <w:rFonts w:ascii="Times New Roman" w:hAnsi="Times New Roman"/>
          <w:bCs/>
          <w:sz w:val="24"/>
          <w:szCs w:val="24"/>
          <w:lang w:val="uk-UA"/>
        </w:rPr>
        <w:t>29.0</w:t>
      </w:r>
      <w:r>
        <w:rPr>
          <w:rFonts w:ascii="Times New Roman" w:hAnsi="Times New Roman"/>
          <w:bCs/>
          <w:sz w:val="24"/>
          <w:szCs w:val="24"/>
          <w:lang w:val="uk-UA"/>
        </w:rPr>
        <w:t>6</w:t>
      </w:r>
      <w:r w:rsidRPr="00FD0372">
        <w:rPr>
          <w:rFonts w:ascii="Times New Roman" w:hAnsi="Times New Roman"/>
          <w:bCs/>
          <w:sz w:val="24"/>
          <w:szCs w:val="24"/>
          <w:lang w:val="uk-UA"/>
        </w:rPr>
        <w:t>.2023р</w:t>
      </w:r>
      <w:r w:rsidRPr="00D77F08">
        <w:rPr>
          <w:rFonts w:ascii="Times New Roman" w:hAnsi="Times New Roman"/>
          <w:bCs/>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гр.ОСОБА 1,</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 проживає 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с.Суховерхів, АДРЕСА 2,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sidRPr="002A51E0">
        <w:rPr>
          <w:rFonts w:ascii="Times New Roman" w:hAnsi="Times New Roman"/>
          <w:sz w:val="24"/>
          <w:szCs w:val="24"/>
          <w:lang w:val="uk-UA"/>
        </w:rPr>
        <w:t xml:space="preserve">над </w:t>
      </w:r>
      <w:r>
        <w:rPr>
          <w:rFonts w:ascii="Times New Roman" w:hAnsi="Times New Roman"/>
          <w:sz w:val="24"/>
          <w:szCs w:val="24"/>
          <w:lang w:val="uk-UA"/>
        </w:rPr>
        <w:t xml:space="preserve">гр.ОСОБА 2, 1940р.н., інвалідом ІІІгр., яка потребує постійного стороннього догляду, зареєстрована та проживає за адресою: с.Суховерхів, АДРЕСА 2, Чернівецького району, Чернівецької області </w:t>
      </w:r>
      <w:r>
        <w:rPr>
          <w:rFonts w:ascii="Times New Roman" w:hAnsi="Times New Roman"/>
          <w:bCs/>
          <w:sz w:val="24"/>
          <w:szCs w:val="24"/>
          <w:lang w:val="uk-UA"/>
        </w:rPr>
        <w:t>(висновок додається).</w:t>
      </w:r>
    </w:p>
    <w:p w:rsidR="00B4489B" w:rsidRDefault="00B4489B"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B4489B" w:rsidRDefault="00B4489B" w:rsidP="000A10DB">
      <w:pPr>
        <w:spacing w:after="0" w:line="240" w:lineRule="auto"/>
        <w:rPr>
          <w:rFonts w:ascii="Times New Roman" w:hAnsi="Times New Roman"/>
          <w:b/>
          <w:sz w:val="24"/>
          <w:szCs w:val="24"/>
          <w:lang w:val="uk-UA"/>
        </w:rPr>
      </w:pPr>
    </w:p>
    <w:p w:rsidR="00B4489B" w:rsidRDefault="00B4489B" w:rsidP="000A10DB">
      <w:pPr>
        <w:spacing w:after="0" w:line="240" w:lineRule="auto"/>
        <w:jc w:val="center"/>
        <w:rPr>
          <w:rFonts w:ascii="Times New Roman" w:hAnsi="Times New Roman"/>
          <w:b/>
          <w:sz w:val="24"/>
          <w:szCs w:val="24"/>
          <w:lang w:val="uk-UA"/>
        </w:rPr>
      </w:pPr>
    </w:p>
    <w:p w:rsidR="00B4489B" w:rsidRDefault="00B4489B"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Сергій БУЛЕГА</w:t>
      </w:r>
    </w:p>
    <w:p w:rsidR="00B4489B" w:rsidRDefault="00B4489B" w:rsidP="000A10DB">
      <w:pPr>
        <w:spacing w:after="0" w:line="240" w:lineRule="auto"/>
        <w:jc w:val="center"/>
        <w:rPr>
          <w:rFonts w:ascii="Times New Roman" w:hAnsi="Times New Roman"/>
          <w:b/>
          <w:sz w:val="24"/>
          <w:szCs w:val="24"/>
          <w:lang w:val="uk-UA"/>
        </w:rPr>
      </w:pPr>
    </w:p>
    <w:p w:rsidR="00B4489B" w:rsidRPr="006E1E18" w:rsidRDefault="00B4489B" w:rsidP="000A10DB">
      <w:pPr>
        <w:spacing w:after="0" w:line="240" w:lineRule="auto"/>
        <w:jc w:val="center"/>
        <w:rPr>
          <w:rFonts w:ascii="Times New Roman" w:hAnsi="Times New Roman"/>
          <w:b/>
          <w:sz w:val="24"/>
          <w:szCs w:val="24"/>
          <w:lang w:val="uk-UA"/>
        </w:rPr>
      </w:pPr>
    </w:p>
    <w:p w:rsidR="00B4489B" w:rsidRDefault="00B4489B"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B4489B"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489B" w:rsidRDefault="00B4489B" w:rsidP="00EE1455">
      <w:pPr>
        <w:spacing w:after="0" w:line="240" w:lineRule="auto"/>
      </w:pPr>
      <w:r>
        <w:separator/>
      </w:r>
    </w:p>
  </w:endnote>
  <w:endnote w:type="continuationSeparator" w:id="0">
    <w:p w:rsidR="00B4489B" w:rsidRDefault="00B4489B"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489B" w:rsidRDefault="00B4489B" w:rsidP="00EE1455">
      <w:pPr>
        <w:spacing w:after="0" w:line="240" w:lineRule="auto"/>
      </w:pPr>
      <w:r>
        <w:separator/>
      </w:r>
    </w:p>
  </w:footnote>
  <w:footnote w:type="continuationSeparator" w:id="0">
    <w:p w:rsidR="00B4489B" w:rsidRDefault="00B4489B"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360A6"/>
    <w:rsid w:val="00056551"/>
    <w:rsid w:val="00060337"/>
    <w:rsid w:val="00064A15"/>
    <w:rsid w:val="00067716"/>
    <w:rsid w:val="000721E5"/>
    <w:rsid w:val="000801AD"/>
    <w:rsid w:val="00080D4D"/>
    <w:rsid w:val="00084EBD"/>
    <w:rsid w:val="000A10DB"/>
    <w:rsid w:val="000A73ED"/>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25556"/>
    <w:rsid w:val="00230B3A"/>
    <w:rsid w:val="00237342"/>
    <w:rsid w:val="00240FCD"/>
    <w:rsid w:val="00250A74"/>
    <w:rsid w:val="002576D7"/>
    <w:rsid w:val="00264FE2"/>
    <w:rsid w:val="00266BE7"/>
    <w:rsid w:val="00267089"/>
    <w:rsid w:val="00267CCA"/>
    <w:rsid w:val="0028366E"/>
    <w:rsid w:val="00284622"/>
    <w:rsid w:val="00286FE1"/>
    <w:rsid w:val="00291462"/>
    <w:rsid w:val="002960F8"/>
    <w:rsid w:val="002A0B05"/>
    <w:rsid w:val="002A3C80"/>
    <w:rsid w:val="002A513D"/>
    <w:rsid w:val="002A51E0"/>
    <w:rsid w:val="002A5869"/>
    <w:rsid w:val="002B2AE1"/>
    <w:rsid w:val="002C02B4"/>
    <w:rsid w:val="002C0CCB"/>
    <w:rsid w:val="002C5056"/>
    <w:rsid w:val="002C7B41"/>
    <w:rsid w:val="002E671A"/>
    <w:rsid w:val="002F13C3"/>
    <w:rsid w:val="0030538B"/>
    <w:rsid w:val="00307527"/>
    <w:rsid w:val="00317427"/>
    <w:rsid w:val="00322060"/>
    <w:rsid w:val="0032457C"/>
    <w:rsid w:val="0032767E"/>
    <w:rsid w:val="00357582"/>
    <w:rsid w:val="00360BB1"/>
    <w:rsid w:val="00362BA7"/>
    <w:rsid w:val="00381C9A"/>
    <w:rsid w:val="00385665"/>
    <w:rsid w:val="003905F6"/>
    <w:rsid w:val="00390733"/>
    <w:rsid w:val="003932AB"/>
    <w:rsid w:val="003A0BB9"/>
    <w:rsid w:val="003B4B8F"/>
    <w:rsid w:val="003C0854"/>
    <w:rsid w:val="003C46DE"/>
    <w:rsid w:val="003E14DD"/>
    <w:rsid w:val="003E38DF"/>
    <w:rsid w:val="003F7D45"/>
    <w:rsid w:val="004075BB"/>
    <w:rsid w:val="0041052A"/>
    <w:rsid w:val="0041454E"/>
    <w:rsid w:val="004301DB"/>
    <w:rsid w:val="004378EF"/>
    <w:rsid w:val="0045417C"/>
    <w:rsid w:val="00465278"/>
    <w:rsid w:val="00471E66"/>
    <w:rsid w:val="00472DF6"/>
    <w:rsid w:val="00481268"/>
    <w:rsid w:val="00484E5D"/>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31E79"/>
    <w:rsid w:val="005345AE"/>
    <w:rsid w:val="00546C2E"/>
    <w:rsid w:val="00551CB4"/>
    <w:rsid w:val="00557546"/>
    <w:rsid w:val="00563891"/>
    <w:rsid w:val="00565E3F"/>
    <w:rsid w:val="00570BEC"/>
    <w:rsid w:val="005740E8"/>
    <w:rsid w:val="005957B4"/>
    <w:rsid w:val="005A06AC"/>
    <w:rsid w:val="005A2F4B"/>
    <w:rsid w:val="005A3A17"/>
    <w:rsid w:val="005B1381"/>
    <w:rsid w:val="005C2DB9"/>
    <w:rsid w:val="005C5A2D"/>
    <w:rsid w:val="005C74B0"/>
    <w:rsid w:val="005D40C1"/>
    <w:rsid w:val="00602142"/>
    <w:rsid w:val="00604203"/>
    <w:rsid w:val="00611699"/>
    <w:rsid w:val="006120F3"/>
    <w:rsid w:val="00622D10"/>
    <w:rsid w:val="00633797"/>
    <w:rsid w:val="0065707F"/>
    <w:rsid w:val="006575FB"/>
    <w:rsid w:val="00664391"/>
    <w:rsid w:val="00670F1B"/>
    <w:rsid w:val="006711AF"/>
    <w:rsid w:val="00691820"/>
    <w:rsid w:val="006A2FB6"/>
    <w:rsid w:val="006D565C"/>
    <w:rsid w:val="006E1E18"/>
    <w:rsid w:val="006E207D"/>
    <w:rsid w:val="006F6DB6"/>
    <w:rsid w:val="00706BA5"/>
    <w:rsid w:val="007115E4"/>
    <w:rsid w:val="00721B83"/>
    <w:rsid w:val="007325FA"/>
    <w:rsid w:val="00747478"/>
    <w:rsid w:val="0075364F"/>
    <w:rsid w:val="007714A7"/>
    <w:rsid w:val="007736C1"/>
    <w:rsid w:val="00784D6A"/>
    <w:rsid w:val="00786948"/>
    <w:rsid w:val="007A3CC7"/>
    <w:rsid w:val="007A4F52"/>
    <w:rsid w:val="007A56E0"/>
    <w:rsid w:val="007B22D0"/>
    <w:rsid w:val="007B55DB"/>
    <w:rsid w:val="007C0A5B"/>
    <w:rsid w:val="007C2ACE"/>
    <w:rsid w:val="007D147B"/>
    <w:rsid w:val="007D19CE"/>
    <w:rsid w:val="007D43E2"/>
    <w:rsid w:val="007D4B7D"/>
    <w:rsid w:val="007E3260"/>
    <w:rsid w:val="007F2004"/>
    <w:rsid w:val="0080056E"/>
    <w:rsid w:val="00803DE7"/>
    <w:rsid w:val="008043C2"/>
    <w:rsid w:val="00816458"/>
    <w:rsid w:val="00825452"/>
    <w:rsid w:val="008423E3"/>
    <w:rsid w:val="00844C39"/>
    <w:rsid w:val="00864A03"/>
    <w:rsid w:val="008662EE"/>
    <w:rsid w:val="008679CC"/>
    <w:rsid w:val="008744E2"/>
    <w:rsid w:val="00881954"/>
    <w:rsid w:val="008A23C6"/>
    <w:rsid w:val="008C43D2"/>
    <w:rsid w:val="008E0317"/>
    <w:rsid w:val="008E0685"/>
    <w:rsid w:val="008E5606"/>
    <w:rsid w:val="008E59B6"/>
    <w:rsid w:val="00910E9F"/>
    <w:rsid w:val="00916591"/>
    <w:rsid w:val="0092462C"/>
    <w:rsid w:val="00925CE1"/>
    <w:rsid w:val="009347C2"/>
    <w:rsid w:val="009377E0"/>
    <w:rsid w:val="00952FA8"/>
    <w:rsid w:val="00954219"/>
    <w:rsid w:val="00954462"/>
    <w:rsid w:val="00955944"/>
    <w:rsid w:val="00974F3F"/>
    <w:rsid w:val="00984EAA"/>
    <w:rsid w:val="00986683"/>
    <w:rsid w:val="009940DC"/>
    <w:rsid w:val="0099573B"/>
    <w:rsid w:val="009957A8"/>
    <w:rsid w:val="00995E2F"/>
    <w:rsid w:val="009A4672"/>
    <w:rsid w:val="009B1BDB"/>
    <w:rsid w:val="009B3A99"/>
    <w:rsid w:val="009C4B9B"/>
    <w:rsid w:val="009C6216"/>
    <w:rsid w:val="009E525A"/>
    <w:rsid w:val="009E6D0F"/>
    <w:rsid w:val="009F6D80"/>
    <w:rsid w:val="00A01EC5"/>
    <w:rsid w:val="00A041B9"/>
    <w:rsid w:val="00A0453D"/>
    <w:rsid w:val="00A0678D"/>
    <w:rsid w:val="00A10D23"/>
    <w:rsid w:val="00A20614"/>
    <w:rsid w:val="00A25E10"/>
    <w:rsid w:val="00A31305"/>
    <w:rsid w:val="00A33D61"/>
    <w:rsid w:val="00A373DA"/>
    <w:rsid w:val="00A3764C"/>
    <w:rsid w:val="00A4367F"/>
    <w:rsid w:val="00A461C0"/>
    <w:rsid w:val="00A717BD"/>
    <w:rsid w:val="00A74573"/>
    <w:rsid w:val="00A920B6"/>
    <w:rsid w:val="00A93821"/>
    <w:rsid w:val="00A94269"/>
    <w:rsid w:val="00A94E39"/>
    <w:rsid w:val="00AA5D75"/>
    <w:rsid w:val="00AB1F9E"/>
    <w:rsid w:val="00AB4240"/>
    <w:rsid w:val="00AB56D4"/>
    <w:rsid w:val="00AC75D9"/>
    <w:rsid w:val="00AD0239"/>
    <w:rsid w:val="00AD0E8A"/>
    <w:rsid w:val="00AD6AA7"/>
    <w:rsid w:val="00AE2905"/>
    <w:rsid w:val="00AE4678"/>
    <w:rsid w:val="00AF2354"/>
    <w:rsid w:val="00AF2744"/>
    <w:rsid w:val="00AF56AD"/>
    <w:rsid w:val="00B01EA2"/>
    <w:rsid w:val="00B144F6"/>
    <w:rsid w:val="00B22744"/>
    <w:rsid w:val="00B4489B"/>
    <w:rsid w:val="00B5288B"/>
    <w:rsid w:val="00B56DDB"/>
    <w:rsid w:val="00B61301"/>
    <w:rsid w:val="00B67C87"/>
    <w:rsid w:val="00B830FA"/>
    <w:rsid w:val="00B92F63"/>
    <w:rsid w:val="00B93771"/>
    <w:rsid w:val="00B96289"/>
    <w:rsid w:val="00BA1E7C"/>
    <w:rsid w:val="00BA510E"/>
    <w:rsid w:val="00BA6310"/>
    <w:rsid w:val="00BB00E6"/>
    <w:rsid w:val="00BC12F1"/>
    <w:rsid w:val="00BC1998"/>
    <w:rsid w:val="00BC54D4"/>
    <w:rsid w:val="00BD21B7"/>
    <w:rsid w:val="00BD2B59"/>
    <w:rsid w:val="00BD2ED6"/>
    <w:rsid w:val="00BD43D0"/>
    <w:rsid w:val="00BD75AD"/>
    <w:rsid w:val="00BE5921"/>
    <w:rsid w:val="00BE63D2"/>
    <w:rsid w:val="00BF77C5"/>
    <w:rsid w:val="00C27860"/>
    <w:rsid w:val="00C405E0"/>
    <w:rsid w:val="00C43706"/>
    <w:rsid w:val="00C46169"/>
    <w:rsid w:val="00C47566"/>
    <w:rsid w:val="00C47671"/>
    <w:rsid w:val="00C50B09"/>
    <w:rsid w:val="00C55E0C"/>
    <w:rsid w:val="00C60FD7"/>
    <w:rsid w:val="00C616C5"/>
    <w:rsid w:val="00C67728"/>
    <w:rsid w:val="00C7644B"/>
    <w:rsid w:val="00C76615"/>
    <w:rsid w:val="00C7670E"/>
    <w:rsid w:val="00C802CE"/>
    <w:rsid w:val="00C911C2"/>
    <w:rsid w:val="00C949F1"/>
    <w:rsid w:val="00C95128"/>
    <w:rsid w:val="00CB2A42"/>
    <w:rsid w:val="00CB4695"/>
    <w:rsid w:val="00CB4E9C"/>
    <w:rsid w:val="00CC07A8"/>
    <w:rsid w:val="00CC6049"/>
    <w:rsid w:val="00CD1368"/>
    <w:rsid w:val="00CD57BE"/>
    <w:rsid w:val="00CF0B1D"/>
    <w:rsid w:val="00D061C6"/>
    <w:rsid w:val="00D106D7"/>
    <w:rsid w:val="00D20D38"/>
    <w:rsid w:val="00D21E01"/>
    <w:rsid w:val="00D3158F"/>
    <w:rsid w:val="00D364CE"/>
    <w:rsid w:val="00D40E12"/>
    <w:rsid w:val="00D42F85"/>
    <w:rsid w:val="00D45A7C"/>
    <w:rsid w:val="00D6668A"/>
    <w:rsid w:val="00D67681"/>
    <w:rsid w:val="00D77F08"/>
    <w:rsid w:val="00D927B7"/>
    <w:rsid w:val="00DA7419"/>
    <w:rsid w:val="00DB0D15"/>
    <w:rsid w:val="00DC18D1"/>
    <w:rsid w:val="00DC27F0"/>
    <w:rsid w:val="00DC78A5"/>
    <w:rsid w:val="00E01FD3"/>
    <w:rsid w:val="00E23853"/>
    <w:rsid w:val="00E26648"/>
    <w:rsid w:val="00E41228"/>
    <w:rsid w:val="00E4280D"/>
    <w:rsid w:val="00E42D65"/>
    <w:rsid w:val="00E4431B"/>
    <w:rsid w:val="00E613C6"/>
    <w:rsid w:val="00E756DD"/>
    <w:rsid w:val="00E80E58"/>
    <w:rsid w:val="00E953B4"/>
    <w:rsid w:val="00EA6322"/>
    <w:rsid w:val="00EB0603"/>
    <w:rsid w:val="00EB6CEC"/>
    <w:rsid w:val="00EC0E7D"/>
    <w:rsid w:val="00EE1455"/>
    <w:rsid w:val="00EE483B"/>
    <w:rsid w:val="00EE69E3"/>
    <w:rsid w:val="00EF14AD"/>
    <w:rsid w:val="00EF6350"/>
    <w:rsid w:val="00EF7370"/>
    <w:rsid w:val="00EF73F4"/>
    <w:rsid w:val="00EF7DA9"/>
    <w:rsid w:val="00F1598C"/>
    <w:rsid w:val="00F17F4B"/>
    <w:rsid w:val="00F30AF4"/>
    <w:rsid w:val="00F35A2A"/>
    <w:rsid w:val="00F42C37"/>
    <w:rsid w:val="00F45E04"/>
    <w:rsid w:val="00F54BF5"/>
    <w:rsid w:val="00F737B3"/>
    <w:rsid w:val="00F774B2"/>
    <w:rsid w:val="00F8056A"/>
    <w:rsid w:val="00F806CD"/>
    <w:rsid w:val="00F85F26"/>
    <w:rsid w:val="00F94F23"/>
    <w:rsid w:val="00FA0D5B"/>
    <w:rsid w:val="00FA12E0"/>
    <w:rsid w:val="00FA7504"/>
    <w:rsid w:val="00FB05D6"/>
    <w:rsid w:val="00FB10E1"/>
    <w:rsid w:val="00FB7CE4"/>
    <w:rsid w:val="00FD0372"/>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428191675">
      <w:marLeft w:val="0"/>
      <w:marRight w:val="0"/>
      <w:marTop w:val="0"/>
      <w:marBottom w:val="0"/>
      <w:divBdr>
        <w:top w:val="none" w:sz="0" w:space="0" w:color="auto"/>
        <w:left w:val="none" w:sz="0" w:space="0" w:color="auto"/>
        <w:bottom w:val="none" w:sz="0" w:space="0" w:color="auto"/>
        <w:right w:val="none" w:sz="0" w:space="0" w:color="auto"/>
      </w:divBdr>
    </w:div>
    <w:div w:id="1428191676">
      <w:marLeft w:val="0"/>
      <w:marRight w:val="0"/>
      <w:marTop w:val="0"/>
      <w:marBottom w:val="0"/>
      <w:divBdr>
        <w:top w:val="none" w:sz="0" w:space="0" w:color="auto"/>
        <w:left w:val="none" w:sz="0" w:space="0" w:color="auto"/>
        <w:bottom w:val="none" w:sz="0" w:space="0" w:color="auto"/>
        <w:right w:val="none" w:sz="0" w:space="0" w:color="auto"/>
      </w:divBdr>
    </w:div>
    <w:div w:id="14281916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1</Pages>
  <Words>299</Words>
  <Characters>1706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6</cp:revision>
  <cp:lastPrinted>2023-07-14T06:33:00Z</cp:lastPrinted>
  <dcterms:created xsi:type="dcterms:W3CDTF">2023-07-07T12:11:00Z</dcterms:created>
  <dcterms:modified xsi:type="dcterms:W3CDTF">2023-07-21T13:40:00Z</dcterms:modified>
</cp:coreProperties>
</file>