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BED" w:rsidRPr="00A461C0" w:rsidRDefault="002A4BED" w:rsidP="00A16D5D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51461922" r:id="rId8"/>
        </w:object>
      </w:r>
    </w:p>
    <w:p w:rsidR="002A4BED" w:rsidRPr="00D927B7" w:rsidRDefault="002A4BE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2A4BED" w:rsidRPr="00D927B7" w:rsidRDefault="002A4BE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A4BED" w:rsidRPr="00D927B7" w:rsidRDefault="002A4BE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A4BED" w:rsidRPr="00D927B7" w:rsidRDefault="002A4BE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A4BED" w:rsidRDefault="002A4BED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2A4BED" w:rsidRDefault="002A4BED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2A4BED" w:rsidRPr="00A461C0" w:rsidRDefault="002A4BE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2A4BED" w:rsidRDefault="002A4BE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A4BED" w:rsidRDefault="002A4BE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2A4BED" w:rsidRDefault="002A4BE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A4BED" w:rsidRPr="00A461C0" w:rsidRDefault="002A4BE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№ </w:t>
      </w:r>
      <w:r>
        <w:rPr>
          <w:rFonts w:ascii="Times New Roman" w:hAnsi="Times New Roman"/>
          <w:b/>
          <w:szCs w:val="24"/>
        </w:rPr>
        <w:t>161/7</w:t>
      </w:r>
    </w:p>
    <w:p w:rsidR="002A4BED" w:rsidRPr="00A461C0" w:rsidRDefault="002A4BE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A4BED" w:rsidRDefault="002A4BE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липня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2A4BED" w:rsidRPr="00A461C0" w:rsidRDefault="002A4BED" w:rsidP="00EE1455">
      <w:pPr>
        <w:pStyle w:val="Normal2"/>
        <w:rPr>
          <w:rFonts w:ascii="Times New Roman" w:hAnsi="Times New Roman"/>
          <w:b/>
          <w:szCs w:val="24"/>
        </w:rPr>
      </w:pPr>
    </w:p>
    <w:p w:rsidR="002A4BED" w:rsidRDefault="002A4BED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2A4BED" w:rsidRDefault="002A4BED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2A4BED" w:rsidRDefault="002A4BED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4BED" w:rsidRDefault="002A4BE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A4BED" w:rsidRPr="00297282" w:rsidRDefault="002A4BED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62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2A4BED" w:rsidRPr="00A461C0" w:rsidRDefault="002A4BE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A4BED" w:rsidRDefault="002A4BED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A4BED" w:rsidRDefault="002A4BED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2A4BED" w:rsidRPr="006B649A" w:rsidRDefault="002A4BED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077F67">
        <w:rPr>
          <w:rFonts w:ascii="Times New Roman" w:hAnsi="Times New Roman"/>
          <w:bCs/>
          <w:sz w:val="24"/>
          <w:szCs w:val="24"/>
          <w:lang w:val="uk-UA"/>
        </w:rPr>
        <w:t xml:space="preserve"> червень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07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2A4BED" w:rsidRPr="0049467A" w:rsidRDefault="002A4BE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2A4BED" w:rsidRDefault="002A4BE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4BED" w:rsidRDefault="002A4BE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4BED" w:rsidRDefault="002A4BE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2A4BED" w:rsidRDefault="002A4BE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2A4BED" w:rsidSect="00077F67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BED" w:rsidRDefault="002A4BED" w:rsidP="00EE1455">
      <w:pPr>
        <w:spacing w:after="0" w:line="240" w:lineRule="auto"/>
      </w:pPr>
      <w:r>
        <w:separator/>
      </w:r>
    </w:p>
  </w:endnote>
  <w:endnote w:type="continuationSeparator" w:id="0">
    <w:p w:rsidR="002A4BED" w:rsidRDefault="002A4BE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BED" w:rsidRDefault="002A4BED" w:rsidP="00EE1455">
      <w:pPr>
        <w:spacing w:after="0" w:line="240" w:lineRule="auto"/>
      </w:pPr>
      <w:r>
        <w:separator/>
      </w:r>
    </w:p>
  </w:footnote>
  <w:footnote w:type="continuationSeparator" w:id="0">
    <w:p w:rsidR="002A4BED" w:rsidRDefault="002A4BE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77F67"/>
    <w:rsid w:val="00080D4D"/>
    <w:rsid w:val="000966F2"/>
    <w:rsid w:val="000A7079"/>
    <w:rsid w:val="000B5805"/>
    <w:rsid w:val="000C2108"/>
    <w:rsid w:val="000C2D57"/>
    <w:rsid w:val="000E1A71"/>
    <w:rsid w:val="000E5091"/>
    <w:rsid w:val="000E63CB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1F66C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A4BED"/>
    <w:rsid w:val="002B3791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457C"/>
    <w:rsid w:val="00360BB1"/>
    <w:rsid w:val="0037758D"/>
    <w:rsid w:val="00385665"/>
    <w:rsid w:val="003D215C"/>
    <w:rsid w:val="003E14DD"/>
    <w:rsid w:val="003E3FED"/>
    <w:rsid w:val="00405F92"/>
    <w:rsid w:val="004101A8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46F6"/>
    <w:rsid w:val="0054571C"/>
    <w:rsid w:val="005553BC"/>
    <w:rsid w:val="0056080C"/>
    <w:rsid w:val="00565E3F"/>
    <w:rsid w:val="005740E8"/>
    <w:rsid w:val="005871DB"/>
    <w:rsid w:val="00595B8D"/>
    <w:rsid w:val="005A2F4B"/>
    <w:rsid w:val="005B2782"/>
    <w:rsid w:val="005B29C8"/>
    <w:rsid w:val="005C3D0F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24E6"/>
    <w:rsid w:val="006837C5"/>
    <w:rsid w:val="00690C43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95F44"/>
    <w:rsid w:val="007B22D0"/>
    <w:rsid w:val="007B6793"/>
    <w:rsid w:val="007E2669"/>
    <w:rsid w:val="007E6625"/>
    <w:rsid w:val="00803DE7"/>
    <w:rsid w:val="008261C2"/>
    <w:rsid w:val="00844C39"/>
    <w:rsid w:val="008744E2"/>
    <w:rsid w:val="008775DC"/>
    <w:rsid w:val="00881954"/>
    <w:rsid w:val="00885039"/>
    <w:rsid w:val="00885136"/>
    <w:rsid w:val="00897759"/>
    <w:rsid w:val="008A23C6"/>
    <w:rsid w:val="008C1648"/>
    <w:rsid w:val="00923C30"/>
    <w:rsid w:val="0092462C"/>
    <w:rsid w:val="00937DF7"/>
    <w:rsid w:val="00954219"/>
    <w:rsid w:val="009629C0"/>
    <w:rsid w:val="00974537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16D5D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4379"/>
    <w:rsid w:val="00D25BDC"/>
    <w:rsid w:val="00D3158F"/>
    <w:rsid w:val="00D40E12"/>
    <w:rsid w:val="00D5587D"/>
    <w:rsid w:val="00D927B7"/>
    <w:rsid w:val="00D95B94"/>
    <w:rsid w:val="00DA44A6"/>
    <w:rsid w:val="00DB20D0"/>
    <w:rsid w:val="00DE3259"/>
    <w:rsid w:val="00DF74A8"/>
    <w:rsid w:val="00E21D41"/>
    <w:rsid w:val="00E41228"/>
    <w:rsid w:val="00E613C6"/>
    <w:rsid w:val="00E70B91"/>
    <w:rsid w:val="00E71F88"/>
    <w:rsid w:val="00E761AC"/>
    <w:rsid w:val="00E905E7"/>
    <w:rsid w:val="00EA6322"/>
    <w:rsid w:val="00EB0603"/>
    <w:rsid w:val="00EC0E7D"/>
    <w:rsid w:val="00EE0997"/>
    <w:rsid w:val="00EE1455"/>
    <w:rsid w:val="00F1598C"/>
    <w:rsid w:val="00F27017"/>
    <w:rsid w:val="00F35A2A"/>
    <w:rsid w:val="00F42C37"/>
    <w:rsid w:val="00F550C1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78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287</Words>
  <Characters>1638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2023-07-14T07:14:00Z</cp:lastPrinted>
  <dcterms:created xsi:type="dcterms:W3CDTF">2023-07-07T12:03:00Z</dcterms:created>
  <dcterms:modified xsi:type="dcterms:W3CDTF">2023-07-21T13:26:00Z</dcterms:modified>
</cp:coreProperties>
</file>