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C6C8A" w:rsidRDefault="000C6C8A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6A68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0697924" r:id="rId5"/>
        </w:object>
      </w:r>
    </w:p>
    <w:p w:rsidR="000C6C8A" w:rsidRDefault="000C6C8A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0C6C8A" w:rsidRDefault="000C6C8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C6C8A" w:rsidRDefault="000C6C8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C6C8A" w:rsidRDefault="000C6C8A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0C6C8A" w:rsidRDefault="000C6C8A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0C6C8A" w:rsidRDefault="000C6C8A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C6C8A" w:rsidRDefault="000C6C8A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C6C8A" w:rsidRDefault="000C6C8A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0C6C8A" w:rsidRDefault="000C6C8A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C6C8A" w:rsidRDefault="000C6C8A" w:rsidP="008D785D">
      <w:pPr>
        <w:pStyle w:val="Title"/>
        <w:rPr>
          <w:rFonts w:ascii="Times New Roman" w:hAnsi="Times New Roman"/>
          <w:b/>
          <w:szCs w:val="24"/>
        </w:rPr>
      </w:pPr>
    </w:p>
    <w:p w:rsidR="000C6C8A" w:rsidRDefault="000C6C8A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0C6C8A" w:rsidRDefault="000C6C8A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0C6C8A" w:rsidRDefault="000C6C8A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0C6C8A" w:rsidRDefault="000C6C8A" w:rsidP="008D785D">
      <w:pPr>
        <w:rPr>
          <w:sz w:val="24"/>
          <w:lang w:val="uk-UA"/>
        </w:rPr>
      </w:pPr>
    </w:p>
    <w:p w:rsidR="000C6C8A" w:rsidRDefault="000C6C8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0C6C8A" w:rsidRPr="003B408E" w:rsidRDefault="000C6C8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Котику Миколі Івановичу</w:t>
      </w:r>
    </w:p>
    <w:p w:rsidR="000C6C8A" w:rsidRDefault="000C6C8A" w:rsidP="008D785D">
      <w:pPr>
        <w:jc w:val="both"/>
        <w:rPr>
          <w:b/>
          <w:sz w:val="24"/>
          <w:szCs w:val="24"/>
          <w:lang w:val="uk-UA"/>
        </w:rPr>
      </w:pPr>
    </w:p>
    <w:p w:rsidR="000C6C8A" w:rsidRDefault="000C6C8A" w:rsidP="008D785D">
      <w:pPr>
        <w:jc w:val="both"/>
        <w:rPr>
          <w:b/>
          <w:sz w:val="24"/>
          <w:szCs w:val="24"/>
          <w:lang w:val="uk-UA"/>
        </w:rPr>
      </w:pPr>
    </w:p>
    <w:p w:rsidR="000C6C8A" w:rsidRDefault="000C6C8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516</w:t>
      </w:r>
      <w:r w:rsidRPr="00AC6A48">
        <w:rPr>
          <w:sz w:val="24"/>
          <w:szCs w:val="24"/>
          <w:lang w:val="uk-UA"/>
        </w:rPr>
        <w:t xml:space="preserve"> від 05.0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гр.Котика Миколи Івановича, 19**р.н., який проживає за адресою: м.Кіцмань, вул.</w:t>
      </w:r>
      <w:r w:rsidRPr="007048A8">
        <w:rPr>
          <w:szCs w:val="24"/>
        </w:rPr>
        <w:t xml:space="preserve"> </w:t>
      </w:r>
      <w:r w:rsidRPr="007048A8">
        <w:rPr>
          <w:sz w:val="24"/>
          <w:szCs w:val="24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C6C8A" w:rsidRDefault="000C6C8A" w:rsidP="007B4068">
      <w:pPr>
        <w:jc w:val="both"/>
        <w:rPr>
          <w:bCs/>
          <w:sz w:val="24"/>
          <w:szCs w:val="24"/>
          <w:lang w:val="uk-UA"/>
        </w:rPr>
      </w:pPr>
    </w:p>
    <w:p w:rsidR="000C6C8A" w:rsidRDefault="000C6C8A" w:rsidP="00E53F40">
      <w:pPr>
        <w:jc w:val="both"/>
        <w:rPr>
          <w:bCs/>
          <w:sz w:val="24"/>
          <w:szCs w:val="24"/>
          <w:lang w:val="uk-UA"/>
        </w:rPr>
      </w:pPr>
    </w:p>
    <w:p w:rsidR="000C6C8A" w:rsidRDefault="000C6C8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C6C8A" w:rsidRDefault="000C6C8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C6C8A" w:rsidRDefault="000C6C8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гр.Котику Миколі Івановичу,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вул.</w:t>
      </w:r>
      <w:r w:rsidRPr="007048A8">
        <w:rPr>
          <w:szCs w:val="24"/>
        </w:rPr>
        <w:t xml:space="preserve"> </w:t>
      </w:r>
      <w:r w:rsidRPr="007048A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придбання лікі</w:t>
      </w:r>
      <w:r>
        <w:rPr>
          <w:rFonts w:ascii="Times New Roman" w:hAnsi="Times New Roman"/>
          <w:bCs/>
          <w:szCs w:val="24"/>
        </w:rPr>
        <w:t>в в  сумі ______ грн. (___________ гривень).</w:t>
      </w:r>
    </w:p>
    <w:p w:rsidR="000C6C8A" w:rsidRDefault="000C6C8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0C6C8A" w:rsidRDefault="000C6C8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0C6C8A" w:rsidRDefault="000C6C8A" w:rsidP="00AE462C">
      <w:pPr>
        <w:ind w:firstLine="600"/>
        <w:jc w:val="both"/>
        <w:rPr>
          <w:sz w:val="24"/>
          <w:szCs w:val="24"/>
          <w:lang w:val="uk-UA"/>
        </w:rPr>
      </w:pPr>
    </w:p>
    <w:p w:rsidR="000C6C8A" w:rsidRPr="008B124A" w:rsidRDefault="000C6C8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C6C8A" w:rsidRDefault="000C6C8A" w:rsidP="00AE462C">
      <w:pPr>
        <w:ind w:firstLine="600"/>
        <w:jc w:val="both"/>
        <w:rPr>
          <w:sz w:val="24"/>
          <w:szCs w:val="24"/>
          <w:lang w:val="uk-UA"/>
        </w:rPr>
      </w:pPr>
    </w:p>
    <w:p w:rsidR="000C6C8A" w:rsidRDefault="000C6C8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C6C8A" w:rsidRDefault="000C6C8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C6C8A" w:rsidRDefault="000C6C8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0C6C8A" w:rsidRDefault="000C6C8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C6C8A" w:rsidRDefault="000C6C8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C6C8A" w:rsidRDefault="000C6C8A" w:rsidP="00AE462C">
      <w:pPr>
        <w:rPr>
          <w:b/>
          <w:sz w:val="24"/>
          <w:szCs w:val="24"/>
          <w:lang w:val="uk-UA"/>
        </w:rPr>
      </w:pPr>
    </w:p>
    <w:p w:rsidR="000C6C8A" w:rsidRDefault="000C6C8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C6C8A" w:rsidSect="00EC46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C419B"/>
    <w:rsid w:val="000C6C8A"/>
    <w:rsid w:val="00150E2F"/>
    <w:rsid w:val="0017417E"/>
    <w:rsid w:val="001B6DCD"/>
    <w:rsid w:val="001C6A3B"/>
    <w:rsid w:val="00210848"/>
    <w:rsid w:val="002A4963"/>
    <w:rsid w:val="00340AAA"/>
    <w:rsid w:val="003624E0"/>
    <w:rsid w:val="003B408E"/>
    <w:rsid w:val="003D193A"/>
    <w:rsid w:val="003E3B39"/>
    <w:rsid w:val="003E3CC6"/>
    <w:rsid w:val="004027F1"/>
    <w:rsid w:val="004A4E44"/>
    <w:rsid w:val="00504454"/>
    <w:rsid w:val="00515BB1"/>
    <w:rsid w:val="00524910"/>
    <w:rsid w:val="005376B1"/>
    <w:rsid w:val="005825EA"/>
    <w:rsid w:val="005867DE"/>
    <w:rsid w:val="00684025"/>
    <w:rsid w:val="00692511"/>
    <w:rsid w:val="006A6828"/>
    <w:rsid w:val="007048A8"/>
    <w:rsid w:val="00747D8D"/>
    <w:rsid w:val="0076044B"/>
    <w:rsid w:val="007B4068"/>
    <w:rsid w:val="007D0E9D"/>
    <w:rsid w:val="007F0112"/>
    <w:rsid w:val="008B124A"/>
    <w:rsid w:val="008D785D"/>
    <w:rsid w:val="00916D51"/>
    <w:rsid w:val="00991095"/>
    <w:rsid w:val="009F0E92"/>
    <w:rsid w:val="00A75804"/>
    <w:rsid w:val="00A83486"/>
    <w:rsid w:val="00AB23AD"/>
    <w:rsid w:val="00AC6A48"/>
    <w:rsid w:val="00AE462C"/>
    <w:rsid w:val="00B61329"/>
    <w:rsid w:val="00B96261"/>
    <w:rsid w:val="00C37466"/>
    <w:rsid w:val="00CA4DB2"/>
    <w:rsid w:val="00CB2830"/>
    <w:rsid w:val="00D534D4"/>
    <w:rsid w:val="00D869BE"/>
    <w:rsid w:val="00D930A7"/>
    <w:rsid w:val="00DA1936"/>
    <w:rsid w:val="00DA412D"/>
    <w:rsid w:val="00E240FA"/>
    <w:rsid w:val="00E53F40"/>
    <w:rsid w:val="00E7431A"/>
    <w:rsid w:val="00EA2C51"/>
    <w:rsid w:val="00EC46A4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343</Words>
  <Characters>1960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2023-07-07T12:07:00Z</dcterms:created>
  <dcterms:modified xsi:type="dcterms:W3CDTF">2023-07-12T17:12:00Z</dcterms:modified>
</cp:coreProperties>
</file>