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751BD" w:rsidRDefault="00B751BD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1E128A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5" o:title=""/>
          </v:shape>
          <o:OLEObject Type="Embed" ProgID="Paint.Picture" ShapeID="_x0000_i1025" DrawAspect="Content" ObjectID="_1750697853" r:id="rId6"/>
        </w:object>
      </w:r>
    </w:p>
    <w:p w:rsidR="00B751BD" w:rsidRDefault="00B751BD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751BD" w:rsidRDefault="00B751B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751BD" w:rsidRDefault="00B751BD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751BD" w:rsidRDefault="00B751BD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751BD" w:rsidRDefault="00B751BD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751BD" w:rsidRDefault="00B751BD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751BD" w:rsidRDefault="00B751BD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751BD" w:rsidRDefault="00B751BD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B751BD" w:rsidRDefault="00B751BD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751BD" w:rsidRDefault="00B751BD" w:rsidP="008D785D">
      <w:pPr>
        <w:pStyle w:val="Title"/>
        <w:rPr>
          <w:rFonts w:ascii="Times New Roman" w:hAnsi="Times New Roman"/>
          <w:b/>
          <w:szCs w:val="24"/>
        </w:rPr>
      </w:pPr>
    </w:p>
    <w:p w:rsidR="00B751BD" w:rsidRDefault="00B751BD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B751BD" w:rsidRDefault="00B751BD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B751BD" w:rsidRDefault="00B751BD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B751BD" w:rsidRDefault="00B751BD" w:rsidP="008D785D">
      <w:pPr>
        <w:rPr>
          <w:sz w:val="24"/>
          <w:lang w:val="uk-UA"/>
        </w:rPr>
      </w:pPr>
    </w:p>
    <w:p w:rsidR="00B751BD" w:rsidRDefault="00B75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B751BD" w:rsidRDefault="00B75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жителям с.Ошихліби, які потерпіли</w:t>
      </w:r>
    </w:p>
    <w:p w:rsidR="00B751BD" w:rsidRPr="003B408E" w:rsidRDefault="00B751B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внаслідок стихійного лиха</w:t>
      </w:r>
    </w:p>
    <w:p w:rsidR="00B751BD" w:rsidRDefault="00B751BD" w:rsidP="008D785D">
      <w:pPr>
        <w:jc w:val="both"/>
        <w:rPr>
          <w:b/>
          <w:sz w:val="24"/>
          <w:szCs w:val="24"/>
          <w:lang w:val="uk-UA"/>
        </w:rPr>
      </w:pPr>
    </w:p>
    <w:p w:rsidR="00B751BD" w:rsidRDefault="00B751B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</w:t>
      </w:r>
      <w:r>
        <w:rPr>
          <w:sz w:val="24"/>
          <w:szCs w:val="24"/>
          <w:lang w:val="uk-UA"/>
        </w:rPr>
        <w:t xml:space="preserve">и жителів с.Ошихліби, потерпілих внаслідок сильних зливових дощів: </w:t>
      </w:r>
      <w:r w:rsidRPr="007B4068">
        <w:rPr>
          <w:sz w:val="24"/>
          <w:szCs w:val="24"/>
          <w:lang w:val="uk-UA"/>
        </w:rPr>
        <w:t>вх.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133</w:t>
      </w:r>
      <w:r w:rsidRPr="00AC6A48">
        <w:rPr>
          <w:sz w:val="24"/>
          <w:szCs w:val="24"/>
          <w:lang w:val="uk-UA"/>
        </w:rPr>
        <w:t xml:space="preserve"> від 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7</w:t>
      </w:r>
      <w:r w:rsidRPr="00AC6A48">
        <w:rPr>
          <w:sz w:val="24"/>
          <w:szCs w:val="24"/>
          <w:lang w:val="uk-UA"/>
        </w:rPr>
        <w:t>.2023р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гр.Миронів Ольги Миколаївни, яка проживає за адресою: с.Ошихліби, вул.АДРЕСА 1, вх.№134 від 07.07.2023р. гр.Андрійчук Орисі Адамівни, яка проживає за адресою: с.Ошихліби, вул.АДРЕСА 2,  вх.№132 від 07.07.2023р. </w:t>
      </w:r>
      <w:bookmarkStart w:id="1" w:name="_Hlk140069146"/>
      <w:r>
        <w:rPr>
          <w:sz w:val="24"/>
          <w:szCs w:val="24"/>
          <w:lang w:val="uk-UA"/>
        </w:rPr>
        <w:t>гр.Стикіної Євдокії Власівни, яка проживає за адресою: с.Ошихліби, вул.АДРЕСА 3,</w:t>
      </w:r>
      <w:bookmarkEnd w:id="1"/>
      <w:r w:rsidRPr="00953F86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вх.№135 від 07.07.2023р. </w:t>
      </w:r>
      <w:bookmarkStart w:id="2" w:name="_Hlk140069185"/>
      <w:r>
        <w:rPr>
          <w:sz w:val="24"/>
          <w:szCs w:val="24"/>
          <w:lang w:val="uk-UA"/>
        </w:rPr>
        <w:t>гр.Лисничук Марії Михайлівни, яка проживає за адресою: с.Ошихліби, провул.АДРЕСА 4,</w:t>
      </w:r>
      <w:bookmarkEnd w:id="2"/>
      <w:r>
        <w:rPr>
          <w:sz w:val="24"/>
          <w:szCs w:val="24"/>
          <w:lang w:val="uk-UA"/>
        </w:rPr>
        <w:t xml:space="preserve"> вх.№131 від 07.07.2023р. гр.Нявчук Наталі Якімівни, яка проживає за адресою: с.Ошихліби, вул.АДРЕСА 5, вх.№138 від 07.07.2023р. </w:t>
      </w:r>
      <w:bookmarkStart w:id="3" w:name="_Hlk140069250"/>
      <w:r>
        <w:rPr>
          <w:sz w:val="24"/>
          <w:szCs w:val="24"/>
          <w:lang w:val="uk-UA"/>
        </w:rPr>
        <w:t>гр.Красовської Ольги Іванівни, яка проживає за адресою: с.Ошихліби, вул.АДРЕСА 6,</w:t>
      </w:r>
      <w:bookmarkEnd w:id="3"/>
      <w:r>
        <w:rPr>
          <w:sz w:val="24"/>
          <w:szCs w:val="24"/>
          <w:lang w:val="uk-UA"/>
        </w:rPr>
        <w:t xml:space="preserve"> вх.№130 від 07.07.2023р. </w:t>
      </w:r>
      <w:bookmarkStart w:id="4" w:name="_Hlk140069276"/>
      <w:r>
        <w:rPr>
          <w:sz w:val="24"/>
          <w:szCs w:val="24"/>
          <w:lang w:val="uk-UA"/>
        </w:rPr>
        <w:t xml:space="preserve">гр.Лупул Марії Олександрівни, яка проживає за адресою: с.Ошихліби, вул.АДРЕСА 7,  </w:t>
      </w:r>
      <w:bookmarkEnd w:id="4"/>
      <w:r>
        <w:rPr>
          <w:sz w:val="24"/>
          <w:szCs w:val="24"/>
          <w:lang w:val="uk-UA"/>
        </w:rPr>
        <w:t xml:space="preserve">вх.№128 від 07.07.2023р. гр.Матіос Катерини Дмитрівни, яка проживає за адресою: с.Ошихліби, вул.АДРЕСА 8, вх.№137 від 07.07.2023р. гр.Бабюка Івана Олексійовича, який проживає за адресою: с.Ошихліби, вул.АДРЕСА 9, вх.№136 від 07.07.2023р. гр.Бойди Ігора Васильовича, який проживає за адресою: с.Ошихліби, вул.АДРЕСА 10, вх.№129 від 07.07.2023р. гр.Андрійчука Миколи Васильовича, який проживає за адресою: с.Ошихліби, вул.АДРЕСА 11, щодо надання матеріальної допомоги на відшкодування матеріальних збитків </w:t>
      </w:r>
      <w:r w:rsidRPr="009F18C6">
        <w:rPr>
          <w:sz w:val="24"/>
          <w:szCs w:val="24"/>
          <w:lang w:val="uk-UA"/>
        </w:rPr>
        <w:t>внаслідок стихійного лиха</w:t>
      </w:r>
      <w:r w:rsidRPr="009F18C6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>ї</w:t>
      </w:r>
      <w:r w:rsidRPr="008B124A">
        <w:rPr>
          <w:bCs/>
          <w:sz w:val="24"/>
          <w:szCs w:val="24"/>
          <w:lang w:val="uk-UA"/>
        </w:rPr>
        <w:t xml:space="preserve"> паспорт</w:t>
      </w:r>
      <w:r>
        <w:rPr>
          <w:bCs/>
          <w:sz w:val="24"/>
          <w:szCs w:val="24"/>
          <w:lang w:val="uk-UA"/>
        </w:rPr>
        <w:t>ів</w:t>
      </w:r>
      <w:r w:rsidRPr="008B124A">
        <w:rPr>
          <w:bCs/>
          <w:sz w:val="24"/>
          <w:szCs w:val="24"/>
          <w:lang w:val="uk-UA"/>
        </w:rPr>
        <w:t xml:space="preserve"> та  ідентифікаційн</w:t>
      </w:r>
      <w:r>
        <w:rPr>
          <w:bCs/>
          <w:sz w:val="24"/>
          <w:szCs w:val="24"/>
          <w:lang w:val="uk-UA"/>
        </w:rPr>
        <w:t>их</w:t>
      </w:r>
      <w:r w:rsidRPr="008B124A">
        <w:rPr>
          <w:bCs/>
          <w:sz w:val="24"/>
          <w:szCs w:val="24"/>
          <w:lang w:val="uk-UA"/>
        </w:rPr>
        <w:t xml:space="preserve">  номер</w:t>
      </w:r>
      <w:r>
        <w:rPr>
          <w:bCs/>
          <w:sz w:val="24"/>
          <w:szCs w:val="24"/>
          <w:lang w:val="uk-UA"/>
        </w:rPr>
        <w:t>ів</w:t>
      </w:r>
      <w:r w:rsidRPr="008B124A">
        <w:rPr>
          <w:bCs/>
          <w:sz w:val="24"/>
          <w:szCs w:val="24"/>
          <w:lang w:val="uk-UA"/>
        </w:rPr>
        <w:t xml:space="preserve">, </w:t>
      </w:r>
      <w:r>
        <w:rPr>
          <w:bCs/>
          <w:sz w:val="24"/>
          <w:szCs w:val="24"/>
          <w:lang w:val="uk-UA"/>
        </w:rPr>
        <w:t xml:space="preserve"> акти обстежень підтоплених господарств та земельних ділянок,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і</w:t>
      </w:r>
      <w:r w:rsidRPr="008B124A">
        <w:rPr>
          <w:bCs/>
          <w:sz w:val="24"/>
          <w:szCs w:val="24"/>
          <w:lang w:val="uk-UA"/>
        </w:rPr>
        <w:t xml:space="preserve"> рахунк</w:t>
      </w:r>
      <w:r>
        <w:rPr>
          <w:bCs/>
          <w:sz w:val="24"/>
          <w:szCs w:val="24"/>
          <w:lang w:val="uk-UA"/>
        </w:rPr>
        <w:t>и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751BD" w:rsidRDefault="00B751BD" w:rsidP="00E53F40">
      <w:pPr>
        <w:jc w:val="both"/>
        <w:rPr>
          <w:bCs/>
          <w:sz w:val="24"/>
          <w:szCs w:val="24"/>
          <w:lang w:val="uk-UA"/>
        </w:rPr>
      </w:pPr>
    </w:p>
    <w:p w:rsidR="00B751BD" w:rsidRDefault="00B751BD" w:rsidP="009F18C6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751BD" w:rsidRDefault="00B751BD" w:rsidP="009F18C6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751BD" w:rsidRDefault="00B751BD" w:rsidP="00E00221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1. Виділити матеріальну допомогу </w:t>
      </w:r>
      <w:r w:rsidRPr="009F18C6">
        <w:rPr>
          <w:rFonts w:ascii="Times New Roman" w:hAnsi="Times New Roman"/>
          <w:szCs w:val="24"/>
        </w:rPr>
        <w:t>гр.Миронів Оль</w:t>
      </w:r>
      <w:r>
        <w:rPr>
          <w:rFonts w:ascii="Times New Roman" w:hAnsi="Times New Roman"/>
          <w:szCs w:val="24"/>
        </w:rPr>
        <w:t>зі</w:t>
      </w:r>
      <w:r w:rsidRPr="009F18C6">
        <w:rPr>
          <w:rFonts w:ascii="Times New Roman" w:hAnsi="Times New Roman"/>
          <w:szCs w:val="24"/>
        </w:rPr>
        <w:t xml:space="preserve"> Миколаївн</w:t>
      </w:r>
      <w:r>
        <w:rPr>
          <w:rFonts w:ascii="Times New Roman" w:hAnsi="Times New Roman"/>
          <w:szCs w:val="24"/>
        </w:rPr>
        <w:t>і</w:t>
      </w:r>
      <w:r w:rsidRPr="009F18C6">
        <w:rPr>
          <w:rFonts w:ascii="Times New Roman" w:hAnsi="Times New Roman"/>
          <w:szCs w:val="24"/>
        </w:rPr>
        <w:t xml:space="preserve">, яка проживає за адресою: с.Ошихліби, </w:t>
      </w:r>
      <w:r>
        <w:rPr>
          <w:rFonts w:ascii="Times New Roman" w:hAnsi="Times New Roman"/>
          <w:szCs w:val="24"/>
        </w:rPr>
        <w:t>АДРЕСА 1</w:t>
      </w:r>
      <w:r w:rsidRPr="009F18C6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195441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          2. Виділити матеріальну допомогу </w:t>
      </w:r>
      <w:r w:rsidRPr="009F18C6">
        <w:rPr>
          <w:rFonts w:ascii="Times New Roman" w:hAnsi="Times New Roman"/>
          <w:szCs w:val="24"/>
        </w:rPr>
        <w:t>гр.Андрійчук Орисі Адамівн</w:t>
      </w:r>
      <w:r>
        <w:rPr>
          <w:rFonts w:ascii="Times New Roman" w:hAnsi="Times New Roman"/>
          <w:szCs w:val="24"/>
        </w:rPr>
        <w:t>і</w:t>
      </w:r>
      <w:r w:rsidRPr="009F18C6">
        <w:rPr>
          <w:rFonts w:ascii="Times New Roman" w:hAnsi="Times New Roman"/>
          <w:szCs w:val="24"/>
        </w:rPr>
        <w:t>, яка проживає за адресою: с.Ошихліби, вул.</w:t>
      </w:r>
      <w:r w:rsidRPr="00FE36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АДРЕСА 2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36179D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3. </w:t>
      </w:r>
      <w:r>
        <w:rPr>
          <w:rFonts w:ascii="Times New Roman" w:hAnsi="Times New Roman"/>
          <w:szCs w:val="24"/>
        </w:rPr>
        <w:t>Виділити матеріальну допомогу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bCs/>
          <w:szCs w:val="24"/>
        </w:rPr>
        <w:t>гр.Стикін</w:t>
      </w:r>
      <w:r>
        <w:rPr>
          <w:rFonts w:ascii="Times New Roman" w:hAnsi="Times New Roman"/>
          <w:bCs/>
          <w:szCs w:val="24"/>
        </w:rPr>
        <w:t>ій</w:t>
      </w:r>
      <w:r w:rsidRPr="009F18C6">
        <w:rPr>
          <w:rFonts w:ascii="Times New Roman" w:hAnsi="Times New Roman"/>
          <w:bCs/>
          <w:szCs w:val="24"/>
        </w:rPr>
        <w:t xml:space="preserve"> Євдокії Власів</w:t>
      </w:r>
      <w:r>
        <w:rPr>
          <w:rFonts w:ascii="Times New Roman" w:hAnsi="Times New Roman"/>
          <w:bCs/>
          <w:szCs w:val="24"/>
        </w:rPr>
        <w:t>ні</w:t>
      </w:r>
      <w:r w:rsidRPr="009F18C6">
        <w:rPr>
          <w:rFonts w:ascii="Times New Roman" w:hAnsi="Times New Roman"/>
          <w:bCs/>
          <w:szCs w:val="24"/>
        </w:rPr>
        <w:t>, яка проживає за адресою: с.Ошихліби, вул.</w:t>
      </w:r>
      <w:r w:rsidRPr="00FE36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3</w:t>
      </w:r>
      <w:r w:rsidRPr="009F18C6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173F0A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4. </w:t>
      </w:r>
      <w:r>
        <w:rPr>
          <w:rFonts w:ascii="Times New Roman" w:hAnsi="Times New Roman"/>
          <w:szCs w:val="24"/>
        </w:rPr>
        <w:t>Виділити матеріальну допомогу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bCs/>
          <w:szCs w:val="24"/>
        </w:rPr>
        <w:t>гр.Лисничук Марії Михайлівн</w:t>
      </w:r>
      <w:r>
        <w:rPr>
          <w:rFonts w:ascii="Times New Roman" w:hAnsi="Times New Roman"/>
          <w:bCs/>
          <w:szCs w:val="24"/>
        </w:rPr>
        <w:t>і</w:t>
      </w:r>
      <w:r w:rsidRPr="009F18C6">
        <w:rPr>
          <w:rFonts w:ascii="Times New Roman" w:hAnsi="Times New Roman"/>
          <w:bCs/>
          <w:szCs w:val="24"/>
        </w:rPr>
        <w:t>, яка проживає за адресою: с.Ошихліби, провул.</w:t>
      </w:r>
      <w:r w:rsidRPr="00FE36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4</w:t>
      </w:r>
      <w:r w:rsidRPr="009F18C6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561E61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5.</w:t>
      </w:r>
      <w:r w:rsidRPr="00561E61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Виділити матеріальну допомогу</w:t>
      </w:r>
      <w:r>
        <w:rPr>
          <w:rFonts w:ascii="Times New Roman" w:hAnsi="Times New Roman"/>
          <w:bCs/>
          <w:szCs w:val="24"/>
        </w:rPr>
        <w:t xml:space="preserve"> </w:t>
      </w:r>
      <w:r w:rsidRPr="00EE51B3">
        <w:rPr>
          <w:rFonts w:ascii="Times New Roman" w:hAnsi="Times New Roman"/>
          <w:bCs/>
          <w:szCs w:val="24"/>
        </w:rPr>
        <w:t>гр.Нявчук Наталі Якімівн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>, яка проживає за адресою: с.Ошихліби, вул.</w:t>
      </w:r>
      <w:r w:rsidRPr="00FE36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5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F02ED9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6.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гр.Красовськ</w:t>
      </w:r>
      <w:r>
        <w:rPr>
          <w:rFonts w:ascii="Times New Roman" w:hAnsi="Times New Roman"/>
          <w:bCs/>
          <w:szCs w:val="24"/>
        </w:rPr>
        <w:t>ій</w:t>
      </w:r>
      <w:r w:rsidRPr="00EE51B3">
        <w:rPr>
          <w:rFonts w:ascii="Times New Roman" w:hAnsi="Times New Roman"/>
          <w:bCs/>
          <w:szCs w:val="24"/>
        </w:rPr>
        <w:t xml:space="preserve"> Оль</w:t>
      </w:r>
      <w:r>
        <w:rPr>
          <w:rFonts w:ascii="Times New Roman" w:hAnsi="Times New Roman"/>
          <w:bCs/>
          <w:szCs w:val="24"/>
        </w:rPr>
        <w:t>зі</w:t>
      </w:r>
      <w:r w:rsidRPr="00EE51B3">
        <w:rPr>
          <w:rFonts w:ascii="Times New Roman" w:hAnsi="Times New Roman"/>
          <w:bCs/>
          <w:szCs w:val="24"/>
        </w:rPr>
        <w:t xml:space="preserve"> Іванівн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>, яка проживає за адресою: с.Ошихліби, вул.</w:t>
      </w:r>
      <w:r w:rsidRPr="00FE36D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6</w:t>
      </w:r>
      <w:r w:rsidRPr="00EE51B3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F02ED9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7.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гр.Лупул Марії Олександрівн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>, яка проживає за адресою: с.Ошихліби, вул.</w:t>
      </w:r>
      <w:r w:rsidRPr="00F876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7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F02ED9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8.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гр.Матіос Катерин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 Дмитрівн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>, яка проживає за адресою: с.Ошихліби, вул.</w:t>
      </w:r>
      <w:r w:rsidRPr="00F876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8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DE6F32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9.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гр.Бабюк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Іван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Олексійович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>, який проживає за адресою: с.Ошихліби, вул.</w:t>
      </w:r>
      <w:r w:rsidRPr="00F876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9</w:t>
      </w:r>
      <w:r w:rsidRPr="00EE51B3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0F6B9C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10.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гр.Бойд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 Ігор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Васильович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>, який проживає за адресою: с.Ошихліби, вул.</w:t>
      </w:r>
      <w:r w:rsidRPr="00F876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10</w:t>
      </w:r>
      <w:r w:rsidRPr="00EE51B3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p w:rsidR="00B751BD" w:rsidRDefault="00B751BD" w:rsidP="000F6B9C">
      <w:pPr>
        <w:pStyle w:val="12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           11. </w:t>
      </w:r>
      <w:r>
        <w:rPr>
          <w:rFonts w:ascii="Times New Roman" w:hAnsi="Times New Roman"/>
          <w:szCs w:val="24"/>
        </w:rPr>
        <w:t xml:space="preserve">Виділити матеріальну допомогу </w:t>
      </w:r>
      <w:r w:rsidRPr="00EE51B3">
        <w:rPr>
          <w:rFonts w:ascii="Times New Roman" w:hAnsi="Times New Roman"/>
          <w:bCs/>
          <w:szCs w:val="24"/>
        </w:rPr>
        <w:t>гр.Андрійчук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 xml:space="preserve"> Микол</w:t>
      </w:r>
      <w:r>
        <w:rPr>
          <w:rFonts w:ascii="Times New Roman" w:hAnsi="Times New Roman"/>
          <w:bCs/>
          <w:szCs w:val="24"/>
        </w:rPr>
        <w:t>і</w:t>
      </w:r>
      <w:r w:rsidRPr="00EE51B3">
        <w:rPr>
          <w:rFonts w:ascii="Times New Roman" w:hAnsi="Times New Roman"/>
          <w:bCs/>
          <w:szCs w:val="24"/>
        </w:rPr>
        <w:t xml:space="preserve"> Васильович</w:t>
      </w:r>
      <w:r>
        <w:rPr>
          <w:rFonts w:ascii="Times New Roman" w:hAnsi="Times New Roman"/>
          <w:bCs/>
          <w:szCs w:val="24"/>
        </w:rPr>
        <w:t>у</w:t>
      </w:r>
      <w:r w:rsidRPr="00EE51B3">
        <w:rPr>
          <w:rFonts w:ascii="Times New Roman" w:hAnsi="Times New Roman"/>
          <w:bCs/>
          <w:szCs w:val="24"/>
        </w:rPr>
        <w:t>, який проживає за адресою: с.Ошихліби, вул.</w:t>
      </w:r>
      <w:r w:rsidRPr="00F876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11</w:t>
      </w:r>
      <w:r w:rsidRPr="00EE51B3">
        <w:rPr>
          <w:rFonts w:ascii="Times New Roman" w:hAnsi="Times New Roman"/>
          <w:bCs/>
          <w:szCs w:val="24"/>
        </w:rPr>
        <w:t xml:space="preserve">, </w:t>
      </w:r>
      <w:r w:rsidRPr="009F18C6">
        <w:rPr>
          <w:rFonts w:ascii="Times New Roman" w:hAnsi="Times New Roman"/>
          <w:szCs w:val="24"/>
        </w:rPr>
        <w:t>на відшкодування матеріальних збитків</w:t>
      </w:r>
      <w:r>
        <w:rPr>
          <w:rFonts w:ascii="Times New Roman" w:hAnsi="Times New Roman"/>
          <w:szCs w:val="24"/>
        </w:rPr>
        <w:t>, завданих господарству</w:t>
      </w:r>
      <w:r w:rsidRPr="009F18C6">
        <w:rPr>
          <w:rFonts w:ascii="Times New Roman" w:hAnsi="Times New Roman"/>
          <w:szCs w:val="24"/>
        </w:rPr>
        <w:t xml:space="preserve"> внаслідок стихійного лиха</w:t>
      </w:r>
      <w:r w:rsidRPr="009F18C6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___________ грн. (___________ гривень).</w:t>
      </w:r>
    </w:p>
    <w:bookmarkEnd w:id="0"/>
    <w:p w:rsidR="00B751BD" w:rsidRDefault="00B751BD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12. Відділу бухгалтерського обліку та звітності (Чорней І.В.) перерахувати кошти на банківський рахунок, вказаний заявниками.</w:t>
      </w:r>
    </w:p>
    <w:p w:rsidR="00B751BD" w:rsidRPr="008B124A" w:rsidRDefault="00B751BD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13.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B751BD" w:rsidRDefault="00B751BD" w:rsidP="00AE462C">
      <w:pPr>
        <w:ind w:firstLine="600"/>
        <w:jc w:val="both"/>
        <w:rPr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751BD" w:rsidRDefault="00B751BD" w:rsidP="004164B1">
      <w:pPr>
        <w:ind w:firstLine="709"/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751BD" w:rsidRDefault="00B751BD" w:rsidP="00AE462C">
      <w:pPr>
        <w:rPr>
          <w:b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751BD" w:rsidRDefault="00B751BD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B751BD" w:rsidSect="0087719C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373B70"/>
    <w:multiLevelType w:val="hybridMultilevel"/>
    <w:tmpl w:val="ED962E4A"/>
    <w:lvl w:ilvl="0" w:tplc="F1D05464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624D"/>
    <w:rsid w:val="00055EAF"/>
    <w:rsid w:val="000807F9"/>
    <w:rsid w:val="0008599E"/>
    <w:rsid w:val="000C419B"/>
    <w:rsid w:val="000F1175"/>
    <w:rsid w:val="000F6B9C"/>
    <w:rsid w:val="00141553"/>
    <w:rsid w:val="00150E2F"/>
    <w:rsid w:val="00173F0A"/>
    <w:rsid w:val="00195441"/>
    <w:rsid w:val="001B06B1"/>
    <w:rsid w:val="001B6DCD"/>
    <w:rsid w:val="001C6A3B"/>
    <w:rsid w:val="001C7F6A"/>
    <w:rsid w:val="001E128A"/>
    <w:rsid w:val="00210848"/>
    <w:rsid w:val="00247210"/>
    <w:rsid w:val="002912CD"/>
    <w:rsid w:val="00293EFC"/>
    <w:rsid w:val="002A4963"/>
    <w:rsid w:val="00340AAA"/>
    <w:rsid w:val="0036179D"/>
    <w:rsid w:val="003624E0"/>
    <w:rsid w:val="003B408E"/>
    <w:rsid w:val="003E3B39"/>
    <w:rsid w:val="004164B1"/>
    <w:rsid w:val="004625AC"/>
    <w:rsid w:val="00474EEC"/>
    <w:rsid w:val="00504454"/>
    <w:rsid w:val="00515BB1"/>
    <w:rsid w:val="005376B1"/>
    <w:rsid w:val="00561E61"/>
    <w:rsid w:val="005825EA"/>
    <w:rsid w:val="00597DB7"/>
    <w:rsid w:val="006E33BA"/>
    <w:rsid w:val="0071071A"/>
    <w:rsid w:val="00710C71"/>
    <w:rsid w:val="00730D95"/>
    <w:rsid w:val="00747D8D"/>
    <w:rsid w:val="0076044B"/>
    <w:rsid w:val="007B4068"/>
    <w:rsid w:val="007C2EF5"/>
    <w:rsid w:val="007D0E9D"/>
    <w:rsid w:val="007F0112"/>
    <w:rsid w:val="00851376"/>
    <w:rsid w:val="00853806"/>
    <w:rsid w:val="00867491"/>
    <w:rsid w:val="0087719C"/>
    <w:rsid w:val="00893469"/>
    <w:rsid w:val="008B124A"/>
    <w:rsid w:val="008D6674"/>
    <w:rsid w:val="008D785D"/>
    <w:rsid w:val="009015B9"/>
    <w:rsid w:val="00953F86"/>
    <w:rsid w:val="00991095"/>
    <w:rsid w:val="009F18C6"/>
    <w:rsid w:val="00A403EE"/>
    <w:rsid w:val="00A75804"/>
    <w:rsid w:val="00A83486"/>
    <w:rsid w:val="00AB23AD"/>
    <w:rsid w:val="00AC6A48"/>
    <w:rsid w:val="00AE462C"/>
    <w:rsid w:val="00B02FD1"/>
    <w:rsid w:val="00B61329"/>
    <w:rsid w:val="00B751BD"/>
    <w:rsid w:val="00B96261"/>
    <w:rsid w:val="00BF270E"/>
    <w:rsid w:val="00C06B87"/>
    <w:rsid w:val="00C37466"/>
    <w:rsid w:val="00CA4DB2"/>
    <w:rsid w:val="00D534D4"/>
    <w:rsid w:val="00D869BE"/>
    <w:rsid w:val="00D930A7"/>
    <w:rsid w:val="00DA1936"/>
    <w:rsid w:val="00DA412D"/>
    <w:rsid w:val="00DE6F32"/>
    <w:rsid w:val="00E00221"/>
    <w:rsid w:val="00E53F40"/>
    <w:rsid w:val="00E7431A"/>
    <w:rsid w:val="00E815F3"/>
    <w:rsid w:val="00EA2C51"/>
    <w:rsid w:val="00EB5EDE"/>
    <w:rsid w:val="00EE51B3"/>
    <w:rsid w:val="00F02ED9"/>
    <w:rsid w:val="00F83BD4"/>
    <w:rsid w:val="00F87645"/>
    <w:rsid w:val="00FE36DC"/>
    <w:rsid w:val="00FF1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496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923</Words>
  <Characters>5264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dcterms:created xsi:type="dcterms:W3CDTF">2023-07-12T13:12:00Z</dcterms:created>
  <dcterms:modified xsi:type="dcterms:W3CDTF">2023-07-12T17:11:00Z</dcterms:modified>
</cp:coreProperties>
</file>