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C4261" w:rsidRDefault="009C4261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1049CC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0697527" r:id="rId5"/>
        </w:object>
      </w:r>
    </w:p>
    <w:p w:rsidR="009C4261" w:rsidRDefault="009C4261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9C4261" w:rsidRDefault="009C426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C4261" w:rsidRDefault="009C426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C4261" w:rsidRDefault="009C4261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9C4261" w:rsidRDefault="009C4261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C4261" w:rsidRDefault="009C4261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9C4261" w:rsidRDefault="009C4261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C4261" w:rsidRDefault="009C4261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9C4261" w:rsidRDefault="009C4261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C4261" w:rsidRDefault="009C4261" w:rsidP="008D785D">
      <w:pPr>
        <w:pStyle w:val="Title"/>
        <w:rPr>
          <w:rFonts w:ascii="Times New Roman" w:hAnsi="Times New Roman"/>
          <w:b/>
          <w:szCs w:val="24"/>
        </w:rPr>
      </w:pPr>
    </w:p>
    <w:p w:rsidR="009C4261" w:rsidRDefault="009C4261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9C4261" w:rsidRDefault="009C4261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9C4261" w:rsidRDefault="009C4261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9C4261" w:rsidRDefault="009C4261" w:rsidP="008D785D">
      <w:pPr>
        <w:rPr>
          <w:sz w:val="24"/>
          <w:lang w:val="uk-UA"/>
        </w:rPr>
      </w:pPr>
    </w:p>
    <w:p w:rsidR="009C4261" w:rsidRDefault="009C426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C4261" w:rsidRPr="003B408E" w:rsidRDefault="009C426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Бойді Олександрі Іванівні</w:t>
      </w:r>
    </w:p>
    <w:p w:rsidR="009C4261" w:rsidRDefault="009C4261" w:rsidP="008D785D">
      <w:pPr>
        <w:jc w:val="both"/>
        <w:rPr>
          <w:b/>
          <w:sz w:val="24"/>
          <w:szCs w:val="24"/>
          <w:lang w:val="uk-UA"/>
        </w:rPr>
      </w:pPr>
    </w:p>
    <w:p w:rsidR="009C4261" w:rsidRDefault="009C4261" w:rsidP="008D785D">
      <w:pPr>
        <w:jc w:val="both"/>
        <w:rPr>
          <w:b/>
          <w:sz w:val="24"/>
          <w:szCs w:val="24"/>
          <w:lang w:val="uk-UA"/>
        </w:rPr>
      </w:pPr>
    </w:p>
    <w:p w:rsidR="009C4261" w:rsidRDefault="009C426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517</w:t>
      </w:r>
      <w:r w:rsidRPr="00AC6A48">
        <w:rPr>
          <w:sz w:val="24"/>
          <w:szCs w:val="24"/>
          <w:lang w:val="uk-UA"/>
        </w:rPr>
        <w:t xml:space="preserve"> від 05.0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гр.Бойди Олександри Іванівни, ****р.н., яка проживає за адресою: с.Ошихліби, вул.АДРЕСА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виписки з медичної картки стаціонарного хворого видана ОКНП «Буковинський клінічний онкологічний центр»,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 комітет  міської ради</w:t>
      </w:r>
    </w:p>
    <w:p w:rsidR="009C4261" w:rsidRDefault="009C4261" w:rsidP="007B4068">
      <w:pPr>
        <w:jc w:val="both"/>
        <w:rPr>
          <w:bCs/>
          <w:sz w:val="24"/>
          <w:szCs w:val="24"/>
          <w:lang w:val="uk-UA"/>
        </w:rPr>
      </w:pPr>
    </w:p>
    <w:p w:rsidR="009C4261" w:rsidRDefault="009C4261" w:rsidP="00E53F40">
      <w:pPr>
        <w:jc w:val="both"/>
        <w:rPr>
          <w:bCs/>
          <w:sz w:val="24"/>
          <w:szCs w:val="24"/>
          <w:lang w:val="uk-UA"/>
        </w:rPr>
      </w:pPr>
    </w:p>
    <w:p w:rsidR="009C4261" w:rsidRDefault="009C426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C4261" w:rsidRDefault="009C426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C4261" w:rsidRDefault="009C426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гр.Бойді Олександрі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с.Ошихліби, вул.АДРЕСА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______ грн. (___________ гривень).</w:t>
      </w:r>
    </w:p>
    <w:p w:rsidR="009C4261" w:rsidRDefault="009C426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C4261" w:rsidRDefault="009C426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9C4261" w:rsidRDefault="009C4261" w:rsidP="00AE462C">
      <w:pPr>
        <w:ind w:firstLine="600"/>
        <w:jc w:val="both"/>
        <w:rPr>
          <w:sz w:val="24"/>
          <w:szCs w:val="24"/>
          <w:lang w:val="uk-UA"/>
        </w:rPr>
      </w:pPr>
    </w:p>
    <w:p w:rsidR="009C4261" w:rsidRPr="008B124A" w:rsidRDefault="009C426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C4261" w:rsidRDefault="009C4261" w:rsidP="00AE462C">
      <w:pPr>
        <w:ind w:firstLine="600"/>
        <w:jc w:val="both"/>
        <w:rPr>
          <w:sz w:val="24"/>
          <w:szCs w:val="24"/>
          <w:lang w:val="uk-UA"/>
        </w:rPr>
      </w:pPr>
    </w:p>
    <w:p w:rsidR="009C4261" w:rsidRDefault="009C426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C4261" w:rsidRDefault="009C426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C4261" w:rsidRDefault="009C426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9C4261" w:rsidRDefault="009C426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C4261" w:rsidRDefault="009C426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C4261" w:rsidRDefault="009C4261" w:rsidP="00AE462C">
      <w:pPr>
        <w:rPr>
          <w:b/>
          <w:sz w:val="24"/>
          <w:szCs w:val="24"/>
          <w:lang w:val="uk-UA"/>
        </w:rPr>
      </w:pPr>
    </w:p>
    <w:p w:rsidR="009C4261" w:rsidRDefault="009C426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C4261" w:rsidSect="00C635C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419B"/>
    <w:rsid w:val="001049CC"/>
    <w:rsid w:val="00150E2F"/>
    <w:rsid w:val="001B6DCD"/>
    <w:rsid w:val="001C6A3B"/>
    <w:rsid w:val="00210848"/>
    <w:rsid w:val="00234886"/>
    <w:rsid w:val="002A4963"/>
    <w:rsid w:val="00340AAA"/>
    <w:rsid w:val="003624E0"/>
    <w:rsid w:val="003B2E4B"/>
    <w:rsid w:val="003B408E"/>
    <w:rsid w:val="003E3B39"/>
    <w:rsid w:val="00504454"/>
    <w:rsid w:val="00515BB1"/>
    <w:rsid w:val="005376B1"/>
    <w:rsid w:val="005825EA"/>
    <w:rsid w:val="006F293A"/>
    <w:rsid w:val="00730D95"/>
    <w:rsid w:val="00747D8D"/>
    <w:rsid w:val="0076044B"/>
    <w:rsid w:val="007B4068"/>
    <w:rsid w:val="007D0E9D"/>
    <w:rsid w:val="007F0112"/>
    <w:rsid w:val="008B124A"/>
    <w:rsid w:val="008D3DD2"/>
    <w:rsid w:val="008D785D"/>
    <w:rsid w:val="00991095"/>
    <w:rsid w:val="009C4261"/>
    <w:rsid w:val="00A403EE"/>
    <w:rsid w:val="00A73958"/>
    <w:rsid w:val="00A75804"/>
    <w:rsid w:val="00A83486"/>
    <w:rsid w:val="00AB23AD"/>
    <w:rsid w:val="00AC6A48"/>
    <w:rsid w:val="00AE462C"/>
    <w:rsid w:val="00B229E5"/>
    <w:rsid w:val="00B61329"/>
    <w:rsid w:val="00B96261"/>
    <w:rsid w:val="00C37466"/>
    <w:rsid w:val="00C635CC"/>
    <w:rsid w:val="00C8302E"/>
    <w:rsid w:val="00CA4DB2"/>
    <w:rsid w:val="00D24E4F"/>
    <w:rsid w:val="00D46CF5"/>
    <w:rsid w:val="00D534D4"/>
    <w:rsid w:val="00D5646C"/>
    <w:rsid w:val="00D869BE"/>
    <w:rsid w:val="00D930A7"/>
    <w:rsid w:val="00DA1936"/>
    <w:rsid w:val="00DA412D"/>
    <w:rsid w:val="00E53F40"/>
    <w:rsid w:val="00E7431A"/>
    <w:rsid w:val="00EA2C51"/>
    <w:rsid w:val="00F032C9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8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353</Words>
  <Characters>2014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2023-07-07T12:06:00Z</dcterms:created>
  <dcterms:modified xsi:type="dcterms:W3CDTF">2023-07-12T17:06:00Z</dcterms:modified>
</cp:coreProperties>
</file>